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A22DF" w14:textId="2A4797E7" w:rsidR="002F1B07" w:rsidRPr="00AB33F6" w:rsidRDefault="002F1B07" w:rsidP="00FD1D59">
      <w:pPr>
        <w:tabs>
          <w:tab w:val="right" w:pos="8300"/>
        </w:tabs>
        <w:bidi/>
        <w:spacing w:after="160" w:line="259" w:lineRule="auto"/>
        <w:jc w:val="right"/>
        <w:rPr>
          <w:rFonts w:asciiTheme="majorBidi" w:eastAsiaTheme="minorHAnsi" w:hAnsiTheme="majorBidi" w:cstheme="majorBidi"/>
          <w:sz w:val="22"/>
          <w:szCs w:val="22"/>
          <w:rtl/>
          <w:lang w:bidi="he-IL"/>
        </w:rPr>
      </w:pPr>
    </w:p>
    <w:p w14:paraId="4F38B10F" w14:textId="3885FCD3" w:rsidR="002F1B07" w:rsidRPr="00A2285A" w:rsidRDefault="002F1B07" w:rsidP="00A2285A">
      <w:pPr>
        <w:pStyle w:val="1"/>
        <w:bidi/>
        <w:jc w:val="center"/>
        <w:rPr>
          <w:rFonts w:asciiTheme="minorBidi" w:eastAsiaTheme="minorEastAsia" w:hAnsiTheme="minorBidi" w:cstheme="minorBidi"/>
          <w:b/>
          <w:bCs/>
          <w:noProof/>
          <w:color w:val="auto"/>
          <w:sz w:val="28"/>
          <w:rtl/>
          <w:lang w:bidi="he-IL"/>
        </w:rPr>
      </w:pPr>
      <w:r w:rsidRPr="00A2285A">
        <w:rPr>
          <w:rFonts w:asciiTheme="minorBidi" w:eastAsiaTheme="minorHAnsi" w:hAnsiTheme="minorBidi" w:cstheme="minorBidi"/>
          <w:b/>
          <w:bCs/>
          <w:color w:val="auto"/>
          <w:rtl/>
          <w:lang w:bidi="he-IL"/>
        </w:rPr>
        <w:t>תכנית מערך הסעים ל</w:t>
      </w:r>
      <w:r w:rsidR="007B4C6A" w:rsidRPr="00A2285A">
        <w:rPr>
          <w:rFonts w:asciiTheme="minorBidi" w:eastAsiaTheme="minorHAnsi" w:hAnsiTheme="minorBidi" w:cstheme="minorBidi"/>
          <w:b/>
          <w:bCs/>
          <w:color w:val="auto"/>
          <w:rtl/>
          <w:lang w:bidi="he-IL"/>
        </w:rPr>
        <w:t>שנת הלימודים תשפ"</w:t>
      </w:r>
      <w:r w:rsidR="00FD1D59" w:rsidRPr="00A2285A">
        <w:rPr>
          <w:rFonts w:asciiTheme="minorBidi" w:eastAsiaTheme="minorHAnsi" w:hAnsiTheme="minorBidi" w:cstheme="minorBidi"/>
          <w:b/>
          <w:bCs/>
          <w:color w:val="auto"/>
          <w:rtl/>
          <w:lang w:bidi="he-IL"/>
        </w:rPr>
        <w:t>ז</w:t>
      </w:r>
    </w:p>
    <w:p w14:paraId="5702E290" w14:textId="194767D0" w:rsidR="00990F99" w:rsidRDefault="00990F99" w:rsidP="00990F99">
      <w:pPr>
        <w:overflowPunct w:val="0"/>
        <w:bidi/>
        <w:spacing w:after="160" w:line="259" w:lineRule="auto"/>
        <w:jc w:val="center"/>
        <w:textAlignment w:val="baseline"/>
        <w:rPr>
          <w:rFonts w:asciiTheme="majorBidi" w:eastAsiaTheme="minorEastAsia" w:hAnsiTheme="majorBidi" w:cstheme="majorBidi"/>
          <w:b/>
          <w:bCs/>
          <w:noProof/>
          <w:color w:val="0A6E46"/>
          <w:sz w:val="28"/>
          <w:szCs w:val="28"/>
          <w:rtl/>
          <w:lang w:bidi="he-IL"/>
        </w:rPr>
      </w:pPr>
    </w:p>
    <w:p w14:paraId="210237E6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lang w:bidi="he-IL"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מנהלות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ומנהלים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צוותי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חינוך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הורים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ותלמידים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יקרים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,</w:t>
      </w:r>
    </w:p>
    <w:p w14:paraId="6D274593" w14:textId="101CDD60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תשפ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"</w:t>
      </w:r>
      <w:r w:rsidR="001F6031">
        <w:rPr>
          <w:rFonts w:ascii="David" w:eastAsiaTheme="minorHAnsi" w:hAnsi="David" w:cstheme="minorBidi" w:hint="cs"/>
          <w:szCs w:val="28"/>
          <w:rtl/>
          <w:lang w:bidi="he-IL"/>
        </w:rPr>
        <w:t>ז</w:t>
      </w:r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עומדת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בפתח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והחל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מיום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r w:rsidR="001F6031">
        <w:rPr>
          <w:rFonts w:ascii="David" w:eastAsiaTheme="minorHAnsi" w:hAnsi="David" w:cstheme="minorBidi" w:hint="cs"/>
          <w:szCs w:val="28"/>
          <w:rtl/>
          <w:lang w:bidi="he-IL"/>
        </w:rPr>
        <w:t>שלישי</w:t>
      </w:r>
      <w:r w:rsidRPr="00111EEB">
        <w:rPr>
          <w:rFonts w:ascii="David" w:eastAsiaTheme="minorHAnsi" w:hAnsi="David" w:cstheme="minorBidi"/>
          <w:szCs w:val="28"/>
          <w:rtl/>
        </w:rPr>
        <w:t xml:space="preserve"> 1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בספטמבר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r w:rsidR="001F6031">
        <w:rPr>
          <w:rFonts w:ascii="David" w:eastAsiaTheme="minorHAnsi" w:hAnsi="David" w:cstheme="minorBidi" w:hint="cs"/>
          <w:szCs w:val="28"/>
          <w:rtl/>
          <w:lang w:bidi="he-IL"/>
        </w:rPr>
        <w:t xml:space="preserve">י"ט באלול </w:t>
      </w:r>
      <w:proofErr w:type="spellStart"/>
      <w:r w:rsidR="001F6031">
        <w:rPr>
          <w:rFonts w:ascii="David" w:eastAsiaTheme="minorHAnsi" w:hAnsi="David" w:cstheme="minorBidi" w:hint="cs"/>
          <w:szCs w:val="28"/>
          <w:rtl/>
          <w:lang w:bidi="he-IL"/>
        </w:rPr>
        <w:t>התשפ"ו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שבים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למסגרות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בבתי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הספר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16A4FC22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לקראת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החדשה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משקיעים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משאבים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ותשומות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מיוחדות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במערך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ההסעות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לתלמידי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העיר.</w:t>
      </w:r>
    </w:p>
    <w:p w14:paraId="52697533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רואים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ההורים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והתלמידים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שותפים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מלאים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לקיום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הנהלים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ומייחסים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חשיבות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עליונה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לסיוע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שלכם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לילדיכם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בהקניית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התנהגות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נכונה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ובטוחה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במהלך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הנסיעה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32C1FEFE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להלן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עלון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המפרט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כלל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מסלולי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הקווים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לתלמידות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ותלמידי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החטיבות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והתיכונים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57602B77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עיריית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כפר סבא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מאחלת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לכולכם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טובה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מוצלחת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פורייה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ובטוחה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4259F6AB" w14:textId="77777777" w:rsidR="00091CCE" w:rsidRDefault="00091CCE" w:rsidP="00091CCE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215EC8CB" w14:textId="77777777" w:rsidR="00B24F49" w:rsidRDefault="00B24F49" w:rsidP="00FD1D59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b/>
          <w:bCs/>
          <w:sz w:val="40"/>
          <w:szCs w:val="44"/>
          <w:highlight w:val="cyan"/>
          <w:rtl/>
          <w:lang w:bidi="he-IL"/>
        </w:rPr>
      </w:pPr>
    </w:p>
    <w:p w14:paraId="17A459BB" w14:textId="77777777" w:rsidR="00B24F49" w:rsidRDefault="00B24F49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highlight w:val="cyan"/>
          <w:rtl/>
          <w:lang w:bidi="he-IL"/>
        </w:rPr>
      </w:pPr>
    </w:p>
    <w:p w14:paraId="172A248A" w14:textId="77777777" w:rsidR="00B75BEC" w:rsidRDefault="00B75BEC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165710B0" w14:textId="77777777" w:rsidR="00B75BEC" w:rsidRDefault="00B75BEC" w:rsidP="00B75BEC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0563835D" w14:textId="77777777" w:rsidR="008042FB" w:rsidRDefault="008042FB" w:rsidP="00B75BEC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4EB7A611" w14:textId="77777777" w:rsidR="000841B1" w:rsidRDefault="000841B1" w:rsidP="006B4DB3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4CED6371" w14:textId="39FEC86C" w:rsidR="002F1B07" w:rsidRPr="00A2285A" w:rsidRDefault="00DE1D7F" w:rsidP="00A2285A">
      <w:pPr>
        <w:pStyle w:val="2"/>
        <w:bidi/>
        <w:jc w:val="center"/>
        <w:rPr>
          <w:rFonts w:asciiTheme="minorBidi" w:eastAsiaTheme="minorHAnsi" w:hAnsiTheme="minorBidi" w:cstheme="minorBidi"/>
          <w:b/>
          <w:bCs/>
          <w:color w:val="auto"/>
          <w:sz w:val="48"/>
          <w:szCs w:val="48"/>
          <w:rtl/>
          <w:lang w:bidi="he-IL"/>
        </w:rPr>
      </w:pPr>
      <w:r w:rsidRPr="00A2285A">
        <w:rPr>
          <w:rFonts w:asciiTheme="minorBidi" w:eastAsiaTheme="minorHAnsi" w:hAnsiTheme="minorBidi" w:cstheme="minorBidi"/>
          <w:b/>
          <w:bCs/>
          <w:color w:val="auto"/>
          <w:sz w:val="48"/>
          <w:szCs w:val="48"/>
          <w:highlight w:val="cyan"/>
          <w:rtl/>
          <w:lang w:bidi="he-IL"/>
        </w:rPr>
        <w:lastRenderedPageBreak/>
        <w:t>ה</w:t>
      </w:r>
      <w:r w:rsidR="00D21949">
        <w:rPr>
          <w:rFonts w:asciiTheme="minorBidi" w:eastAsiaTheme="minorHAnsi" w:hAnsiTheme="minorBidi" w:cstheme="minorBidi" w:hint="cs"/>
          <w:b/>
          <w:bCs/>
          <w:color w:val="auto"/>
          <w:sz w:val="48"/>
          <w:szCs w:val="48"/>
          <w:highlight w:val="cyan"/>
          <w:rtl/>
          <w:lang w:bidi="he-IL"/>
        </w:rPr>
        <w:t>קריה</w:t>
      </w:r>
      <w:r w:rsidR="00E776C3" w:rsidRPr="00A2285A">
        <w:rPr>
          <w:rFonts w:asciiTheme="minorBidi" w:eastAsiaTheme="minorHAnsi" w:hAnsiTheme="minorBidi" w:cstheme="minorBidi"/>
          <w:b/>
          <w:bCs/>
          <w:color w:val="auto"/>
          <w:sz w:val="48"/>
          <w:szCs w:val="48"/>
          <w:highlight w:val="cyan"/>
          <w:rtl/>
          <w:lang w:bidi="he-IL"/>
        </w:rPr>
        <w:t xml:space="preserve"> </w:t>
      </w:r>
      <w:r w:rsidRPr="00A2285A">
        <w:rPr>
          <w:rFonts w:asciiTheme="minorBidi" w:eastAsiaTheme="minorHAnsi" w:hAnsiTheme="minorBidi" w:cstheme="minorBidi"/>
          <w:b/>
          <w:bCs/>
          <w:color w:val="auto"/>
          <w:sz w:val="48"/>
          <w:szCs w:val="48"/>
          <w:highlight w:val="cyan"/>
          <w:rtl/>
          <w:lang w:bidi="he-IL"/>
        </w:rPr>
        <w:t>הדמוקרט</w:t>
      </w:r>
      <w:r w:rsidRPr="00D21949">
        <w:rPr>
          <w:rFonts w:asciiTheme="minorBidi" w:eastAsiaTheme="minorHAnsi" w:hAnsiTheme="minorBidi" w:cstheme="minorBidi"/>
          <w:b/>
          <w:bCs/>
          <w:color w:val="auto"/>
          <w:sz w:val="48"/>
          <w:szCs w:val="48"/>
          <w:highlight w:val="cyan"/>
          <w:rtl/>
          <w:lang w:bidi="he-IL"/>
        </w:rPr>
        <w:t>י</w:t>
      </w:r>
      <w:r w:rsidR="00D21949" w:rsidRPr="00D21949">
        <w:rPr>
          <w:rFonts w:asciiTheme="minorBidi" w:eastAsiaTheme="minorHAnsi" w:hAnsiTheme="minorBidi" w:cstheme="minorBidi" w:hint="cs"/>
          <w:b/>
          <w:bCs/>
          <w:color w:val="auto"/>
          <w:sz w:val="48"/>
          <w:szCs w:val="48"/>
          <w:highlight w:val="cyan"/>
          <w:rtl/>
          <w:lang w:bidi="he-IL"/>
        </w:rPr>
        <w:t>ת</w:t>
      </w:r>
    </w:p>
    <w:p w14:paraId="6E72DE48" w14:textId="7E5BBA36" w:rsidR="00B24F49" w:rsidRDefault="007D3B17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קווים ו</w:t>
      </w:r>
      <w:r w:rsidR="00AA321A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מסלולי </w:t>
      </w:r>
      <w:r w:rsidR="00AA321A"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הגעה</w:t>
      </w:r>
      <w:r w:rsidR="00AA321A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ל</w:t>
      </w:r>
      <w:r w:rsidR="00D2194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קריה</w:t>
      </w:r>
      <w:r w:rsidR="00DE1D7F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הדמוקרטי</w:t>
      </w:r>
      <w:r w:rsidR="00D2194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ת</w:t>
      </w:r>
    </w:p>
    <w:p w14:paraId="1E310074" w14:textId="58EB2606" w:rsidR="00B24F49" w:rsidRDefault="00B24F49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71D885C0" w14:textId="305C47B0" w:rsidR="00A77B4A" w:rsidRPr="00971297" w:rsidRDefault="00370D0D" w:rsidP="00B75BE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 5</w:t>
      </w:r>
      <w:r w:rsidR="00DE1D7F" w:rsidRPr="00DE1D7F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6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</w:t>
      </w:r>
      <w:r w:rsid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- </w:t>
      </w:r>
      <w:r w:rsidR="00A77B4A" w:rsidRPr="00971297">
        <w:rPr>
          <w:rFonts w:ascii="David" w:eastAsiaTheme="minorHAnsi" w:hAnsi="David" w:cstheme="minorBidi" w:hint="cs"/>
          <w:szCs w:val="28"/>
          <w:rtl/>
          <w:lang w:bidi="he-IL"/>
        </w:rPr>
        <w:t>(</w:t>
      </w:r>
      <w:r w:rsidR="00AC61A5" w:rsidRPr="00971297">
        <w:rPr>
          <w:rFonts w:ascii="David" w:eastAsiaTheme="minorHAnsi" w:hAnsi="David" w:cstheme="minorBidi" w:hint="cs"/>
          <w:szCs w:val="28"/>
          <w:rtl/>
          <w:lang w:bidi="he-IL"/>
        </w:rPr>
        <w:t>חברת רן שי</w:t>
      </w:r>
      <w:r w:rsidR="00A77B4A" w:rsidRPr="00971297">
        <w:rPr>
          <w:rFonts w:ascii="David" w:eastAsiaTheme="minorHAnsi" w:hAnsi="David" w:cstheme="minorBidi" w:hint="cs"/>
          <w:szCs w:val="28"/>
          <w:rtl/>
          <w:lang w:bidi="he-IL"/>
        </w:rPr>
        <w:t>)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77B4A"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יוצא </w:t>
      </w:r>
      <w:r w:rsidR="00DE1D7F">
        <w:rPr>
          <w:rFonts w:ascii="David" w:eastAsiaTheme="minorHAnsi" w:hAnsi="David" w:cstheme="minorBidi" w:hint="cs"/>
          <w:szCs w:val="28"/>
          <w:rtl/>
          <w:lang w:bidi="he-IL"/>
        </w:rPr>
        <w:t>ממרכז העיר</w:t>
      </w:r>
      <w:r w:rsidR="00982BF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77B4A"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DE1D7F">
        <w:rPr>
          <w:rFonts w:ascii="David" w:eastAsiaTheme="minorHAnsi" w:hAnsi="David" w:cstheme="minorBidi" w:hint="cs"/>
          <w:szCs w:val="28"/>
          <w:rtl/>
          <w:lang w:bidi="he-IL"/>
        </w:rPr>
        <w:t>הדמוקרט</w:t>
      </w:r>
      <w:r w:rsidR="00FB2819">
        <w:rPr>
          <w:rFonts w:ascii="David" w:eastAsiaTheme="minorHAnsi" w:hAnsi="David" w:cstheme="minorBidi" w:hint="cs"/>
          <w:szCs w:val="28"/>
          <w:rtl/>
          <w:lang w:bidi="he-IL"/>
        </w:rPr>
        <w:t>י</w:t>
      </w:r>
    </w:p>
    <w:p w14:paraId="70DABBEF" w14:textId="6E61BBD4" w:rsidR="00AC61A5" w:rsidRDefault="00370D0D" w:rsidP="00AC61A5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F35C07">
        <w:rPr>
          <w:rFonts w:ascii="David" w:eastAsiaTheme="minorHAnsi" w:hAnsi="David" w:cstheme="minorBidi" w:hint="cs"/>
          <w:sz w:val="40"/>
          <w:szCs w:val="44"/>
          <w:rtl/>
          <w:lang w:bidi="he-IL"/>
        </w:rPr>
        <w:t xml:space="preserve">     </w:t>
      </w:r>
    </w:p>
    <w:p w14:paraId="7EA637F6" w14:textId="659092D5" w:rsidR="00105D53" w:rsidRPr="00F35C07" w:rsidRDefault="00105D53" w:rsidP="00AC61A5">
      <w:pPr>
        <w:pStyle w:val="ae"/>
        <w:numPr>
          <w:ilvl w:val="0"/>
          <w:numId w:val="2"/>
        </w:num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הקו פועל </w:t>
      </w:r>
      <w:r w:rsidR="0052658F"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>ב</w:t>
      </w: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>ימים א-ו</w:t>
      </w:r>
    </w:p>
    <w:p w14:paraId="75016F82" w14:textId="32C80E27" w:rsidR="00370D0D" w:rsidRPr="00F35C07" w:rsidRDefault="00105D53" w:rsidP="00AC61A5">
      <w:pPr>
        <w:pStyle w:val="ae"/>
        <w:numPr>
          <w:ilvl w:val="0"/>
          <w:numId w:val="2"/>
        </w:num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זמני </w:t>
      </w:r>
      <w:r w:rsidR="00370D0D"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יציאה מתחנה ראשונה בשעה </w:t>
      </w:r>
      <w:r w:rsidR="00BD4865">
        <w:rPr>
          <w:rFonts w:ascii="Calibri" w:eastAsia="Times New Roman" w:hAnsi="Calibri" w:cs="Arial"/>
          <w:sz w:val="28"/>
          <w:szCs w:val="28"/>
          <w:lang w:bidi="he-IL"/>
        </w:rPr>
        <w:t>8:00</w:t>
      </w:r>
    </w:p>
    <w:p w14:paraId="1813733A" w14:textId="77777777" w:rsidR="0032748E" w:rsidRDefault="0032748E" w:rsidP="0032748E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CC096D8" w14:textId="4061701F" w:rsidR="00370D0D" w:rsidRDefault="0032748E" w:rsidP="0032748E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5647EC" w14:paraId="06DADFD9" w14:textId="77777777" w:rsidTr="005647EC">
        <w:tc>
          <w:tcPr>
            <w:tcW w:w="4814" w:type="dxa"/>
          </w:tcPr>
          <w:p w14:paraId="237A92DE" w14:textId="1BCF2804" w:rsidR="00775DB5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D02D0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הגליל/זמנהוף</w:t>
            </w:r>
          </w:p>
          <w:p w14:paraId="62D378E7" w14:textId="5CB6DD62" w:rsidR="005647EC" w:rsidRPr="005647EC" w:rsidRDefault="00775DB5" w:rsidP="00775DB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2. </w:t>
            </w:r>
            <w:r w:rsidR="00D02D0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הכרמל/תל חי</w:t>
            </w:r>
          </w:p>
          <w:p w14:paraId="65D22795" w14:textId="58533ED0" w:rsidR="005647EC" w:rsidRDefault="00CB3784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5647EC"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D02D0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הכרמל/משעול השיר</w:t>
            </w:r>
          </w:p>
          <w:p w14:paraId="2B308C28" w14:textId="7105D174" w:rsidR="00CB3784" w:rsidRDefault="00CB3784" w:rsidP="00CB378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4. </w:t>
            </w:r>
            <w:r w:rsidR="0063346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הכרמל/העבודה</w:t>
            </w:r>
          </w:p>
          <w:p w14:paraId="4EA955B0" w14:textId="4E8684C5" w:rsidR="00CB3784" w:rsidRDefault="00CB3784" w:rsidP="00CB378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5. </w:t>
            </w:r>
            <w:r w:rsidR="007A3CA8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ברל כצנלסון 18</w:t>
            </w:r>
          </w:p>
          <w:p w14:paraId="25492A80" w14:textId="56660107" w:rsidR="00CB3784" w:rsidRDefault="00CB3784" w:rsidP="00CB378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6. </w:t>
            </w:r>
            <w:r w:rsidR="007A3CA8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 18</w:t>
            </w:r>
          </w:p>
          <w:p w14:paraId="3D94AB25" w14:textId="4A4305BA" w:rsidR="00CB3784" w:rsidRDefault="00CB3784" w:rsidP="00CB378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7. </w:t>
            </w:r>
            <w:r w:rsidR="007A3CA8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אז"ר/השחר</w:t>
            </w:r>
          </w:p>
          <w:p w14:paraId="09E7DEF0" w14:textId="4D4F7F48" w:rsidR="00CB3784" w:rsidRPr="005647EC" w:rsidRDefault="00CB3784" w:rsidP="00CB378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8. </w:t>
            </w:r>
            <w:r w:rsidR="007A3CA8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אז"ר/תל חי</w:t>
            </w:r>
          </w:p>
          <w:p w14:paraId="02E37BE9" w14:textId="6F9878CA" w:rsidR="005647EC" w:rsidRDefault="00CB3784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CB378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</w:t>
            </w:r>
            <w:r w:rsidRPr="00F361D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</w:t>
            </w:r>
            <w:r w:rsidR="007A3CA8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הגליל/בן יהודה</w:t>
            </w:r>
          </w:p>
        </w:tc>
        <w:tc>
          <w:tcPr>
            <w:tcW w:w="4815" w:type="dxa"/>
          </w:tcPr>
          <w:p w14:paraId="0E52F016" w14:textId="49088DD4" w:rsidR="00775DB5" w:rsidRDefault="005647EC" w:rsidP="00775DB5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  </w:t>
            </w:r>
            <w:r w:rsidR="00775DB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</w:t>
            </w:r>
            <w:r w:rsidR="00D02D0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19</w:t>
            </w:r>
          </w:p>
          <w:p w14:paraId="63FBD70F" w14:textId="583FB4B4" w:rsidR="00775DB5" w:rsidRPr="005647EC" w:rsidRDefault="00775DB5" w:rsidP="00775DB5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2.   </w:t>
            </w:r>
            <w:r w:rsidR="00D02D0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39821</w:t>
            </w:r>
          </w:p>
          <w:p w14:paraId="28EE36F8" w14:textId="34D4BBA6" w:rsidR="005647EC" w:rsidRDefault="00CB3784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5647EC"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  </w:t>
            </w:r>
            <w:r w:rsidR="002F2C9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39824</w:t>
            </w:r>
          </w:p>
          <w:p w14:paraId="518D0A9E" w14:textId="5B43AE7F" w:rsidR="00CB3784" w:rsidRDefault="00CB3784" w:rsidP="00CB378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4.   39</w:t>
            </w:r>
            <w:r w:rsidR="0063346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826</w:t>
            </w:r>
          </w:p>
          <w:p w14:paraId="78B1D2C8" w14:textId="6F2FBC61" w:rsidR="00CB3784" w:rsidRDefault="00CB3784" w:rsidP="00CB378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5.   </w:t>
            </w:r>
            <w:r w:rsidR="007A3CA8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תחנה ללא עמוד</w:t>
            </w:r>
          </w:p>
          <w:p w14:paraId="6B5E48F4" w14:textId="29C8851C" w:rsidR="005647EC" w:rsidRDefault="00CB3784" w:rsidP="00CB378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6.   </w:t>
            </w:r>
            <w:r w:rsidR="007A3CA8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תחנה ללא עמוד</w:t>
            </w:r>
          </w:p>
          <w:p w14:paraId="1AE75812" w14:textId="459CA143" w:rsidR="00CB3784" w:rsidRDefault="00CB3784" w:rsidP="00CB378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7.   398</w:t>
            </w:r>
            <w:r w:rsidR="007A3CA8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63</w:t>
            </w:r>
          </w:p>
          <w:p w14:paraId="2D1702C3" w14:textId="73AA2EFE" w:rsidR="00CB3784" w:rsidRDefault="00CB3784" w:rsidP="00CB378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8.   </w:t>
            </w:r>
            <w:r w:rsidR="007A3CA8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39814</w:t>
            </w:r>
          </w:p>
          <w:p w14:paraId="6C1543E7" w14:textId="6D3B3031" w:rsidR="00F361D6" w:rsidRPr="005647EC" w:rsidRDefault="00F361D6" w:rsidP="00F361D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9.   </w:t>
            </w:r>
            <w:r w:rsidR="007A3CA8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39810</w:t>
            </w:r>
          </w:p>
        </w:tc>
      </w:tr>
    </w:tbl>
    <w:p w14:paraId="505BC9CB" w14:textId="77777777" w:rsidR="005647EC" w:rsidRDefault="005647EC" w:rsidP="005647EC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31759330" w14:textId="383B09DC" w:rsidR="005647EC" w:rsidRDefault="005647EC" w:rsidP="005647EC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</w:t>
      </w:r>
      <w:r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ורדה</w:t>
      </w: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5647EC" w14:paraId="3530B806" w14:textId="77777777" w:rsidTr="005647EC">
        <w:tc>
          <w:tcPr>
            <w:tcW w:w="4814" w:type="dxa"/>
          </w:tcPr>
          <w:p w14:paraId="06B4180C" w14:textId="32337A90" w:rsidR="005647EC" w:rsidRPr="005647EC" w:rsidRDefault="005647EC" w:rsidP="0006762B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11. </w:t>
            </w:r>
            <w:r w:rsidR="007A3CA8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הדמוקרטי/תרי עשר</w:t>
            </w:r>
          </w:p>
        </w:tc>
        <w:tc>
          <w:tcPr>
            <w:tcW w:w="4815" w:type="dxa"/>
          </w:tcPr>
          <w:p w14:paraId="460B2900" w14:textId="55044A66" w:rsidR="005647EC" w:rsidRDefault="005647EC" w:rsidP="0006762B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351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11.  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75171BD7" w14:textId="77777777" w:rsidR="005647EC" w:rsidRPr="0032748E" w:rsidRDefault="005647EC" w:rsidP="005647EC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0DC1CCC7" w14:textId="5ED9A98F" w:rsidR="00105D53" w:rsidRDefault="00105D53" w:rsidP="00105D5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685FEBD" w14:textId="21BF4A2F" w:rsidR="00105D53" w:rsidRPr="008F4C70" w:rsidRDefault="00105D53" w:rsidP="008F4C7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344CB39D" w14:textId="7457057F" w:rsidR="00CC415A" w:rsidRDefault="00A2285A" w:rsidP="00CC41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9" w:history="1">
        <w:r>
          <w:rPr>
            <w:rtl/>
            <w:lang w:bidi="he-IL"/>
          </w:rPr>
          <w:t>קישור למפת המסלול</w:t>
        </w:r>
      </w:hyperlink>
    </w:p>
    <w:p w14:paraId="6C1FC754" w14:textId="77777777" w:rsidR="006B524B" w:rsidRPr="006B524B" w:rsidRDefault="006B524B" w:rsidP="006B524B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810E08A" w14:textId="604D3F70" w:rsidR="000841B1" w:rsidRDefault="000841B1" w:rsidP="00AA3CD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E8790FE" w14:textId="77777777" w:rsidR="00AA3CD8" w:rsidRDefault="00AA3CD8" w:rsidP="00AA3CD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F157D3C" w14:textId="77777777" w:rsidR="00D87DC8" w:rsidRDefault="00D87DC8" w:rsidP="00D87DC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8E71639" w14:textId="77777777" w:rsidR="00D87DC8" w:rsidRDefault="00D87DC8" w:rsidP="00D87DC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039D45E" w14:textId="77777777" w:rsidR="00D87DC8" w:rsidRDefault="00D87DC8" w:rsidP="00D87DC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12702A3" w14:textId="77777777" w:rsidR="00D87DC8" w:rsidRDefault="00D87DC8" w:rsidP="00D87DC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4DC09A1" w14:textId="77777777" w:rsidR="00D87DC8" w:rsidRDefault="00D87DC8" w:rsidP="00D87DC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910301D" w14:textId="77777777" w:rsidR="00D87DC8" w:rsidRPr="00AA3CD8" w:rsidRDefault="00D87DC8" w:rsidP="00D87DC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2FE756A" w14:textId="133DF223" w:rsidR="006E4593" w:rsidRPr="00971297" w:rsidRDefault="006E4593" w:rsidP="006E459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 xml:space="preserve">קו </w:t>
      </w:r>
      <w:r w:rsidR="003D2B8F" w:rsidRPr="003D2B8F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57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- 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(חברת רן שי)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ממרכז העיר 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הדמוקרטי</w:t>
      </w:r>
    </w:p>
    <w:p w14:paraId="46EB2B4A" w14:textId="77777777" w:rsidR="006E4593" w:rsidRDefault="006E4593" w:rsidP="006E4593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F35C07">
        <w:rPr>
          <w:rFonts w:ascii="David" w:eastAsiaTheme="minorHAnsi" w:hAnsi="David" w:cstheme="minorBidi" w:hint="cs"/>
          <w:sz w:val="40"/>
          <w:szCs w:val="44"/>
          <w:rtl/>
          <w:lang w:bidi="he-IL"/>
        </w:rPr>
        <w:t xml:space="preserve">     </w:t>
      </w:r>
    </w:p>
    <w:p w14:paraId="46E8902C" w14:textId="77777777" w:rsidR="006E4593" w:rsidRPr="00F35C07" w:rsidRDefault="006E4593" w:rsidP="006E4593">
      <w:pPr>
        <w:pStyle w:val="ae"/>
        <w:numPr>
          <w:ilvl w:val="0"/>
          <w:numId w:val="2"/>
        </w:num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>הקו פועל בימים א-ו</w:t>
      </w:r>
    </w:p>
    <w:p w14:paraId="62EFBD1A" w14:textId="1C86117C" w:rsidR="006E4593" w:rsidRPr="00F35C07" w:rsidRDefault="006E4593" w:rsidP="006E4593">
      <w:pPr>
        <w:pStyle w:val="ae"/>
        <w:numPr>
          <w:ilvl w:val="0"/>
          <w:numId w:val="2"/>
        </w:num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>זמני יציאה מתחנה ראשונה בשעה 7: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4</w:t>
      </w:r>
      <w:r w:rsidR="000A6C70">
        <w:rPr>
          <w:rFonts w:ascii="Calibri" w:eastAsia="Times New Roman" w:hAnsi="Calibri" w:cs="Arial" w:hint="cs"/>
          <w:sz w:val="28"/>
          <w:szCs w:val="28"/>
          <w:rtl/>
          <w:lang w:bidi="he-IL"/>
        </w:rPr>
        <w:t>0</w:t>
      </w:r>
      <w:r w:rsidR="00D12EB8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ו</w:t>
      </w:r>
      <w:r w:rsidR="000F30B2">
        <w:rPr>
          <w:rFonts w:ascii="Calibri" w:eastAsia="Times New Roman" w:hAnsi="Calibri" w:cs="Arial" w:hint="cs"/>
          <w:sz w:val="28"/>
          <w:szCs w:val="28"/>
          <w:rtl/>
          <w:lang w:bidi="he-IL"/>
        </w:rPr>
        <w:t>- 7:55</w:t>
      </w:r>
    </w:p>
    <w:p w14:paraId="22367579" w14:textId="77777777" w:rsidR="006E4593" w:rsidRDefault="006E4593" w:rsidP="006E4593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E45736F" w14:textId="77777777" w:rsidR="006E4593" w:rsidRDefault="006E4593" w:rsidP="006E4593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E4593" w14:paraId="022DB3F3" w14:textId="77777777" w:rsidTr="002516CB">
        <w:tc>
          <w:tcPr>
            <w:tcW w:w="4814" w:type="dxa"/>
          </w:tcPr>
          <w:p w14:paraId="3FAADDE8" w14:textId="310CE1FF" w:rsidR="003D2B8F" w:rsidRPr="003F768D" w:rsidRDefault="003D2B8F" w:rsidP="003D2B8F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7B1B1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דמרי סנטר/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שלמה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וחיה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</w:p>
          <w:p w14:paraId="190FE8EC" w14:textId="77777777" w:rsidR="003D2B8F" w:rsidRPr="003F768D" w:rsidRDefault="003D2B8F" w:rsidP="003D2B8F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ויינברג</w:t>
            </w:r>
          </w:p>
          <w:p w14:paraId="12675ED5" w14:textId="77777777" w:rsidR="003D2B8F" w:rsidRPr="003F768D" w:rsidRDefault="003D2B8F" w:rsidP="003D2B8F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22ADD497" w14:textId="281695E0" w:rsidR="003D2B8F" w:rsidRPr="003F768D" w:rsidRDefault="003D2B8F" w:rsidP="003D2B8F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="007B1B1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גן הברון מנשה/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</w:p>
          <w:p w14:paraId="01C17C13" w14:textId="0D8BCE8D" w:rsidR="003D2B8F" w:rsidRPr="003F768D" w:rsidRDefault="003D2B8F" w:rsidP="003D2B8F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7B1B1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לאה ודוד </w:t>
            </w:r>
            <w:proofErr w:type="spellStart"/>
            <w:r w:rsidR="007B1B1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76C1A8DC" w14:textId="586D6F5D" w:rsidR="003D2B8F" w:rsidRPr="003F768D" w:rsidRDefault="003D2B8F" w:rsidP="003D2B8F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="007B1B1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קניון כפר סבא הירוקה/רפפורט</w:t>
            </w:r>
          </w:p>
          <w:p w14:paraId="7A8689FF" w14:textId="77777777" w:rsidR="006E4593" w:rsidRDefault="003D2B8F" w:rsidP="003D2B8F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7.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וילנסקי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'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עמר</w:t>
            </w:r>
          </w:p>
          <w:p w14:paraId="145874AF" w14:textId="77777777" w:rsidR="00A165F6" w:rsidRDefault="007B1B1A" w:rsidP="00D07D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ד"ר משה סנה/ברקן</w:t>
            </w:r>
          </w:p>
          <w:p w14:paraId="17968CDD" w14:textId="3C62D26C" w:rsidR="003F7499" w:rsidRPr="003D2B8F" w:rsidRDefault="003F7499" w:rsidP="003F7499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בן יהודה/י. כהן</w:t>
            </w:r>
          </w:p>
        </w:tc>
        <w:tc>
          <w:tcPr>
            <w:tcW w:w="4815" w:type="dxa"/>
          </w:tcPr>
          <w:p w14:paraId="6A526793" w14:textId="77777777" w:rsidR="003D2B8F" w:rsidRPr="003F768D" w:rsidRDefault="003D2B8F" w:rsidP="003D2B8F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1.   38074</w:t>
            </w:r>
          </w:p>
          <w:p w14:paraId="765C5514" w14:textId="77777777" w:rsidR="003D2B8F" w:rsidRPr="003F768D" w:rsidRDefault="003D2B8F" w:rsidP="003D2B8F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2.   38075</w:t>
            </w:r>
          </w:p>
          <w:p w14:paraId="4F38E8EF" w14:textId="77777777" w:rsidR="003D2B8F" w:rsidRPr="003F768D" w:rsidRDefault="003D2B8F" w:rsidP="003D2B8F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3.   38925  </w:t>
            </w:r>
          </w:p>
          <w:p w14:paraId="554CFEA7" w14:textId="77777777" w:rsidR="003D2B8F" w:rsidRPr="003F768D" w:rsidRDefault="003D2B8F" w:rsidP="003D2B8F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4.   37459</w:t>
            </w:r>
          </w:p>
          <w:p w14:paraId="05D220BE" w14:textId="77777777" w:rsidR="003D2B8F" w:rsidRPr="003F768D" w:rsidRDefault="003D2B8F" w:rsidP="003D2B8F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5.   38930</w:t>
            </w:r>
          </w:p>
          <w:p w14:paraId="693EC4DB" w14:textId="77777777" w:rsidR="003D2B8F" w:rsidRPr="003F768D" w:rsidRDefault="003D2B8F" w:rsidP="003D2B8F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6.   38929</w:t>
            </w:r>
          </w:p>
          <w:p w14:paraId="6FC118B3" w14:textId="77777777" w:rsidR="006E4593" w:rsidRDefault="003D2B8F" w:rsidP="003D2B8F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7.   38078</w:t>
            </w:r>
          </w:p>
          <w:p w14:paraId="4D067A71" w14:textId="77777777" w:rsidR="00A165F6" w:rsidRDefault="007B1B1A" w:rsidP="00D07D6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8.   35135</w:t>
            </w:r>
          </w:p>
          <w:p w14:paraId="4A9646FA" w14:textId="3D0A01CA" w:rsidR="003F7499" w:rsidRPr="005647EC" w:rsidRDefault="003F7499" w:rsidP="003F7499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9.   34771</w:t>
            </w:r>
          </w:p>
        </w:tc>
      </w:tr>
    </w:tbl>
    <w:p w14:paraId="2E5D1D90" w14:textId="77777777" w:rsidR="006E4593" w:rsidRDefault="006E4593" w:rsidP="006E4593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4543DE34" w14:textId="77777777" w:rsidR="006E4593" w:rsidRDefault="006E4593" w:rsidP="006E4593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</w:t>
      </w:r>
      <w:r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ורדה</w:t>
      </w: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E4593" w14:paraId="46E93046" w14:textId="77777777" w:rsidTr="002516CB">
        <w:tc>
          <w:tcPr>
            <w:tcW w:w="4814" w:type="dxa"/>
          </w:tcPr>
          <w:p w14:paraId="57B046E8" w14:textId="77777777" w:rsidR="006E4593" w:rsidRPr="005647EC" w:rsidRDefault="006E4593" w:rsidP="002516CB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הדמוקרטי/תרי עשר</w:t>
            </w:r>
          </w:p>
        </w:tc>
        <w:tc>
          <w:tcPr>
            <w:tcW w:w="4815" w:type="dxa"/>
          </w:tcPr>
          <w:p w14:paraId="209D2034" w14:textId="77777777" w:rsidR="006E4593" w:rsidRDefault="006E4593" w:rsidP="002516CB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351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11.  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7AEDCEE8" w14:textId="77777777" w:rsidR="006E4593" w:rsidRPr="0032748E" w:rsidRDefault="006E4593" w:rsidP="006E4593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1027A68D" w14:textId="77777777" w:rsidR="006E4593" w:rsidRDefault="006E4593" w:rsidP="006E459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C2D23E5" w14:textId="77777777" w:rsidR="006E4593" w:rsidRPr="008F4C70" w:rsidRDefault="006E4593" w:rsidP="006E459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3D1ED142" w14:textId="110B7594" w:rsidR="009D3056" w:rsidRDefault="00A2285A" w:rsidP="009D305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  <w:hyperlink r:id="rId10" w:history="1">
        <w:r>
          <w:rPr>
            <w:rtl/>
            <w:lang w:bidi="he-IL"/>
          </w:rPr>
          <w:t>קישור למפת המסלול</w:t>
        </w:r>
      </w:hyperlink>
    </w:p>
    <w:p w14:paraId="5F70744B" w14:textId="77777777" w:rsidR="009D3056" w:rsidRPr="009D3056" w:rsidRDefault="009D3056" w:rsidP="009D305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F51F56C" w14:textId="77777777" w:rsidR="006E4593" w:rsidRDefault="006E4593" w:rsidP="007D3B17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7C368F77" w14:textId="77777777" w:rsidR="006E4593" w:rsidRDefault="006E4593" w:rsidP="006E4593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04C60533" w14:textId="77777777" w:rsidR="006E4593" w:rsidRDefault="006E4593" w:rsidP="006E4593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556C42D9" w14:textId="77777777" w:rsidR="006E4593" w:rsidRDefault="006E4593" w:rsidP="006E4593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66CED414" w14:textId="77777777" w:rsidR="006E4593" w:rsidRDefault="006E4593" w:rsidP="006E4593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23F3F494" w14:textId="77777777" w:rsidR="006E4593" w:rsidRDefault="006E4593" w:rsidP="006E4593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12B7A32B" w14:textId="77777777" w:rsidR="009D3056" w:rsidRDefault="009D3056" w:rsidP="006E4593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3E81073F" w14:textId="73B33EA1" w:rsidR="0065788E" w:rsidRPr="002865FC" w:rsidRDefault="0053569F" w:rsidP="002865FC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 w:rsidRPr="0061486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lastRenderedPageBreak/>
        <w:t>קווי תחבורה נוספים</w:t>
      </w:r>
      <w:r w:rsidR="009106FE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  <w:r w:rsidR="00AE694B"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  <w:br/>
      </w:r>
      <w:r w:rsidR="002C608B"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  <w:br/>
      </w:r>
      <w:r w:rsidR="0065788E"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="0065788E"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65788E" w:rsidRPr="0047051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10</w:t>
      </w:r>
      <w:r w:rsidR="0065788E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D32A4D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495068">
        <w:rPr>
          <w:rFonts w:ascii="David" w:eastAsiaTheme="minorHAnsi" w:hAnsi="David" w:cstheme="minorBidi" w:hint="cs"/>
          <w:szCs w:val="28"/>
          <w:rtl/>
          <w:lang w:bidi="he-IL"/>
        </w:rPr>
        <w:t>ה</w:t>
      </w:r>
      <w:r w:rsidR="00D32A4D">
        <w:rPr>
          <w:rFonts w:ascii="David" w:eastAsiaTheme="minorHAnsi" w:hAnsi="David" w:cstheme="minorBidi" w:hint="cs"/>
          <w:szCs w:val="28"/>
          <w:rtl/>
          <w:lang w:bidi="he-IL"/>
        </w:rPr>
        <w:t>ירוקה 80 ו- 60</w:t>
      </w:r>
      <w:r w:rsidR="00614869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0C5736">
        <w:rPr>
          <w:rFonts w:ascii="David" w:eastAsiaTheme="minorHAnsi" w:hAnsi="David" w:cstheme="minorBidi" w:hint="cs"/>
          <w:szCs w:val="28"/>
          <w:rtl/>
          <w:lang w:bidi="he-IL"/>
        </w:rPr>
        <w:t xml:space="preserve">משה סנה, אז"ר, אוניברסיטה </w:t>
      </w:r>
      <w:r w:rsidR="0065788E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D32A4D">
        <w:rPr>
          <w:rFonts w:ascii="David" w:eastAsiaTheme="minorHAnsi" w:hAnsi="David" w:cstheme="minorBidi" w:hint="cs"/>
          <w:szCs w:val="28"/>
          <w:rtl/>
          <w:lang w:bidi="he-IL"/>
        </w:rPr>
        <w:t>הדמוקרטי</w:t>
      </w:r>
    </w:p>
    <w:p w14:paraId="69470896" w14:textId="48CC413E" w:rsidR="000C5736" w:rsidRDefault="000C5736" w:rsidP="000C5736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47051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מיוספטל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הדמוקרטי</w:t>
      </w:r>
      <w:r>
        <w:rPr>
          <w:rFonts w:ascii="David" w:eastAsiaTheme="minorHAnsi" w:hAnsi="David" w:cstheme="minorBidi"/>
          <w:szCs w:val="28"/>
          <w:rtl/>
          <w:lang w:bidi="he-IL"/>
        </w:rPr>
        <w:br/>
      </w:r>
    </w:p>
    <w:p w14:paraId="53A1C6B4" w14:textId="637DF4CF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5396177F" w14:textId="6BB5D59E" w:rsidR="00E52EEE" w:rsidRDefault="00527BBC" w:rsidP="00E52EEE">
      <w:pPr>
        <w:bidi/>
        <w:spacing w:line="276" w:lineRule="auto"/>
        <w:rPr>
          <w:rtl/>
          <w:lang w:bidi="he-IL"/>
        </w:rPr>
      </w:pPr>
      <w:hyperlink r:id="rId11" w:history="1">
        <w:r w:rsidRPr="00B82AFE">
          <w:rPr>
            <w:rStyle w:val="Hyperlink"/>
          </w:rPr>
          <w:t>https://www.metropoline.com/line/10/26010</w:t>
        </w:r>
      </w:hyperlink>
    </w:p>
    <w:p w14:paraId="07040176" w14:textId="77777777" w:rsidR="00527BBC" w:rsidRDefault="00527BBC" w:rsidP="00527BBC">
      <w:pPr>
        <w:bidi/>
        <w:spacing w:line="276" w:lineRule="auto"/>
        <w:rPr>
          <w:lang w:bidi="he-IL"/>
        </w:rPr>
      </w:pPr>
    </w:p>
    <w:p w14:paraId="06D2697C" w14:textId="483872E2" w:rsidR="00E52EEE" w:rsidRPr="00D169CB" w:rsidRDefault="00DD65BA" w:rsidP="00D169CB">
      <w:pPr>
        <w:bidi/>
        <w:spacing w:line="276" w:lineRule="auto"/>
        <w:rPr>
          <w:lang w:bidi="he-IL"/>
        </w:rPr>
      </w:pPr>
      <w:r>
        <w:rPr>
          <w:rFonts w:ascii="David" w:eastAsiaTheme="minorHAnsi" w:hAnsi="David" w:cstheme="minorBidi"/>
          <w:sz w:val="20"/>
          <w:szCs w:val="22"/>
          <w:rtl/>
          <w:lang w:bidi="he-IL"/>
        </w:rPr>
        <w:br/>
      </w:r>
      <w:r>
        <w:rPr>
          <w:rFonts w:ascii="David" w:eastAsiaTheme="minorHAnsi" w:hAnsi="David" w:cstheme="minorBidi"/>
          <w:sz w:val="20"/>
          <w:szCs w:val="22"/>
          <w:rtl/>
          <w:lang w:bidi="he-IL"/>
        </w:rPr>
        <w:br/>
      </w:r>
    </w:p>
    <w:p w14:paraId="5D816D65" w14:textId="77777777" w:rsidR="00E52EEE" w:rsidRPr="00E52EEE" w:rsidRDefault="00E52EEE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DBDC416" w14:textId="77777777" w:rsidR="0060627A" w:rsidRPr="00C24854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3C1E95D" w14:textId="5C518865" w:rsidR="00EC6A0C" w:rsidRDefault="00EC6A0C" w:rsidP="00EC6A0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8F6FE0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קו </w:t>
      </w:r>
      <w:r w:rsidRPr="008F6FE0">
        <w:rPr>
          <w:rFonts w:asciiTheme="minorBidi" w:eastAsiaTheme="minorHAnsi" w:hAnsiTheme="minorBidi" w:cstheme="minorBidi"/>
          <w:b/>
          <w:bCs/>
          <w:sz w:val="40"/>
          <w:szCs w:val="44"/>
          <w:highlight w:val="green"/>
          <w:lang w:bidi="he-IL"/>
        </w:rPr>
        <w:t>15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495068">
        <w:rPr>
          <w:rFonts w:ascii="David" w:eastAsiaTheme="minorHAnsi" w:hAnsi="David" w:cstheme="minorBidi" w:hint="cs"/>
          <w:szCs w:val="28"/>
          <w:rtl/>
          <w:lang w:bidi="he-IL"/>
        </w:rPr>
        <w:t xml:space="preserve">מהירוקה 80 ו- 60, משה סנה, טשרניחובסקי, ויצמן, התע"ש, הדרים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495068">
        <w:rPr>
          <w:rFonts w:ascii="David" w:eastAsiaTheme="minorHAnsi" w:hAnsi="David" w:cstheme="minorBidi" w:hint="cs"/>
          <w:szCs w:val="28"/>
          <w:rtl/>
          <w:lang w:bidi="he-IL"/>
        </w:rPr>
        <w:t>הדמוקרטי</w:t>
      </w:r>
    </w:p>
    <w:p w14:paraId="0E4600F8" w14:textId="77777777" w:rsidR="00EC6A0C" w:rsidRDefault="00EC6A0C" w:rsidP="00EC6A0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E9FD8DA" w14:textId="77777777" w:rsidR="00EC6A0C" w:rsidRDefault="00EC6A0C" w:rsidP="00EC6A0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7E0614CA" w14:textId="3C4E3AA1" w:rsidR="0060627A" w:rsidRDefault="008F6676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12" w:history="1">
        <w:r w:rsidRPr="00B82AFE">
          <w:rPr>
            <w:rStyle w:val="Hyperlink"/>
          </w:rPr>
          <w:t>https://www.metropoline.com/line/15/69015</w:t>
        </w:r>
      </w:hyperlink>
    </w:p>
    <w:p w14:paraId="5AD5449A" w14:textId="77777777" w:rsidR="008F6676" w:rsidRPr="008F6676" w:rsidRDefault="008F6676" w:rsidP="008F6676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CBCA4F3" w14:textId="77777777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741F59F" w14:textId="77777777" w:rsidR="00DD65BA" w:rsidRDefault="00DD65BA" w:rsidP="000841B1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023C2479" w14:textId="77777777" w:rsidR="00DD65BA" w:rsidRDefault="00DD65BA" w:rsidP="00DD65BA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0BD088CF" w14:textId="77777777" w:rsidR="00DD65BA" w:rsidRDefault="00DD65BA" w:rsidP="00DD65BA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2CC8A402" w14:textId="77777777" w:rsidR="00DD65BA" w:rsidRDefault="00DD65BA" w:rsidP="00DD65BA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6B20E129" w14:textId="089950C4" w:rsidR="007D3B17" w:rsidRPr="00B24F49" w:rsidRDefault="00FD1D59" w:rsidP="00FD1D59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</w:pPr>
      <w:r w:rsidRPr="005C38E3">
        <w:rPr>
          <w:rFonts w:ascii="David" w:eastAsiaTheme="minorHAnsi" w:hAnsi="David" w:cstheme="minorBidi" w:hint="cs"/>
          <w:b/>
          <w:bCs/>
          <w:sz w:val="72"/>
          <w:szCs w:val="96"/>
          <w:rtl/>
          <w:lang w:bidi="he-IL"/>
        </w:rPr>
        <w:lastRenderedPageBreak/>
        <w:t xml:space="preserve">      </w:t>
      </w:r>
      <w:r w:rsidR="00F76CD9" w:rsidRPr="00F76CD9">
        <w:rPr>
          <w:rFonts w:ascii="David" w:eastAsiaTheme="minorHAnsi" w:hAnsi="David" w:cstheme="minorBidi" w:hint="cs"/>
          <w:b/>
          <w:bCs/>
          <w:sz w:val="72"/>
          <w:szCs w:val="96"/>
          <w:highlight w:val="magenta"/>
          <w:rtl/>
          <w:lang w:bidi="he-IL"/>
        </w:rPr>
        <w:t>ה</w:t>
      </w:r>
      <w:r w:rsidR="00D21949">
        <w:rPr>
          <w:rFonts w:ascii="David" w:eastAsiaTheme="minorHAnsi" w:hAnsi="David" w:cstheme="minorBidi" w:hint="cs"/>
          <w:b/>
          <w:bCs/>
          <w:sz w:val="72"/>
          <w:szCs w:val="96"/>
          <w:highlight w:val="magenta"/>
          <w:rtl/>
          <w:lang w:bidi="he-IL"/>
        </w:rPr>
        <w:t>קריה</w:t>
      </w:r>
      <w:r w:rsidR="00F76CD9" w:rsidRPr="00F76CD9">
        <w:rPr>
          <w:rFonts w:ascii="David" w:eastAsiaTheme="minorHAnsi" w:hAnsi="David" w:cstheme="minorBidi" w:hint="cs"/>
          <w:b/>
          <w:bCs/>
          <w:sz w:val="72"/>
          <w:szCs w:val="96"/>
          <w:highlight w:val="magenta"/>
          <w:rtl/>
          <w:lang w:bidi="he-IL"/>
        </w:rPr>
        <w:t xml:space="preserve"> הדמוקרטי</w:t>
      </w:r>
      <w:r w:rsidR="006A2D74" w:rsidRPr="006A2D74">
        <w:rPr>
          <w:rFonts w:ascii="David" w:eastAsiaTheme="minorHAnsi" w:hAnsi="David" w:cstheme="minorBidi" w:hint="cs"/>
          <w:b/>
          <w:bCs/>
          <w:sz w:val="72"/>
          <w:szCs w:val="96"/>
          <w:highlight w:val="magenta"/>
          <w:rtl/>
          <w:lang w:bidi="he-IL"/>
        </w:rPr>
        <w:t>ת</w:t>
      </w:r>
    </w:p>
    <w:p w14:paraId="676AC313" w14:textId="7CBC132A" w:rsidR="007D3B17" w:rsidRDefault="007D3B17" w:rsidP="007D3B17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קווים ומסלולי </w:t>
      </w:r>
      <w:r w:rsidRPr="007D3B17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u w:val="single"/>
          <w:rtl/>
          <w:lang w:bidi="he-IL"/>
        </w:rPr>
        <w:t>חזרה</w:t>
      </w: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  <w:r w:rsidR="00F76CD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מה</w:t>
      </w:r>
      <w:r w:rsidR="00D2194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קריה</w:t>
      </w:r>
      <w:r w:rsidR="00F76CD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הדמוקרטי</w:t>
      </w:r>
      <w:r w:rsidR="006A2D74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ת</w:t>
      </w:r>
    </w:p>
    <w:p w14:paraId="2537C154" w14:textId="77777777" w:rsidR="007D3B17" w:rsidRDefault="007D3B17" w:rsidP="007D3B17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10984668" w14:textId="77777777" w:rsidR="007D3B17" w:rsidRDefault="007D3B17" w:rsidP="007D3B17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6853D89" w14:textId="0A79FA60" w:rsidR="00F76CD9" w:rsidRPr="00971297" w:rsidRDefault="00F76CD9" w:rsidP="00F76CD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F76CD9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56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- 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(חברת רן שי)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D117CC">
        <w:rPr>
          <w:rFonts w:ascii="David" w:eastAsiaTheme="minorHAnsi" w:hAnsi="David" w:cstheme="minorBidi" w:hint="cs"/>
          <w:szCs w:val="28"/>
          <w:rtl/>
          <w:lang w:bidi="he-IL"/>
        </w:rPr>
        <w:t xml:space="preserve">הדמוקרטי 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D117CC">
        <w:rPr>
          <w:rFonts w:ascii="David" w:eastAsiaTheme="minorHAnsi" w:hAnsi="David" w:cstheme="minorBidi" w:hint="cs"/>
          <w:szCs w:val="28"/>
          <w:rtl/>
          <w:lang w:bidi="he-IL"/>
        </w:rPr>
        <w:t>מרכז העיר</w:t>
      </w:r>
    </w:p>
    <w:p w14:paraId="2096ABF4" w14:textId="77777777" w:rsidR="00F76CD9" w:rsidRDefault="00F76CD9" w:rsidP="00F76CD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F35C07">
        <w:rPr>
          <w:rFonts w:ascii="David" w:eastAsiaTheme="minorHAnsi" w:hAnsi="David" w:cstheme="minorBidi" w:hint="cs"/>
          <w:sz w:val="40"/>
          <w:szCs w:val="44"/>
          <w:rtl/>
          <w:lang w:bidi="he-IL"/>
        </w:rPr>
        <w:t xml:space="preserve">     </w:t>
      </w:r>
    </w:p>
    <w:p w14:paraId="4F4F7ACB" w14:textId="77777777" w:rsidR="00F76CD9" w:rsidRPr="00F35C07" w:rsidRDefault="00F76CD9" w:rsidP="00F76CD9">
      <w:pPr>
        <w:pStyle w:val="ae"/>
        <w:numPr>
          <w:ilvl w:val="0"/>
          <w:numId w:val="2"/>
        </w:num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>הקו פועל בימים א-ו</w:t>
      </w:r>
    </w:p>
    <w:p w14:paraId="37269EB4" w14:textId="44C2B02F" w:rsidR="00F76CD9" w:rsidRDefault="00F76CD9" w:rsidP="00F76CD9">
      <w:pPr>
        <w:pStyle w:val="ae"/>
        <w:numPr>
          <w:ilvl w:val="0"/>
          <w:numId w:val="2"/>
        </w:numPr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>זמני יציאה מתחנה ראשונה בשע</w:t>
      </w:r>
      <w:r w:rsidR="00A01F62">
        <w:rPr>
          <w:rFonts w:ascii="Calibri" w:eastAsia="Times New Roman" w:hAnsi="Calibri" w:cs="Arial" w:hint="cs"/>
          <w:sz w:val="28"/>
          <w:szCs w:val="28"/>
          <w:rtl/>
          <w:lang w:bidi="he-IL"/>
        </w:rPr>
        <w:t>ות</w:t>
      </w: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</w:t>
      </w:r>
      <w:r w:rsidR="003A4D3D">
        <w:rPr>
          <w:rFonts w:ascii="Calibri" w:eastAsia="Times New Roman" w:hAnsi="Calibri" w:cs="Arial" w:hint="cs"/>
          <w:sz w:val="28"/>
          <w:szCs w:val="28"/>
          <w:rtl/>
          <w:lang w:bidi="he-IL"/>
        </w:rPr>
        <w:t>13:</w:t>
      </w:r>
      <w:r w:rsidR="004C4361">
        <w:rPr>
          <w:rFonts w:ascii="Calibri" w:eastAsia="Times New Roman" w:hAnsi="Calibri" w:cs="Arial" w:hint="cs"/>
          <w:sz w:val="28"/>
          <w:szCs w:val="28"/>
          <w:rtl/>
          <w:lang w:bidi="he-IL"/>
        </w:rPr>
        <w:t>3</w:t>
      </w:r>
      <w:r w:rsidR="003A4D3D">
        <w:rPr>
          <w:rFonts w:ascii="Calibri" w:eastAsia="Times New Roman" w:hAnsi="Calibri" w:cs="Arial" w:hint="cs"/>
          <w:sz w:val="28"/>
          <w:szCs w:val="28"/>
          <w:rtl/>
          <w:lang w:bidi="he-IL"/>
        </w:rPr>
        <w:t>5, 14:</w:t>
      </w:r>
      <w:r w:rsidR="004C4361">
        <w:rPr>
          <w:rFonts w:ascii="Calibri" w:eastAsia="Times New Roman" w:hAnsi="Calibri" w:cs="Arial" w:hint="cs"/>
          <w:sz w:val="28"/>
          <w:szCs w:val="28"/>
          <w:rtl/>
          <w:lang w:bidi="he-IL"/>
        </w:rPr>
        <w:t>0</w:t>
      </w:r>
      <w:r w:rsidR="003A4D3D">
        <w:rPr>
          <w:rFonts w:ascii="Calibri" w:eastAsia="Times New Roman" w:hAnsi="Calibri" w:cs="Arial" w:hint="cs"/>
          <w:sz w:val="28"/>
          <w:szCs w:val="28"/>
          <w:rtl/>
          <w:lang w:bidi="he-IL"/>
        </w:rPr>
        <w:t>5, 14:</w:t>
      </w:r>
      <w:r w:rsidR="004C4361">
        <w:rPr>
          <w:rFonts w:ascii="Calibri" w:eastAsia="Times New Roman" w:hAnsi="Calibri" w:cs="Arial" w:hint="cs"/>
          <w:sz w:val="28"/>
          <w:szCs w:val="28"/>
          <w:rtl/>
          <w:lang w:bidi="he-IL"/>
        </w:rPr>
        <w:t>3</w:t>
      </w:r>
      <w:r w:rsidR="003A4D3D">
        <w:rPr>
          <w:rFonts w:ascii="Calibri" w:eastAsia="Times New Roman" w:hAnsi="Calibri" w:cs="Arial" w:hint="cs"/>
          <w:sz w:val="28"/>
          <w:szCs w:val="28"/>
          <w:rtl/>
          <w:lang w:bidi="he-IL"/>
        </w:rPr>
        <w:t>5</w:t>
      </w:r>
    </w:p>
    <w:p w14:paraId="77B8B86D" w14:textId="70BFC7A4" w:rsidR="003A4D3D" w:rsidRPr="00F35C07" w:rsidRDefault="003A4D3D" w:rsidP="003A4D3D">
      <w:pPr>
        <w:pStyle w:val="ae"/>
        <w:numPr>
          <w:ilvl w:val="0"/>
          <w:numId w:val="2"/>
        </w:num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ימי שישי שעת יציאה מתחנה ראשונה 12:1</w:t>
      </w:r>
      <w:r w:rsidR="004C4361">
        <w:rPr>
          <w:rFonts w:ascii="Calibri" w:eastAsia="Times New Roman" w:hAnsi="Calibri" w:cs="Arial" w:hint="cs"/>
          <w:sz w:val="28"/>
          <w:szCs w:val="28"/>
          <w:rtl/>
          <w:lang w:bidi="he-IL"/>
        </w:rPr>
        <w:t>0</w:t>
      </w:r>
      <w:r w:rsidR="00656F6C">
        <w:rPr>
          <w:rFonts w:ascii="Calibri" w:eastAsia="Times New Roman" w:hAnsi="Calibri" w:cs="Arial" w:hint="cs"/>
          <w:sz w:val="28"/>
          <w:szCs w:val="28"/>
          <w:rtl/>
          <w:lang w:bidi="he-IL"/>
        </w:rPr>
        <w:t>, 12:45</w:t>
      </w:r>
    </w:p>
    <w:p w14:paraId="5FA33AE0" w14:textId="77777777" w:rsidR="00F76CD9" w:rsidRDefault="00F76CD9" w:rsidP="00F76CD9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4169B43" w14:textId="77777777" w:rsidR="00F76CD9" w:rsidRDefault="00F76CD9" w:rsidP="00F76CD9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76CD9" w14:paraId="44F70C25" w14:textId="77777777" w:rsidTr="002516CB">
        <w:tc>
          <w:tcPr>
            <w:tcW w:w="4814" w:type="dxa"/>
          </w:tcPr>
          <w:p w14:paraId="43072F0C" w14:textId="514DE33E" w:rsidR="00F76CD9" w:rsidRPr="003A4D3D" w:rsidRDefault="003A4D3D" w:rsidP="003A4D3D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הדמוקרטי/תרי עשר</w:t>
            </w:r>
          </w:p>
        </w:tc>
        <w:tc>
          <w:tcPr>
            <w:tcW w:w="4815" w:type="dxa"/>
          </w:tcPr>
          <w:p w14:paraId="2AC0E3FC" w14:textId="5AE848B0" w:rsidR="00F76CD9" w:rsidRPr="005647EC" w:rsidRDefault="003A4D3D" w:rsidP="003A4D3D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3A4D3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1.</w:t>
            </w:r>
            <w:r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34440</w:t>
            </w:r>
          </w:p>
        </w:tc>
      </w:tr>
    </w:tbl>
    <w:p w14:paraId="5499B9DD" w14:textId="77777777" w:rsidR="00F76CD9" w:rsidRDefault="00F76CD9" w:rsidP="00F76CD9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287C25A2" w14:textId="77777777" w:rsidR="00F76CD9" w:rsidRDefault="00F76CD9" w:rsidP="00F76CD9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</w:t>
      </w:r>
      <w:r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ורדה</w:t>
      </w: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76CD9" w14:paraId="0B6BC8F4" w14:textId="77777777" w:rsidTr="002516CB">
        <w:tc>
          <w:tcPr>
            <w:tcW w:w="4814" w:type="dxa"/>
          </w:tcPr>
          <w:p w14:paraId="0BBCC9E7" w14:textId="490A3B28" w:rsidR="003A4D3D" w:rsidRDefault="003752EC" w:rsidP="003A4D3D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="003A4D3D"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3A4D3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הגליל/זמנהוף</w:t>
            </w:r>
          </w:p>
          <w:p w14:paraId="649A6348" w14:textId="2BAB95E1" w:rsidR="003A4D3D" w:rsidRPr="005647EC" w:rsidRDefault="003752EC" w:rsidP="003A4D3D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3A4D3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. הכרמל/תל חי</w:t>
            </w:r>
          </w:p>
          <w:p w14:paraId="11DF9C1F" w14:textId="045B5FD1" w:rsidR="003A4D3D" w:rsidRDefault="003752EC" w:rsidP="003A4D3D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3A4D3D"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3A4D3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הכרמל/משעול השיר</w:t>
            </w:r>
          </w:p>
          <w:p w14:paraId="4A75185E" w14:textId="42460548" w:rsidR="003A4D3D" w:rsidRDefault="003752EC" w:rsidP="003A4D3D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="003A4D3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. הכרמל/העבודה</w:t>
            </w:r>
          </w:p>
          <w:p w14:paraId="0934B674" w14:textId="6CFC1168" w:rsidR="003A4D3D" w:rsidRDefault="003752EC" w:rsidP="003A4D3D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</w:t>
            </w:r>
            <w:r w:rsidR="003A4D3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. ברל כצנלסון 18</w:t>
            </w:r>
          </w:p>
          <w:p w14:paraId="46482D9F" w14:textId="3C434F82" w:rsidR="003A4D3D" w:rsidRDefault="003752EC" w:rsidP="003A4D3D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</w:t>
            </w:r>
            <w:r w:rsidR="003A4D3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. אז"ר 18</w:t>
            </w:r>
          </w:p>
          <w:p w14:paraId="5A0B106A" w14:textId="379ACEB3" w:rsidR="003A4D3D" w:rsidRDefault="003752EC" w:rsidP="003A4D3D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</w:t>
            </w:r>
            <w:r w:rsidR="003A4D3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. אז"ר/השחר</w:t>
            </w:r>
          </w:p>
          <w:p w14:paraId="3DBC833B" w14:textId="782492C5" w:rsidR="003A4D3D" w:rsidRPr="005647EC" w:rsidRDefault="003752EC" w:rsidP="00466FB0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</w:t>
            </w:r>
            <w:r w:rsidR="003A4D3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. אז"ר/תל חי</w:t>
            </w:r>
          </w:p>
        </w:tc>
        <w:tc>
          <w:tcPr>
            <w:tcW w:w="4815" w:type="dxa"/>
          </w:tcPr>
          <w:p w14:paraId="2326FAF3" w14:textId="2BC28720" w:rsidR="00F76CD9" w:rsidRDefault="003A4D3D" w:rsidP="002516CB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="00F76CD9" w:rsidRPr="00351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F76CD9"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40ABFF91" w14:textId="77777777" w:rsidR="003752EC" w:rsidRDefault="003752EC" w:rsidP="003752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3752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3.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הורדה</w:t>
            </w:r>
          </w:p>
          <w:p w14:paraId="40171E52" w14:textId="51F302CF" w:rsidR="003752EC" w:rsidRDefault="003752EC" w:rsidP="003752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3752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הורדה</w:t>
            </w:r>
          </w:p>
          <w:p w14:paraId="72BFA2ED" w14:textId="373F1B52" w:rsidR="003752EC" w:rsidRDefault="003752EC" w:rsidP="003752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5. 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0B07DD5A" w14:textId="62E196A0" w:rsidR="003752EC" w:rsidRDefault="003752EC" w:rsidP="003752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6. 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035C5E1B" w14:textId="4EE45263" w:rsidR="003752EC" w:rsidRDefault="003752EC" w:rsidP="003752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הורדה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</w:t>
            </w:r>
          </w:p>
          <w:p w14:paraId="28398D36" w14:textId="277EB17C" w:rsidR="003752EC" w:rsidRDefault="003752EC" w:rsidP="003752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8. 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04033DF0" w14:textId="6887A8E8" w:rsidR="003752EC" w:rsidRPr="00DD0E0F" w:rsidRDefault="003752EC" w:rsidP="00466FB0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9. 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4108E4EC" w14:textId="77777777" w:rsidR="00F76CD9" w:rsidRPr="0032748E" w:rsidRDefault="00F76CD9" w:rsidP="00F76CD9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0D4318FD" w14:textId="77777777" w:rsidR="00F76CD9" w:rsidRDefault="00F76CD9" w:rsidP="00F76CD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22260EC" w14:textId="77777777" w:rsidR="00F76CD9" w:rsidRPr="008F4C70" w:rsidRDefault="00F76CD9" w:rsidP="00F76CD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360C61C4" w14:textId="1A4FA461" w:rsidR="00F76CD9" w:rsidRDefault="00A2285A" w:rsidP="00F76CD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3" w:history="1">
        <w:r>
          <w:rPr>
            <w:rtl/>
            <w:lang w:bidi="he-IL"/>
          </w:rPr>
          <w:t>קישור למפת המסלול</w:t>
        </w:r>
      </w:hyperlink>
    </w:p>
    <w:p w14:paraId="49E15472" w14:textId="77777777" w:rsidR="00540A8D" w:rsidRPr="00540A8D" w:rsidRDefault="00540A8D" w:rsidP="00540A8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165023E" w14:textId="1D126E52" w:rsidR="00920273" w:rsidRDefault="00920273" w:rsidP="00E84D8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671F0313" w14:textId="2BC5CE17" w:rsidR="00F76CD9" w:rsidRDefault="00F76CD9" w:rsidP="00F76CD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0A75F0D6" w14:textId="77777777" w:rsidR="00C00DCF" w:rsidRDefault="00C00DCF" w:rsidP="00C00DC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2F4A5E5B" w14:textId="77777777" w:rsidR="00F76CD9" w:rsidRPr="00971297" w:rsidRDefault="00F76CD9" w:rsidP="00F76CD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F76CD9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>קו 57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- 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(חברת רן שי)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ממרכז העיר 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הדמוקרטי</w:t>
      </w:r>
    </w:p>
    <w:p w14:paraId="53129602" w14:textId="77777777" w:rsidR="00F76CD9" w:rsidRDefault="00F76CD9" w:rsidP="00F76CD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F35C07">
        <w:rPr>
          <w:rFonts w:ascii="David" w:eastAsiaTheme="minorHAnsi" w:hAnsi="David" w:cstheme="minorBidi" w:hint="cs"/>
          <w:sz w:val="40"/>
          <w:szCs w:val="44"/>
          <w:rtl/>
          <w:lang w:bidi="he-IL"/>
        </w:rPr>
        <w:t xml:space="preserve">     </w:t>
      </w:r>
    </w:p>
    <w:p w14:paraId="0B11B979" w14:textId="77777777" w:rsidR="00F76CD9" w:rsidRPr="00F35C07" w:rsidRDefault="00F76CD9" w:rsidP="00F76CD9">
      <w:pPr>
        <w:pStyle w:val="ae"/>
        <w:numPr>
          <w:ilvl w:val="0"/>
          <w:numId w:val="2"/>
        </w:num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>הקו פועל בימים א-ו</w:t>
      </w:r>
    </w:p>
    <w:p w14:paraId="0C9F171C" w14:textId="77777777" w:rsidR="004C4361" w:rsidRDefault="004C4361" w:rsidP="004C4361">
      <w:pPr>
        <w:pStyle w:val="ae"/>
        <w:numPr>
          <w:ilvl w:val="0"/>
          <w:numId w:val="2"/>
        </w:numPr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>זמני יציאה מתחנה ראשונה בשע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ות</w:t>
      </w: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13:35, 14:05, 14:35</w:t>
      </w:r>
    </w:p>
    <w:p w14:paraId="4E465554" w14:textId="77777777" w:rsidR="004C4361" w:rsidRPr="00F35C07" w:rsidRDefault="004C4361" w:rsidP="004C4361">
      <w:pPr>
        <w:pStyle w:val="ae"/>
        <w:numPr>
          <w:ilvl w:val="0"/>
          <w:numId w:val="2"/>
        </w:num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ימי שישי שעת יציאה מתחנה ראשונה 12:10, 12:45</w:t>
      </w:r>
    </w:p>
    <w:p w14:paraId="591A3737" w14:textId="77777777" w:rsidR="00F76CD9" w:rsidRDefault="00F76CD9" w:rsidP="00F76CD9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DC52301" w14:textId="77777777" w:rsidR="00F76CD9" w:rsidRDefault="00F76CD9" w:rsidP="00F76CD9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76CD9" w14:paraId="75AFADFD" w14:textId="77777777" w:rsidTr="002516CB">
        <w:tc>
          <w:tcPr>
            <w:tcW w:w="4814" w:type="dxa"/>
          </w:tcPr>
          <w:p w14:paraId="7EA6F1CE" w14:textId="776A1C45" w:rsidR="00F76CD9" w:rsidRPr="003D2B8F" w:rsidRDefault="005309BC" w:rsidP="005309B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5309B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5309B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בי"ס הדמוקרטי/תרי עשר </w:t>
            </w:r>
          </w:p>
        </w:tc>
        <w:tc>
          <w:tcPr>
            <w:tcW w:w="4815" w:type="dxa"/>
          </w:tcPr>
          <w:p w14:paraId="0BCA9480" w14:textId="3DB2506A" w:rsidR="00F76CD9" w:rsidRPr="005647EC" w:rsidRDefault="00F76CD9" w:rsidP="005309B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 </w:t>
            </w:r>
            <w:r w:rsidR="005309B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34440</w:t>
            </w:r>
          </w:p>
        </w:tc>
      </w:tr>
    </w:tbl>
    <w:p w14:paraId="6FB2CBA7" w14:textId="77777777" w:rsidR="00F76CD9" w:rsidRDefault="00F76CD9" w:rsidP="00F76CD9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393BB28A" w14:textId="77777777" w:rsidR="00F76CD9" w:rsidRDefault="00F76CD9" w:rsidP="00F76CD9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</w:t>
      </w:r>
      <w:r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ורדה</w:t>
      </w: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76CD9" w14:paraId="4D18E688" w14:textId="77777777" w:rsidTr="002516CB">
        <w:tc>
          <w:tcPr>
            <w:tcW w:w="4814" w:type="dxa"/>
          </w:tcPr>
          <w:p w14:paraId="06B37EAA" w14:textId="3AE93CD8" w:rsidR="005309BC" w:rsidRPr="005309BC" w:rsidRDefault="00C23BE8" w:rsidP="005309B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="002B065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. </w:t>
            </w:r>
            <w:r w:rsidR="005309BC" w:rsidRPr="005309B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דמרי סנטר/שלמה</w:t>
            </w:r>
            <w:r w:rsidR="005309BC" w:rsidRPr="005309B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="005309BC" w:rsidRPr="005309B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וחיה</w:t>
            </w:r>
            <w:r w:rsidR="005309BC" w:rsidRPr="005309B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="005309BC" w:rsidRPr="005309B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</w:p>
          <w:p w14:paraId="2F0EF58F" w14:textId="63CCC434" w:rsidR="005309BC" w:rsidRPr="003F768D" w:rsidRDefault="00C23BE8" w:rsidP="005309B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5309BC"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5309BC"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="005309BC"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5309BC"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ויינברג</w:t>
            </w:r>
          </w:p>
          <w:p w14:paraId="6BEF3275" w14:textId="46E78AB1" w:rsidR="005309BC" w:rsidRPr="003F768D" w:rsidRDefault="00C23BE8" w:rsidP="005309B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5309BC"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5309BC"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="005309BC"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="005309BC"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526FA598" w14:textId="62C376F5" w:rsidR="005309BC" w:rsidRPr="003F768D" w:rsidRDefault="00C23BE8" w:rsidP="005309B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="005309BC"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5309B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גן הברון מנשה/</w:t>
            </w:r>
            <w:r w:rsidR="005309BC"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</w:p>
          <w:p w14:paraId="2030920F" w14:textId="3BF8DC92" w:rsidR="005309BC" w:rsidRPr="003F768D" w:rsidRDefault="00C23BE8" w:rsidP="005309B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</w:t>
            </w:r>
            <w:r w:rsidR="005309BC"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5309BC"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="005309BC"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5309B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לאה ודוד </w:t>
            </w:r>
            <w:proofErr w:type="spellStart"/>
            <w:r w:rsidR="005309B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02601B20" w14:textId="137254D4" w:rsidR="005309BC" w:rsidRPr="003F768D" w:rsidRDefault="00C23BE8" w:rsidP="005309B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</w:t>
            </w:r>
            <w:r w:rsidR="005309BC"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5309B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קניון כפר סבא הירוקה/</w:t>
            </w:r>
            <w:proofErr w:type="spellStart"/>
            <w:r w:rsidR="005309B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רפופורט</w:t>
            </w:r>
            <w:proofErr w:type="spellEnd"/>
          </w:p>
          <w:p w14:paraId="3BFD4DA7" w14:textId="6BF38A0C" w:rsidR="005309BC" w:rsidRDefault="00C23BE8" w:rsidP="005309B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</w:t>
            </w:r>
            <w:r w:rsidR="005309BC"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5309BC"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="005309BC"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="005309BC"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וילנסקי</w:t>
            </w:r>
            <w:r w:rsidR="005309BC"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5309BC"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</w:t>
            </w:r>
            <w:r w:rsidR="005309BC"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'</w:t>
            </w:r>
            <w:r w:rsidR="005309BC"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</w:t>
            </w:r>
            <w:r w:rsidR="005309BC"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="005309BC"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עמר</w:t>
            </w:r>
          </w:p>
          <w:p w14:paraId="423D2F20" w14:textId="25B8E983" w:rsidR="00F76CD9" w:rsidRPr="005647EC" w:rsidRDefault="00C23BE8" w:rsidP="005309B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</w:t>
            </w:r>
            <w:r w:rsidR="005309B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. ד"ר משה סנה/ברקן</w:t>
            </w:r>
          </w:p>
        </w:tc>
        <w:tc>
          <w:tcPr>
            <w:tcW w:w="4815" w:type="dxa"/>
          </w:tcPr>
          <w:p w14:paraId="27AFFA31" w14:textId="3D9A1916" w:rsidR="005309BC" w:rsidRPr="003F768D" w:rsidRDefault="00C23BE8" w:rsidP="005309B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="002B065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.   </w:t>
            </w:r>
            <w:r w:rsidR="005309BC"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38074</w:t>
            </w:r>
          </w:p>
          <w:p w14:paraId="251DE0E0" w14:textId="1F73899F" w:rsidR="005309BC" w:rsidRPr="003F768D" w:rsidRDefault="00C23BE8" w:rsidP="005309B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5309BC"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.   38075</w:t>
            </w:r>
          </w:p>
          <w:p w14:paraId="0648B843" w14:textId="1AFDF247" w:rsidR="005309BC" w:rsidRPr="003F768D" w:rsidRDefault="00C23BE8" w:rsidP="005309B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5309BC"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  38925  </w:t>
            </w:r>
          </w:p>
          <w:p w14:paraId="2ED18F60" w14:textId="2900D245" w:rsidR="005309BC" w:rsidRPr="003F768D" w:rsidRDefault="00C23BE8" w:rsidP="005309B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="005309BC"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.   37459</w:t>
            </w:r>
          </w:p>
          <w:p w14:paraId="38760FB8" w14:textId="5A041AA6" w:rsidR="005309BC" w:rsidRPr="003F768D" w:rsidRDefault="00C23BE8" w:rsidP="005309B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</w:t>
            </w:r>
            <w:r w:rsidR="005309BC"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.   38930</w:t>
            </w:r>
          </w:p>
          <w:p w14:paraId="2445E860" w14:textId="2C5D12A6" w:rsidR="005309BC" w:rsidRPr="003F768D" w:rsidRDefault="00C23BE8" w:rsidP="005309B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</w:t>
            </w:r>
            <w:r w:rsidR="005309BC"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.   38929</w:t>
            </w:r>
          </w:p>
          <w:p w14:paraId="28F07F3F" w14:textId="088CAA77" w:rsidR="005309BC" w:rsidRDefault="00C23BE8" w:rsidP="005309B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</w:t>
            </w:r>
            <w:r w:rsidR="005309BC"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.   38078</w:t>
            </w:r>
          </w:p>
          <w:p w14:paraId="4045B40B" w14:textId="63A21094" w:rsidR="00F76CD9" w:rsidRDefault="00C23BE8" w:rsidP="005309B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</w:t>
            </w:r>
            <w:r w:rsidR="005309B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.   35135</w:t>
            </w:r>
          </w:p>
        </w:tc>
      </w:tr>
    </w:tbl>
    <w:p w14:paraId="4F50D5C2" w14:textId="77777777" w:rsidR="00F76CD9" w:rsidRPr="0032748E" w:rsidRDefault="00F76CD9" w:rsidP="00F76CD9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6B2551F5" w14:textId="77777777" w:rsidR="00F76CD9" w:rsidRDefault="00F76CD9" w:rsidP="00F76CD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1C62615" w14:textId="77777777" w:rsidR="00F76CD9" w:rsidRPr="008F4C70" w:rsidRDefault="00F76CD9" w:rsidP="00F76CD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648D72C0" w14:textId="5A2BA299" w:rsidR="00F76CD9" w:rsidRDefault="00A2285A" w:rsidP="00F76CD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4" w:history="1">
        <w:r>
          <w:rPr>
            <w:rtl/>
            <w:lang w:bidi="he-IL"/>
          </w:rPr>
          <w:t>קישור למפת המסלול</w:t>
        </w:r>
      </w:hyperlink>
    </w:p>
    <w:p w14:paraId="75C4CF57" w14:textId="77777777" w:rsidR="00B77C3F" w:rsidRPr="00B77C3F" w:rsidRDefault="00B77C3F" w:rsidP="00B77C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31023AC" w14:textId="3E8D62AA" w:rsidR="00F76CD9" w:rsidRDefault="00F76CD9" w:rsidP="00F76CD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510EF4CA" w14:textId="45D1CBD7" w:rsidR="00240D19" w:rsidRDefault="00240D19" w:rsidP="00240D1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1C85C482" w14:textId="0E9CFD54" w:rsidR="00240D19" w:rsidRDefault="00240D19" w:rsidP="00240D1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37AF47D2" w14:textId="5A6327FE" w:rsidR="00240D19" w:rsidRDefault="00240D19" w:rsidP="00240D1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4D01E28F" w14:textId="0A8AAF2E" w:rsidR="00240D19" w:rsidRDefault="00240D19" w:rsidP="00240D1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056F28B8" w14:textId="77777777" w:rsidR="00240D19" w:rsidRDefault="00240D19" w:rsidP="00240D1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5FDF9A27" w14:textId="77777777" w:rsidR="00920273" w:rsidRDefault="00920273" w:rsidP="00920273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6CA4B877" w14:textId="139AC7D4" w:rsidR="00D372E0" w:rsidRPr="009826CA" w:rsidRDefault="00D372E0" w:rsidP="009826CA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 w:rsidRPr="0061486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lastRenderedPageBreak/>
        <w:t>קווי תחבורה נוספים</w:t>
      </w: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  <w:r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  <w:br/>
      </w:r>
      <w:r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  <w:br/>
      </w:r>
      <w:r w:rsidRPr="00F1682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 w:rsidR="00243CFE">
        <w:rPr>
          <w:rFonts w:ascii="David" w:eastAsiaTheme="minorHAnsi" w:hAnsi="David" w:cstheme="minorBidi" w:hint="cs"/>
          <w:szCs w:val="28"/>
          <w:rtl/>
          <w:lang w:bidi="he-IL"/>
        </w:rPr>
        <w:t>הדמוקרטי</w:t>
      </w:r>
      <w:r w:rsidR="00F16826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F16826">
        <w:rPr>
          <w:rFonts w:ascii="David" w:eastAsiaTheme="minorHAnsi" w:hAnsi="David" w:cstheme="minorBidi" w:hint="cs"/>
          <w:szCs w:val="28"/>
          <w:rtl/>
          <w:lang w:bidi="he-IL"/>
        </w:rPr>
        <w:t>אוניברסיטה</w:t>
      </w:r>
      <w:r w:rsidR="00243CFE">
        <w:rPr>
          <w:rFonts w:ascii="David" w:eastAsiaTheme="minorHAnsi" w:hAnsi="David" w:cstheme="minorBidi" w:hint="cs"/>
          <w:szCs w:val="28"/>
          <w:rtl/>
          <w:lang w:bidi="he-IL"/>
        </w:rPr>
        <w:t>, אז"ר, משה סנה, ירוקה 60 ו- 80</w:t>
      </w:r>
      <w:r w:rsidR="009826CA"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  <w:br/>
      </w:r>
      <w:r w:rsidR="009826CA" w:rsidRPr="00F1682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10</w:t>
      </w:r>
      <w:r w:rsidR="009826CA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 w:rsidR="00243CFE">
        <w:rPr>
          <w:rFonts w:ascii="David" w:eastAsiaTheme="minorHAnsi" w:hAnsi="David" w:cstheme="minorBidi" w:hint="cs"/>
          <w:szCs w:val="28"/>
          <w:rtl/>
          <w:lang w:bidi="he-IL"/>
        </w:rPr>
        <w:t>הדמוקרטי</w:t>
      </w:r>
      <w:r w:rsidR="009826CA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9826CA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9826CA">
        <w:rPr>
          <w:rFonts w:ascii="David" w:eastAsiaTheme="minorHAnsi" w:hAnsi="David" w:cstheme="minorBidi" w:hint="cs"/>
          <w:szCs w:val="28"/>
          <w:rtl/>
          <w:lang w:bidi="he-IL"/>
        </w:rPr>
        <w:t>יוספטל</w:t>
      </w:r>
    </w:p>
    <w:p w14:paraId="0645A066" w14:textId="77777777" w:rsidR="00D372E0" w:rsidRDefault="00D372E0" w:rsidP="00D372E0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</w:p>
    <w:p w14:paraId="38272393" w14:textId="77777777" w:rsidR="00D372E0" w:rsidRDefault="00D372E0" w:rsidP="00D372E0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3BED3D61" w14:textId="55025967" w:rsidR="00D372E0" w:rsidRDefault="00092804" w:rsidP="00D372E0">
      <w:pPr>
        <w:bidi/>
        <w:spacing w:line="276" w:lineRule="auto"/>
        <w:rPr>
          <w:lang w:bidi="he-IL"/>
        </w:rPr>
      </w:pPr>
      <w:hyperlink r:id="rId15" w:history="1">
        <w:r w:rsidRPr="00B82AFE">
          <w:rPr>
            <w:rStyle w:val="Hyperlink"/>
          </w:rPr>
          <w:t>https://www.metropoline.com/line/10/26010</w:t>
        </w:r>
      </w:hyperlink>
    </w:p>
    <w:p w14:paraId="125DC533" w14:textId="0C768D87" w:rsidR="00D372E0" w:rsidRPr="009826CA" w:rsidRDefault="00D372E0" w:rsidP="009826CA">
      <w:pPr>
        <w:bidi/>
        <w:spacing w:line="276" w:lineRule="auto"/>
        <w:rPr>
          <w:rtl/>
          <w:lang w:bidi="he-IL"/>
        </w:rPr>
      </w:pPr>
      <w:r>
        <w:rPr>
          <w:rtl/>
          <w:lang w:bidi="he-IL"/>
        </w:rPr>
        <w:br/>
      </w:r>
    </w:p>
    <w:p w14:paraId="70AB1DEA" w14:textId="412354AA" w:rsidR="00D372E0" w:rsidRPr="00E52EEE" w:rsidRDefault="00D372E0" w:rsidP="009826C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>
        <w:rPr>
          <w:rFonts w:ascii="David" w:eastAsiaTheme="minorHAnsi" w:hAnsi="David" w:cstheme="minorBidi"/>
          <w:sz w:val="20"/>
          <w:szCs w:val="22"/>
          <w:rtl/>
          <w:lang w:bidi="he-IL"/>
        </w:rPr>
        <w:br/>
      </w:r>
    </w:p>
    <w:p w14:paraId="6FA78860" w14:textId="77777777" w:rsidR="00D372E0" w:rsidRPr="00C24854" w:rsidRDefault="00D372E0" w:rsidP="00D372E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0927BA26" w14:textId="5FFDD369" w:rsidR="00D372E0" w:rsidRDefault="00D372E0" w:rsidP="00D372E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6624E5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6624E5">
        <w:rPr>
          <w:rFonts w:asciiTheme="minorBidi" w:eastAsiaTheme="minorHAnsi" w:hAnsiTheme="minorBidi" w:cstheme="minorBidi"/>
          <w:b/>
          <w:bCs/>
          <w:sz w:val="40"/>
          <w:szCs w:val="44"/>
          <w:highlight w:val="magenta"/>
          <w:lang w:bidi="he-IL"/>
        </w:rPr>
        <w:t>15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BD5F95">
        <w:rPr>
          <w:rFonts w:ascii="David" w:eastAsiaTheme="minorHAnsi" w:hAnsi="David" w:cstheme="minorBidi" w:hint="cs"/>
          <w:szCs w:val="28"/>
          <w:rtl/>
          <w:lang w:bidi="he-IL"/>
        </w:rPr>
        <w:t>הדמוקרטי</w:t>
      </w:r>
      <w:r w:rsidR="004D5F9D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4D5F9D">
        <w:rPr>
          <w:rFonts w:ascii="David" w:eastAsiaTheme="minorHAnsi" w:hAnsi="David" w:cstheme="minorBidi" w:hint="cs"/>
          <w:szCs w:val="28"/>
          <w:rtl/>
          <w:lang w:bidi="he-IL"/>
        </w:rPr>
        <w:t xml:space="preserve">הדרים, </w:t>
      </w:r>
      <w:r w:rsidR="00BD5F95">
        <w:rPr>
          <w:rFonts w:ascii="David" w:eastAsiaTheme="minorHAnsi" w:hAnsi="David" w:cstheme="minorBidi" w:hint="cs"/>
          <w:szCs w:val="28"/>
          <w:rtl/>
          <w:lang w:bidi="he-IL"/>
        </w:rPr>
        <w:t>התע"ש, ויצמן, טשרניחובסקי, משה סנה, מנחם בגין, ירוקה 60 ו- 80</w:t>
      </w:r>
    </w:p>
    <w:p w14:paraId="541CED3D" w14:textId="77777777" w:rsidR="00D372E0" w:rsidRDefault="00D372E0" w:rsidP="00D372E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4C62828" w14:textId="77777777" w:rsidR="00D372E0" w:rsidRDefault="00D372E0" w:rsidP="00D372E0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16FFC363" w14:textId="77777777" w:rsidR="00092804" w:rsidRDefault="00092804" w:rsidP="0009280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16" w:history="1">
        <w:r w:rsidRPr="00B82AFE">
          <w:rPr>
            <w:rStyle w:val="Hyperlink"/>
          </w:rPr>
          <w:t>https://www.metropoline.com/line/15/69015</w:t>
        </w:r>
      </w:hyperlink>
    </w:p>
    <w:p w14:paraId="125454EA" w14:textId="77777777" w:rsidR="00D372E0" w:rsidRPr="00C24854" w:rsidRDefault="00D372E0" w:rsidP="00D372E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F311B45" w14:textId="77777777" w:rsidR="00445FF3" w:rsidRPr="00370D0D" w:rsidRDefault="00445FF3" w:rsidP="00D372E0">
      <w:pPr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</w:p>
    <w:sectPr w:rsidR="00445FF3" w:rsidRPr="00370D0D" w:rsidSect="00B36E87">
      <w:headerReference w:type="default" r:id="rId17"/>
      <w:footerReference w:type="default" r:id="rId18"/>
      <w:pgSz w:w="11900" w:h="16840"/>
      <w:pgMar w:top="435" w:right="701" w:bottom="1440" w:left="156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F0F90" w14:textId="77777777" w:rsidR="005A58B4" w:rsidRDefault="005A58B4" w:rsidP="00EB32D0">
      <w:r>
        <w:separator/>
      </w:r>
    </w:p>
  </w:endnote>
  <w:endnote w:type="continuationSeparator" w:id="0">
    <w:p w14:paraId="45758B2A" w14:textId="77777777" w:rsidR="005A58B4" w:rsidRDefault="005A58B4" w:rsidP="00EB3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dobe Hebrew">
    <w:charset w:val="B1"/>
    <w:family w:val="roman"/>
    <w:pitch w:val="variable"/>
    <w:sig w:usb0="8000086F" w:usb1="4000204A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7902230"/>
      <w:docPartObj>
        <w:docPartGallery w:val="Page Numbers (Bottom of Page)"/>
        <w:docPartUnique/>
      </w:docPartObj>
    </w:sdtPr>
    <w:sdtEndPr/>
    <w:sdtContent>
      <w:p w14:paraId="12E5DCF6" w14:textId="08B5D6A4" w:rsidR="000841B1" w:rsidRDefault="000841B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 w:bidi="he-IL"/>
          </w:rPr>
          <w:t>2</w:t>
        </w:r>
        <w:r>
          <w:fldChar w:fldCharType="end"/>
        </w:r>
      </w:p>
    </w:sdtContent>
  </w:sdt>
  <w:p w14:paraId="7AA4E139" w14:textId="501D662E" w:rsidR="004F3002" w:rsidRPr="00545D04" w:rsidRDefault="004F3002" w:rsidP="00240392">
    <w:pPr>
      <w:pStyle w:val="a5"/>
      <w:bidi/>
      <w:ind w:left="-680"/>
      <w:rPr>
        <w:rFonts w:ascii="Arial" w:hAnsi="Arial" w:cs="Arial"/>
        <w:b/>
        <w:bCs/>
        <w:color w:val="00B050"/>
        <w:sz w:val="28"/>
        <w:szCs w:val="28"/>
        <w:lang w:bidi="he-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5ED12" w14:textId="77777777" w:rsidR="005A58B4" w:rsidRDefault="005A58B4" w:rsidP="00EB32D0">
      <w:r>
        <w:separator/>
      </w:r>
    </w:p>
  </w:footnote>
  <w:footnote w:type="continuationSeparator" w:id="0">
    <w:p w14:paraId="34C0EC9D" w14:textId="77777777" w:rsidR="005A58B4" w:rsidRDefault="005A58B4" w:rsidP="00EB3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0339F" w14:textId="77777777" w:rsidR="006C5BC6" w:rsidRPr="00B86762" w:rsidRDefault="00EE423F" w:rsidP="00F2724D">
    <w:pPr>
      <w:pStyle w:val="a3"/>
      <w:tabs>
        <w:tab w:val="clear" w:pos="8640"/>
      </w:tabs>
      <w:spacing w:before="240"/>
      <w:ind w:left="-964"/>
      <w:rPr>
        <w:rFonts w:ascii="Tahoma" w:hAnsi="Tahoma" w:cs="Tahoma"/>
        <w:b/>
        <w:bCs/>
        <w:color w:val="00B050"/>
        <w:sz w:val="28"/>
        <w:szCs w:val="28"/>
      </w:rPr>
    </w:pPr>
    <w:r>
      <w:rPr>
        <w:rFonts w:ascii="Tahoma" w:hAnsi="Tahoma" w:cs="Tahoma"/>
        <w:b/>
        <w:bCs/>
        <w:noProof/>
        <w:color w:val="00B050"/>
        <w:sz w:val="28"/>
        <w:szCs w:val="28"/>
      </w:rPr>
      <w:drawing>
        <wp:inline distT="0" distB="0" distL="0" distR="0" wp14:anchorId="58647BA1" wp14:editId="5CFCDE96">
          <wp:extent cx="1988820" cy="745432"/>
          <wp:effectExtent l="0" t="0" r="0" b="0"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4546" cy="7550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29CE"/>
    <w:multiLevelType w:val="hybridMultilevel"/>
    <w:tmpl w:val="76786D7A"/>
    <w:lvl w:ilvl="0" w:tplc="0409000F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5542D"/>
    <w:multiLevelType w:val="hybridMultilevel"/>
    <w:tmpl w:val="9FB2D71A"/>
    <w:lvl w:ilvl="0" w:tplc="51F6CA4E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74B48"/>
    <w:multiLevelType w:val="hybridMultilevel"/>
    <w:tmpl w:val="EC2289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00E79"/>
    <w:multiLevelType w:val="hybridMultilevel"/>
    <w:tmpl w:val="4C96A5EE"/>
    <w:lvl w:ilvl="0" w:tplc="184A491C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2" w:hanging="360"/>
      </w:pPr>
    </w:lvl>
    <w:lvl w:ilvl="2" w:tplc="0409001B" w:tentative="1">
      <w:start w:val="1"/>
      <w:numFmt w:val="lowerRoman"/>
      <w:lvlText w:val="%3."/>
      <w:lvlJc w:val="right"/>
      <w:pPr>
        <w:ind w:left="2252" w:hanging="180"/>
      </w:pPr>
    </w:lvl>
    <w:lvl w:ilvl="3" w:tplc="0409000F" w:tentative="1">
      <w:start w:val="1"/>
      <w:numFmt w:val="decimal"/>
      <w:lvlText w:val="%4."/>
      <w:lvlJc w:val="left"/>
      <w:pPr>
        <w:ind w:left="2972" w:hanging="360"/>
      </w:pPr>
    </w:lvl>
    <w:lvl w:ilvl="4" w:tplc="04090019" w:tentative="1">
      <w:start w:val="1"/>
      <w:numFmt w:val="lowerLetter"/>
      <w:lvlText w:val="%5."/>
      <w:lvlJc w:val="left"/>
      <w:pPr>
        <w:ind w:left="3692" w:hanging="360"/>
      </w:pPr>
    </w:lvl>
    <w:lvl w:ilvl="5" w:tplc="0409001B" w:tentative="1">
      <w:start w:val="1"/>
      <w:numFmt w:val="lowerRoman"/>
      <w:lvlText w:val="%6."/>
      <w:lvlJc w:val="right"/>
      <w:pPr>
        <w:ind w:left="4412" w:hanging="180"/>
      </w:pPr>
    </w:lvl>
    <w:lvl w:ilvl="6" w:tplc="0409000F" w:tentative="1">
      <w:start w:val="1"/>
      <w:numFmt w:val="decimal"/>
      <w:lvlText w:val="%7."/>
      <w:lvlJc w:val="left"/>
      <w:pPr>
        <w:ind w:left="5132" w:hanging="360"/>
      </w:pPr>
    </w:lvl>
    <w:lvl w:ilvl="7" w:tplc="04090019" w:tentative="1">
      <w:start w:val="1"/>
      <w:numFmt w:val="lowerLetter"/>
      <w:lvlText w:val="%8."/>
      <w:lvlJc w:val="left"/>
      <w:pPr>
        <w:ind w:left="5852" w:hanging="360"/>
      </w:pPr>
    </w:lvl>
    <w:lvl w:ilvl="8" w:tplc="0409001B" w:tentative="1">
      <w:start w:val="1"/>
      <w:numFmt w:val="lowerRoman"/>
      <w:lvlText w:val="%9."/>
      <w:lvlJc w:val="right"/>
      <w:pPr>
        <w:ind w:left="6572" w:hanging="180"/>
      </w:pPr>
    </w:lvl>
  </w:abstractNum>
  <w:abstractNum w:abstractNumId="4" w15:restartNumberingAfterBreak="0">
    <w:nsid w:val="240F1A57"/>
    <w:multiLevelType w:val="hybridMultilevel"/>
    <w:tmpl w:val="61B49072"/>
    <w:lvl w:ilvl="0" w:tplc="96F00D80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90BD0"/>
    <w:multiLevelType w:val="hybridMultilevel"/>
    <w:tmpl w:val="8FCAC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6D18AF"/>
    <w:multiLevelType w:val="hybridMultilevel"/>
    <w:tmpl w:val="D2D82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797679"/>
    <w:multiLevelType w:val="hybridMultilevel"/>
    <w:tmpl w:val="8DAA4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844854"/>
    <w:multiLevelType w:val="hybridMultilevel"/>
    <w:tmpl w:val="E1422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8549DB"/>
    <w:multiLevelType w:val="hybridMultilevel"/>
    <w:tmpl w:val="CA326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D40597"/>
    <w:multiLevelType w:val="hybridMultilevel"/>
    <w:tmpl w:val="501E15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8542B0"/>
    <w:multiLevelType w:val="hybridMultilevel"/>
    <w:tmpl w:val="CA56BBF2"/>
    <w:lvl w:ilvl="0" w:tplc="A5AADF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2105405">
    <w:abstractNumId w:val="8"/>
  </w:num>
  <w:num w:numId="2" w16cid:durableId="229779237">
    <w:abstractNumId w:val="1"/>
  </w:num>
  <w:num w:numId="3" w16cid:durableId="1525630014">
    <w:abstractNumId w:val="7"/>
  </w:num>
  <w:num w:numId="4" w16cid:durableId="129203894">
    <w:abstractNumId w:val="0"/>
  </w:num>
  <w:num w:numId="5" w16cid:durableId="1262757296">
    <w:abstractNumId w:val="3"/>
  </w:num>
  <w:num w:numId="6" w16cid:durableId="299506766">
    <w:abstractNumId w:val="6"/>
  </w:num>
  <w:num w:numId="7" w16cid:durableId="1910462411">
    <w:abstractNumId w:val="10"/>
  </w:num>
  <w:num w:numId="8" w16cid:durableId="1662586923">
    <w:abstractNumId w:val="2"/>
  </w:num>
  <w:num w:numId="9" w16cid:durableId="2124305980">
    <w:abstractNumId w:val="11"/>
  </w:num>
  <w:num w:numId="10" w16cid:durableId="1281954479">
    <w:abstractNumId w:val="9"/>
  </w:num>
  <w:num w:numId="11" w16cid:durableId="1124539453">
    <w:abstractNumId w:val="5"/>
  </w:num>
  <w:num w:numId="12" w16cid:durableId="5556322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5F3"/>
    <w:rsid w:val="0000490D"/>
    <w:rsid w:val="00007552"/>
    <w:rsid w:val="00015CBF"/>
    <w:rsid w:val="00017B85"/>
    <w:rsid w:val="00020DF4"/>
    <w:rsid w:val="00024F04"/>
    <w:rsid w:val="000322E6"/>
    <w:rsid w:val="00034647"/>
    <w:rsid w:val="00040E15"/>
    <w:rsid w:val="00047794"/>
    <w:rsid w:val="00047ECC"/>
    <w:rsid w:val="0005390C"/>
    <w:rsid w:val="0006067B"/>
    <w:rsid w:val="0006762B"/>
    <w:rsid w:val="00072B09"/>
    <w:rsid w:val="000771FC"/>
    <w:rsid w:val="00083006"/>
    <w:rsid w:val="000838B6"/>
    <w:rsid w:val="00083A6E"/>
    <w:rsid w:val="00083A82"/>
    <w:rsid w:val="000841B1"/>
    <w:rsid w:val="000864F5"/>
    <w:rsid w:val="00091CCE"/>
    <w:rsid w:val="00092804"/>
    <w:rsid w:val="00094237"/>
    <w:rsid w:val="000A6C70"/>
    <w:rsid w:val="000B4BEE"/>
    <w:rsid w:val="000C4DC4"/>
    <w:rsid w:val="000C5736"/>
    <w:rsid w:val="000D22DD"/>
    <w:rsid w:val="000D6EBF"/>
    <w:rsid w:val="000E15E3"/>
    <w:rsid w:val="000F30B2"/>
    <w:rsid w:val="000F5CE5"/>
    <w:rsid w:val="000F6F40"/>
    <w:rsid w:val="00103727"/>
    <w:rsid w:val="00105D53"/>
    <w:rsid w:val="00111EEB"/>
    <w:rsid w:val="00113087"/>
    <w:rsid w:val="001244EB"/>
    <w:rsid w:val="00125567"/>
    <w:rsid w:val="0014573F"/>
    <w:rsid w:val="00154A3C"/>
    <w:rsid w:val="00157BB8"/>
    <w:rsid w:val="00167751"/>
    <w:rsid w:val="001725C1"/>
    <w:rsid w:val="00186CEE"/>
    <w:rsid w:val="00192477"/>
    <w:rsid w:val="001A1859"/>
    <w:rsid w:val="001A4EEC"/>
    <w:rsid w:val="001A5A57"/>
    <w:rsid w:val="001C5896"/>
    <w:rsid w:val="001D0E6E"/>
    <w:rsid w:val="001E00FB"/>
    <w:rsid w:val="001E3F15"/>
    <w:rsid w:val="001F42A9"/>
    <w:rsid w:val="001F6031"/>
    <w:rsid w:val="00200A8E"/>
    <w:rsid w:val="00202584"/>
    <w:rsid w:val="00205EF7"/>
    <w:rsid w:val="0020685B"/>
    <w:rsid w:val="00240392"/>
    <w:rsid w:val="00240C9D"/>
    <w:rsid w:val="00240D19"/>
    <w:rsid w:val="00243CFE"/>
    <w:rsid w:val="00244822"/>
    <w:rsid w:val="002466FF"/>
    <w:rsid w:val="002529E3"/>
    <w:rsid w:val="00272157"/>
    <w:rsid w:val="00280E93"/>
    <w:rsid w:val="002865FC"/>
    <w:rsid w:val="002A1D12"/>
    <w:rsid w:val="002A2A84"/>
    <w:rsid w:val="002A2EAB"/>
    <w:rsid w:val="002B0652"/>
    <w:rsid w:val="002B6196"/>
    <w:rsid w:val="002C608B"/>
    <w:rsid w:val="002D6946"/>
    <w:rsid w:val="002E25A2"/>
    <w:rsid w:val="002F1B07"/>
    <w:rsid w:val="002F1D76"/>
    <w:rsid w:val="002F2C9E"/>
    <w:rsid w:val="003041DC"/>
    <w:rsid w:val="00312DB7"/>
    <w:rsid w:val="00313675"/>
    <w:rsid w:val="00315B88"/>
    <w:rsid w:val="00325988"/>
    <w:rsid w:val="0032748E"/>
    <w:rsid w:val="00327FFB"/>
    <w:rsid w:val="003329EE"/>
    <w:rsid w:val="00340713"/>
    <w:rsid w:val="003411D5"/>
    <w:rsid w:val="0034798E"/>
    <w:rsid w:val="00351C83"/>
    <w:rsid w:val="0035427B"/>
    <w:rsid w:val="003570AF"/>
    <w:rsid w:val="00357FCD"/>
    <w:rsid w:val="00370D0D"/>
    <w:rsid w:val="003752EC"/>
    <w:rsid w:val="00377042"/>
    <w:rsid w:val="003838D7"/>
    <w:rsid w:val="003874F1"/>
    <w:rsid w:val="003A148C"/>
    <w:rsid w:val="003A2532"/>
    <w:rsid w:val="003A4D3D"/>
    <w:rsid w:val="003C6CAE"/>
    <w:rsid w:val="003D2B8F"/>
    <w:rsid w:val="003E51D7"/>
    <w:rsid w:val="003E7B25"/>
    <w:rsid w:val="003F7499"/>
    <w:rsid w:val="00401E06"/>
    <w:rsid w:val="00402364"/>
    <w:rsid w:val="00404CD5"/>
    <w:rsid w:val="0040697A"/>
    <w:rsid w:val="00423D67"/>
    <w:rsid w:val="00424B8E"/>
    <w:rsid w:val="00431279"/>
    <w:rsid w:val="004312C3"/>
    <w:rsid w:val="00433D28"/>
    <w:rsid w:val="004360F6"/>
    <w:rsid w:val="00441C31"/>
    <w:rsid w:val="00445FF3"/>
    <w:rsid w:val="00450A7B"/>
    <w:rsid w:val="004619CB"/>
    <w:rsid w:val="004620C1"/>
    <w:rsid w:val="00466FB0"/>
    <w:rsid w:val="00467808"/>
    <w:rsid w:val="00470513"/>
    <w:rsid w:val="0047211B"/>
    <w:rsid w:val="004732B2"/>
    <w:rsid w:val="00495068"/>
    <w:rsid w:val="004A2448"/>
    <w:rsid w:val="004C18C3"/>
    <w:rsid w:val="004C2DF3"/>
    <w:rsid w:val="004C4361"/>
    <w:rsid w:val="004C58E7"/>
    <w:rsid w:val="004D2B07"/>
    <w:rsid w:val="004D5F9D"/>
    <w:rsid w:val="004D70B4"/>
    <w:rsid w:val="004F3002"/>
    <w:rsid w:val="004F4AC3"/>
    <w:rsid w:val="0051761E"/>
    <w:rsid w:val="00522409"/>
    <w:rsid w:val="0052658F"/>
    <w:rsid w:val="00527BBC"/>
    <w:rsid w:val="0053081A"/>
    <w:rsid w:val="005309BC"/>
    <w:rsid w:val="0053569F"/>
    <w:rsid w:val="00535B60"/>
    <w:rsid w:val="005401A3"/>
    <w:rsid w:val="00540438"/>
    <w:rsid w:val="00540A8D"/>
    <w:rsid w:val="00545D04"/>
    <w:rsid w:val="00546521"/>
    <w:rsid w:val="00554776"/>
    <w:rsid w:val="005549BD"/>
    <w:rsid w:val="005647EC"/>
    <w:rsid w:val="00573E24"/>
    <w:rsid w:val="005744FC"/>
    <w:rsid w:val="005820EE"/>
    <w:rsid w:val="00582B34"/>
    <w:rsid w:val="00595E52"/>
    <w:rsid w:val="005A2856"/>
    <w:rsid w:val="005A58B4"/>
    <w:rsid w:val="005A67C8"/>
    <w:rsid w:val="005B0B63"/>
    <w:rsid w:val="005C0D0C"/>
    <w:rsid w:val="005C38E3"/>
    <w:rsid w:val="005D5E4E"/>
    <w:rsid w:val="006002A4"/>
    <w:rsid w:val="00601AAD"/>
    <w:rsid w:val="0060627A"/>
    <w:rsid w:val="0061315F"/>
    <w:rsid w:val="00614869"/>
    <w:rsid w:val="00615594"/>
    <w:rsid w:val="00633461"/>
    <w:rsid w:val="0063587D"/>
    <w:rsid w:val="0063636E"/>
    <w:rsid w:val="00647C1F"/>
    <w:rsid w:val="00652269"/>
    <w:rsid w:val="00656F6C"/>
    <w:rsid w:val="0065788E"/>
    <w:rsid w:val="006624E5"/>
    <w:rsid w:val="0066378F"/>
    <w:rsid w:val="0066655A"/>
    <w:rsid w:val="00667EF1"/>
    <w:rsid w:val="00671515"/>
    <w:rsid w:val="00672680"/>
    <w:rsid w:val="006820D4"/>
    <w:rsid w:val="00697B36"/>
    <w:rsid w:val="006A1854"/>
    <w:rsid w:val="006A2D74"/>
    <w:rsid w:val="006A76D3"/>
    <w:rsid w:val="006B0327"/>
    <w:rsid w:val="006B3210"/>
    <w:rsid w:val="006B3E36"/>
    <w:rsid w:val="006B4B23"/>
    <w:rsid w:val="006B4DB3"/>
    <w:rsid w:val="006B524B"/>
    <w:rsid w:val="006C5903"/>
    <w:rsid w:val="006C5BC6"/>
    <w:rsid w:val="006E4593"/>
    <w:rsid w:val="006E57B7"/>
    <w:rsid w:val="006E7C83"/>
    <w:rsid w:val="006F02D7"/>
    <w:rsid w:val="006F1DB4"/>
    <w:rsid w:val="007062D5"/>
    <w:rsid w:val="00712986"/>
    <w:rsid w:val="00713AFE"/>
    <w:rsid w:val="00713BCB"/>
    <w:rsid w:val="0071564C"/>
    <w:rsid w:val="00720E85"/>
    <w:rsid w:val="00722B91"/>
    <w:rsid w:val="00727196"/>
    <w:rsid w:val="00743BEF"/>
    <w:rsid w:val="00751054"/>
    <w:rsid w:val="00752626"/>
    <w:rsid w:val="00753BBB"/>
    <w:rsid w:val="0075435C"/>
    <w:rsid w:val="00762C03"/>
    <w:rsid w:val="00767A36"/>
    <w:rsid w:val="007700A2"/>
    <w:rsid w:val="00775DB5"/>
    <w:rsid w:val="0077765C"/>
    <w:rsid w:val="00793297"/>
    <w:rsid w:val="007A3CA8"/>
    <w:rsid w:val="007B1B1A"/>
    <w:rsid w:val="007B4AFC"/>
    <w:rsid w:val="007B4C6A"/>
    <w:rsid w:val="007C36D1"/>
    <w:rsid w:val="007D292F"/>
    <w:rsid w:val="007D3B17"/>
    <w:rsid w:val="007D78B8"/>
    <w:rsid w:val="007E0297"/>
    <w:rsid w:val="007F3525"/>
    <w:rsid w:val="008042FB"/>
    <w:rsid w:val="00806B13"/>
    <w:rsid w:val="00813961"/>
    <w:rsid w:val="00814291"/>
    <w:rsid w:val="008179A9"/>
    <w:rsid w:val="00823A43"/>
    <w:rsid w:val="00832154"/>
    <w:rsid w:val="008336BC"/>
    <w:rsid w:val="00837474"/>
    <w:rsid w:val="0084110B"/>
    <w:rsid w:val="00851CA7"/>
    <w:rsid w:val="008644C3"/>
    <w:rsid w:val="00866D59"/>
    <w:rsid w:val="00867CCF"/>
    <w:rsid w:val="00871183"/>
    <w:rsid w:val="00877912"/>
    <w:rsid w:val="00880766"/>
    <w:rsid w:val="0088524D"/>
    <w:rsid w:val="008947A2"/>
    <w:rsid w:val="008A0E46"/>
    <w:rsid w:val="008A124F"/>
    <w:rsid w:val="008A5D59"/>
    <w:rsid w:val="008A703F"/>
    <w:rsid w:val="008B14EA"/>
    <w:rsid w:val="008B65F3"/>
    <w:rsid w:val="008C094C"/>
    <w:rsid w:val="008C0D94"/>
    <w:rsid w:val="008C1EAD"/>
    <w:rsid w:val="008C2BCA"/>
    <w:rsid w:val="008C41B2"/>
    <w:rsid w:val="008C7944"/>
    <w:rsid w:val="008D234A"/>
    <w:rsid w:val="008D6F90"/>
    <w:rsid w:val="008E1489"/>
    <w:rsid w:val="008F24CF"/>
    <w:rsid w:val="008F440F"/>
    <w:rsid w:val="008F461B"/>
    <w:rsid w:val="008F4C70"/>
    <w:rsid w:val="008F6676"/>
    <w:rsid w:val="00903542"/>
    <w:rsid w:val="00904774"/>
    <w:rsid w:val="009078E4"/>
    <w:rsid w:val="009106FE"/>
    <w:rsid w:val="00912326"/>
    <w:rsid w:val="00914BEA"/>
    <w:rsid w:val="009178E0"/>
    <w:rsid w:val="00920273"/>
    <w:rsid w:val="00923E0A"/>
    <w:rsid w:val="00924919"/>
    <w:rsid w:val="00925B85"/>
    <w:rsid w:val="00934DC0"/>
    <w:rsid w:val="00944362"/>
    <w:rsid w:val="009445F2"/>
    <w:rsid w:val="009637C5"/>
    <w:rsid w:val="009649AB"/>
    <w:rsid w:val="00971297"/>
    <w:rsid w:val="0097468A"/>
    <w:rsid w:val="00982297"/>
    <w:rsid w:val="009826CA"/>
    <w:rsid w:val="00982BF4"/>
    <w:rsid w:val="00990F99"/>
    <w:rsid w:val="009A08C8"/>
    <w:rsid w:val="009A2E11"/>
    <w:rsid w:val="009A45DE"/>
    <w:rsid w:val="009B409A"/>
    <w:rsid w:val="009B552C"/>
    <w:rsid w:val="009C5FAB"/>
    <w:rsid w:val="009C6F43"/>
    <w:rsid w:val="009C7C9C"/>
    <w:rsid w:val="009D2718"/>
    <w:rsid w:val="009D3056"/>
    <w:rsid w:val="009D3BF6"/>
    <w:rsid w:val="009D3D8C"/>
    <w:rsid w:val="009E5397"/>
    <w:rsid w:val="009F21EB"/>
    <w:rsid w:val="00A01F62"/>
    <w:rsid w:val="00A0211D"/>
    <w:rsid w:val="00A039BC"/>
    <w:rsid w:val="00A07CB5"/>
    <w:rsid w:val="00A122B9"/>
    <w:rsid w:val="00A14244"/>
    <w:rsid w:val="00A165F6"/>
    <w:rsid w:val="00A16A1E"/>
    <w:rsid w:val="00A2285A"/>
    <w:rsid w:val="00A22CF1"/>
    <w:rsid w:val="00A37A26"/>
    <w:rsid w:val="00A42888"/>
    <w:rsid w:val="00A446B3"/>
    <w:rsid w:val="00A50838"/>
    <w:rsid w:val="00A60873"/>
    <w:rsid w:val="00A747E4"/>
    <w:rsid w:val="00A77B4A"/>
    <w:rsid w:val="00A946FD"/>
    <w:rsid w:val="00AA08AB"/>
    <w:rsid w:val="00AA321A"/>
    <w:rsid w:val="00AA3CD8"/>
    <w:rsid w:val="00AA5C1A"/>
    <w:rsid w:val="00AB2B2C"/>
    <w:rsid w:val="00AB33F6"/>
    <w:rsid w:val="00AB64A0"/>
    <w:rsid w:val="00AC5FB2"/>
    <w:rsid w:val="00AC61A5"/>
    <w:rsid w:val="00AD45F4"/>
    <w:rsid w:val="00AE694B"/>
    <w:rsid w:val="00AF5E5D"/>
    <w:rsid w:val="00B06C38"/>
    <w:rsid w:val="00B14DAC"/>
    <w:rsid w:val="00B172EC"/>
    <w:rsid w:val="00B214BB"/>
    <w:rsid w:val="00B24F49"/>
    <w:rsid w:val="00B316FC"/>
    <w:rsid w:val="00B3675A"/>
    <w:rsid w:val="00B36E87"/>
    <w:rsid w:val="00B40390"/>
    <w:rsid w:val="00B43602"/>
    <w:rsid w:val="00B47DB4"/>
    <w:rsid w:val="00B54455"/>
    <w:rsid w:val="00B563BB"/>
    <w:rsid w:val="00B5652F"/>
    <w:rsid w:val="00B6123F"/>
    <w:rsid w:val="00B64641"/>
    <w:rsid w:val="00B64D34"/>
    <w:rsid w:val="00B727BF"/>
    <w:rsid w:val="00B75BEC"/>
    <w:rsid w:val="00B77C3F"/>
    <w:rsid w:val="00B82031"/>
    <w:rsid w:val="00B86762"/>
    <w:rsid w:val="00B86AC5"/>
    <w:rsid w:val="00B91B19"/>
    <w:rsid w:val="00B91B3C"/>
    <w:rsid w:val="00B9730F"/>
    <w:rsid w:val="00BA30C8"/>
    <w:rsid w:val="00BA52F4"/>
    <w:rsid w:val="00BB4217"/>
    <w:rsid w:val="00BC7284"/>
    <w:rsid w:val="00BD00D6"/>
    <w:rsid w:val="00BD2EE5"/>
    <w:rsid w:val="00BD4865"/>
    <w:rsid w:val="00BD4937"/>
    <w:rsid w:val="00BD5F95"/>
    <w:rsid w:val="00BE3DB8"/>
    <w:rsid w:val="00BE5CB5"/>
    <w:rsid w:val="00C00DCF"/>
    <w:rsid w:val="00C01CC3"/>
    <w:rsid w:val="00C07392"/>
    <w:rsid w:val="00C11550"/>
    <w:rsid w:val="00C175A1"/>
    <w:rsid w:val="00C20FEC"/>
    <w:rsid w:val="00C22B8E"/>
    <w:rsid w:val="00C23BE8"/>
    <w:rsid w:val="00C2475C"/>
    <w:rsid w:val="00C24854"/>
    <w:rsid w:val="00C25DF8"/>
    <w:rsid w:val="00C36963"/>
    <w:rsid w:val="00C47552"/>
    <w:rsid w:val="00C504A5"/>
    <w:rsid w:val="00C51FBF"/>
    <w:rsid w:val="00C556B6"/>
    <w:rsid w:val="00C63A7D"/>
    <w:rsid w:val="00C732E9"/>
    <w:rsid w:val="00C76A6E"/>
    <w:rsid w:val="00C80D7A"/>
    <w:rsid w:val="00C97C34"/>
    <w:rsid w:val="00CA61A6"/>
    <w:rsid w:val="00CB021C"/>
    <w:rsid w:val="00CB3784"/>
    <w:rsid w:val="00CB6D92"/>
    <w:rsid w:val="00CC062A"/>
    <w:rsid w:val="00CC415A"/>
    <w:rsid w:val="00CD1BD0"/>
    <w:rsid w:val="00CD2F44"/>
    <w:rsid w:val="00CD519D"/>
    <w:rsid w:val="00CD6995"/>
    <w:rsid w:val="00CD6BD7"/>
    <w:rsid w:val="00CE61EF"/>
    <w:rsid w:val="00CF323F"/>
    <w:rsid w:val="00D02D0A"/>
    <w:rsid w:val="00D054D0"/>
    <w:rsid w:val="00D07D66"/>
    <w:rsid w:val="00D117CC"/>
    <w:rsid w:val="00D12EB8"/>
    <w:rsid w:val="00D131E7"/>
    <w:rsid w:val="00D1410A"/>
    <w:rsid w:val="00D14983"/>
    <w:rsid w:val="00D169CB"/>
    <w:rsid w:val="00D21949"/>
    <w:rsid w:val="00D30C2A"/>
    <w:rsid w:val="00D314D7"/>
    <w:rsid w:val="00D32A4D"/>
    <w:rsid w:val="00D372E0"/>
    <w:rsid w:val="00D44380"/>
    <w:rsid w:val="00D61B72"/>
    <w:rsid w:val="00D6627C"/>
    <w:rsid w:val="00D72D1F"/>
    <w:rsid w:val="00D81085"/>
    <w:rsid w:val="00D83072"/>
    <w:rsid w:val="00D84EAD"/>
    <w:rsid w:val="00D87DC8"/>
    <w:rsid w:val="00D91855"/>
    <w:rsid w:val="00D93274"/>
    <w:rsid w:val="00D94155"/>
    <w:rsid w:val="00DA2B38"/>
    <w:rsid w:val="00DA7287"/>
    <w:rsid w:val="00DC26FA"/>
    <w:rsid w:val="00DC60A1"/>
    <w:rsid w:val="00DD0E0F"/>
    <w:rsid w:val="00DD4601"/>
    <w:rsid w:val="00DD49BC"/>
    <w:rsid w:val="00DD65BA"/>
    <w:rsid w:val="00DD6C84"/>
    <w:rsid w:val="00DE0207"/>
    <w:rsid w:val="00DE070F"/>
    <w:rsid w:val="00DE1D7F"/>
    <w:rsid w:val="00DE70A7"/>
    <w:rsid w:val="00DF25FA"/>
    <w:rsid w:val="00DF579B"/>
    <w:rsid w:val="00DF699F"/>
    <w:rsid w:val="00E21E35"/>
    <w:rsid w:val="00E27B47"/>
    <w:rsid w:val="00E42D19"/>
    <w:rsid w:val="00E52EEE"/>
    <w:rsid w:val="00E55829"/>
    <w:rsid w:val="00E61303"/>
    <w:rsid w:val="00E74A05"/>
    <w:rsid w:val="00E776C3"/>
    <w:rsid w:val="00E83114"/>
    <w:rsid w:val="00E84D85"/>
    <w:rsid w:val="00E9633C"/>
    <w:rsid w:val="00EA3460"/>
    <w:rsid w:val="00EA59E9"/>
    <w:rsid w:val="00EA7233"/>
    <w:rsid w:val="00EB0235"/>
    <w:rsid w:val="00EB32D0"/>
    <w:rsid w:val="00EC6A0C"/>
    <w:rsid w:val="00ED186D"/>
    <w:rsid w:val="00ED4648"/>
    <w:rsid w:val="00EE0290"/>
    <w:rsid w:val="00EE423F"/>
    <w:rsid w:val="00EF3450"/>
    <w:rsid w:val="00EF4E68"/>
    <w:rsid w:val="00F01C3C"/>
    <w:rsid w:val="00F0253B"/>
    <w:rsid w:val="00F03655"/>
    <w:rsid w:val="00F1063B"/>
    <w:rsid w:val="00F16826"/>
    <w:rsid w:val="00F2724D"/>
    <w:rsid w:val="00F3070A"/>
    <w:rsid w:val="00F34584"/>
    <w:rsid w:val="00F35C07"/>
    <w:rsid w:val="00F361D6"/>
    <w:rsid w:val="00F36203"/>
    <w:rsid w:val="00F426FB"/>
    <w:rsid w:val="00F42C67"/>
    <w:rsid w:val="00F43218"/>
    <w:rsid w:val="00F470BC"/>
    <w:rsid w:val="00F50288"/>
    <w:rsid w:val="00F65A32"/>
    <w:rsid w:val="00F726BB"/>
    <w:rsid w:val="00F76CD9"/>
    <w:rsid w:val="00F801D4"/>
    <w:rsid w:val="00F96567"/>
    <w:rsid w:val="00FA2F4B"/>
    <w:rsid w:val="00FA3559"/>
    <w:rsid w:val="00FA66F0"/>
    <w:rsid w:val="00FB2819"/>
    <w:rsid w:val="00FB52A9"/>
    <w:rsid w:val="00FC4BA8"/>
    <w:rsid w:val="00FD112C"/>
    <w:rsid w:val="00FD1D59"/>
    <w:rsid w:val="00FD3A92"/>
    <w:rsid w:val="00FE325E"/>
    <w:rsid w:val="00FE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649F6F"/>
  <w15:docId w15:val="{48D675E3-6345-499E-BA09-5129E16BF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F272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228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DD4601"/>
    <w:pPr>
      <w:keepNext/>
      <w:bidi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32D0"/>
    <w:pPr>
      <w:tabs>
        <w:tab w:val="center" w:pos="4320"/>
        <w:tab w:val="right" w:pos="8640"/>
      </w:tabs>
    </w:pPr>
  </w:style>
  <w:style w:type="character" w:customStyle="1" w:styleId="a4">
    <w:name w:val="כותרת עליונה תו"/>
    <w:basedOn w:val="a0"/>
    <w:link w:val="a3"/>
    <w:uiPriority w:val="99"/>
    <w:rsid w:val="00EB32D0"/>
  </w:style>
  <w:style w:type="paragraph" w:styleId="a5">
    <w:name w:val="footer"/>
    <w:basedOn w:val="a"/>
    <w:link w:val="a6"/>
    <w:uiPriority w:val="99"/>
    <w:unhideWhenUsed/>
    <w:rsid w:val="00EB32D0"/>
    <w:pPr>
      <w:tabs>
        <w:tab w:val="center" w:pos="4320"/>
        <w:tab w:val="right" w:pos="8640"/>
      </w:tabs>
    </w:pPr>
  </w:style>
  <w:style w:type="character" w:customStyle="1" w:styleId="a6">
    <w:name w:val="כותרת תחתונה תו"/>
    <w:basedOn w:val="a0"/>
    <w:link w:val="a5"/>
    <w:uiPriority w:val="99"/>
    <w:rsid w:val="00EB32D0"/>
  </w:style>
  <w:style w:type="paragraph" w:styleId="a7">
    <w:name w:val="Balloon Text"/>
    <w:basedOn w:val="a"/>
    <w:link w:val="a8"/>
    <w:uiPriority w:val="99"/>
    <w:semiHidden/>
    <w:unhideWhenUsed/>
    <w:rsid w:val="00EB32D0"/>
    <w:rPr>
      <w:rFonts w:ascii="Lucida Grande" w:hAnsi="Lucida Grande" w:cs="Lucida Grande"/>
      <w:sz w:val="18"/>
      <w:szCs w:val="18"/>
    </w:rPr>
  </w:style>
  <w:style w:type="character" w:customStyle="1" w:styleId="a8">
    <w:name w:val="טקסט בלונים תו"/>
    <w:link w:val="a7"/>
    <w:uiPriority w:val="99"/>
    <w:semiHidden/>
    <w:rsid w:val="00EB32D0"/>
    <w:rPr>
      <w:rFonts w:ascii="Lucida Grande" w:hAnsi="Lucida Grande" w:cs="Lucida Grande"/>
      <w:sz w:val="18"/>
      <w:szCs w:val="18"/>
    </w:rPr>
  </w:style>
  <w:style w:type="character" w:styleId="Hyperlink">
    <w:name w:val="Hyperlink"/>
    <w:uiPriority w:val="99"/>
    <w:unhideWhenUsed/>
    <w:rsid w:val="006B3E36"/>
    <w:rPr>
      <w:color w:val="0000FF"/>
      <w:u w:val="single"/>
    </w:rPr>
  </w:style>
  <w:style w:type="character" w:customStyle="1" w:styleId="40">
    <w:name w:val="כותרת 4 תו"/>
    <w:basedOn w:val="a0"/>
    <w:link w:val="4"/>
    <w:rsid w:val="00DD4601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10">
    <w:name w:val="כותרת 1 תו"/>
    <w:basedOn w:val="a0"/>
    <w:link w:val="1"/>
    <w:uiPriority w:val="9"/>
    <w:rsid w:val="00F2724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ar-SA"/>
    </w:rPr>
  </w:style>
  <w:style w:type="paragraph" w:customStyle="1" w:styleId="BasicParagraph">
    <w:name w:val="[Basic Paragraph]"/>
    <w:basedOn w:val="a"/>
    <w:uiPriority w:val="99"/>
    <w:rsid w:val="00762C03"/>
    <w:pPr>
      <w:autoSpaceDE w:val="0"/>
      <w:autoSpaceDN w:val="0"/>
      <w:bidi/>
      <w:adjustRightInd w:val="0"/>
      <w:spacing w:line="288" w:lineRule="auto"/>
      <w:textAlignment w:val="center"/>
    </w:pPr>
    <w:rPr>
      <w:rFonts w:ascii="Adobe Hebrew" w:hAnsi="Adobe Hebrew" w:cs="Adobe Hebrew"/>
      <w:color w:val="000000"/>
      <w:lang w:bidi="he-IL"/>
    </w:rPr>
  </w:style>
  <w:style w:type="character" w:customStyle="1" w:styleId="WhiteText">
    <w:name w:val="White_Text"/>
    <w:uiPriority w:val="99"/>
    <w:rsid w:val="00762C03"/>
    <w:rPr>
      <w:outline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annotation subject"/>
    <w:basedOn w:val="ab"/>
    <w:next w:val="ab"/>
    <w:link w:val="ac"/>
    <w:uiPriority w:val="99"/>
    <w:semiHidden/>
    <w:unhideWhenUsed/>
    <w:rPr>
      <w:b/>
      <w:bCs/>
    </w:rPr>
  </w:style>
  <w:style w:type="character" w:customStyle="1" w:styleId="ac">
    <w:name w:val="נושא הערה תו"/>
    <w:basedOn w:val="ad"/>
    <w:link w:val="aa"/>
    <w:uiPriority w:val="99"/>
    <w:semiHidden/>
    <w:rPr>
      <w:b/>
      <w:bCs/>
      <w:sz w:val="20"/>
      <w:szCs w:val="20"/>
    </w:rPr>
  </w:style>
  <w:style w:type="paragraph" w:styleId="ab">
    <w:name w:val="annotation text"/>
    <w:basedOn w:val="a"/>
    <w:link w:val="ad"/>
    <w:uiPriority w:val="99"/>
    <w:semiHidden/>
    <w:unhideWhenUsed/>
    <w:rPr>
      <w:sz w:val="20"/>
      <w:szCs w:val="20"/>
    </w:rPr>
  </w:style>
  <w:style w:type="character" w:customStyle="1" w:styleId="ad">
    <w:name w:val="טקסט הערה תו"/>
    <w:basedOn w:val="a0"/>
    <w:link w:val="ab"/>
    <w:uiPriority w:val="99"/>
    <w:semiHidden/>
    <w:rPr>
      <w:sz w:val="20"/>
      <w:szCs w:val="20"/>
    </w:rPr>
  </w:style>
  <w:style w:type="paragraph" w:customStyle="1" w:styleId="p1">
    <w:name w:val="p1"/>
    <w:basedOn w:val="a"/>
    <w:rsid w:val="00C20FEC"/>
    <w:pPr>
      <w:spacing w:before="100" w:beforeAutospacing="1" w:after="100" w:afterAutospacing="1"/>
    </w:pPr>
    <w:rPr>
      <w:rFonts w:ascii="Times New Roman" w:eastAsiaTheme="minorHAnsi" w:hAnsi="Times New Roman"/>
      <w:lang w:bidi="he-IL"/>
    </w:rPr>
  </w:style>
  <w:style w:type="paragraph" w:customStyle="1" w:styleId="p2">
    <w:name w:val="p2"/>
    <w:basedOn w:val="a"/>
    <w:rsid w:val="00C20FEC"/>
    <w:pPr>
      <w:spacing w:before="100" w:beforeAutospacing="1" w:after="100" w:afterAutospacing="1"/>
    </w:pPr>
    <w:rPr>
      <w:rFonts w:ascii="Times New Roman" w:eastAsiaTheme="minorHAnsi" w:hAnsi="Times New Roman"/>
      <w:lang w:bidi="he-IL"/>
    </w:rPr>
  </w:style>
  <w:style w:type="character" w:customStyle="1" w:styleId="s1">
    <w:name w:val="s1"/>
    <w:basedOn w:val="a0"/>
    <w:rsid w:val="00C20FEC"/>
  </w:style>
  <w:style w:type="character" w:customStyle="1" w:styleId="s2">
    <w:name w:val="s2"/>
    <w:basedOn w:val="a0"/>
    <w:rsid w:val="00C20FEC"/>
  </w:style>
  <w:style w:type="character" w:customStyle="1" w:styleId="apple-converted-space">
    <w:name w:val="apple-converted-space"/>
    <w:basedOn w:val="a0"/>
    <w:rsid w:val="00C20FEC"/>
  </w:style>
  <w:style w:type="paragraph" w:styleId="ae">
    <w:name w:val="List Paragraph"/>
    <w:basedOn w:val="a"/>
    <w:uiPriority w:val="72"/>
    <w:qFormat/>
    <w:rsid w:val="00370D0D"/>
    <w:pPr>
      <w:ind w:left="720"/>
      <w:contextualSpacing/>
    </w:pPr>
  </w:style>
  <w:style w:type="character" w:styleId="af">
    <w:name w:val="Unresolved Mention"/>
    <w:basedOn w:val="a0"/>
    <w:uiPriority w:val="99"/>
    <w:semiHidden/>
    <w:unhideWhenUsed/>
    <w:rsid w:val="00105D53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52658F"/>
    <w:rPr>
      <w:color w:val="800080" w:themeColor="followedHyperlink"/>
      <w:u w:val="single"/>
    </w:rPr>
  </w:style>
  <w:style w:type="table" w:styleId="af0">
    <w:name w:val="Table Grid"/>
    <w:basedOn w:val="a1"/>
    <w:uiPriority w:val="59"/>
    <w:rsid w:val="00564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כותרת 2 תו"/>
    <w:basedOn w:val="a0"/>
    <w:link w:val="2"/>
    <w:uiPriority w:val="9"/>
    <w:rsid w:val="00A2285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7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google.com/maps/d/viewer?hl=iw&amp;mid=1BpJCOQYJpDbXztauke_fjd6AlAjguW4&amp;ll=32.18337028628529%2C34.91976000000004&amp;z=15" TargetMode="Externa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metropoline.com/line/15/69015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metropoline.com/line/15/6901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metropoline.com/line/10/2601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metropoline.com/line/10/26010" TargetMode="External"/><Relationship Id="rId10" Type="http://schemas.openxmlformats.org/officeDocument/2006/relationships/hyperlink" Target="https://www.google.com/maps/d/viewer?hl=iw&amp;mid=1_Uu775Z9F2GuJb20yg682idHtPL95Ko&amp;ll=32.1904205024645%2C34.913205&amp;z=14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.google.com/maps/d/viewer?hl=iw&amp;mid=1FjW-6eGio7BRkaLpBxlNvt0I7HuytlyM&amp;ll=32.18337028628529%2C34.91982&amp;z=15" TargetMode="External"/><Relationship Id="rId14" Type="http://schemas.openxmlformats.org/officeDocument/2006/relationships/hyperlink" Target="https://www.google.com/maps/d/viewer?hl=iw&amp;mid=15RG5kYS0iqoB-YQs3L6kX4QEX7moTkY&amp;ll=32.19049029757744%2C34.91281000000001&amp;z=1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ranc\AppData\Local\Temp\7zO4FA83445\a4%20&#1513;&#1501;%20&#1502;&#1495;&#1500;&#1511;&#1492;%20&#1500;&#1506;&#1512;&#1497;&#1499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r="http://schemas.openxmlformats.org/officeDocument/2006/relationships" xmlns:go="http://customooxmlschemas.google.com/" uri="GoogleDocsCustomDataVersion1">
  <go:docsCustomData xmlns:go="http://customooxmlschemas.google.com/" roundtripDataSignature="AMtx7mjBgUxT8GKrpPsx0GIAEZFrX01stA==">AMUW2mWo3agxLDzt5ddh2bHhYMbshTc8DeK8eLgzhJQfXna1h/h7Z+5//ReqNQCDKJdhbno9m+OSERtvnFnHoxlwQQw+VR9rEFOXMvqFRd3Ub3EQpTqsLTs=</go:docsCustomData>
</go:gDocsCustomXmlDataStorage>
</file>

<file path=customXml/itemProps1.xml><?xml version="1.0" encoding="utf-8"?>
<ds:datastoreItem xmlns:ds="http://schemas.openxmlformats.org/officeDocument/2006/customXml" ds:itemID="{8790F1C2-BF54-4363-B9D2-A7C8DB7AE7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Metadata/LabelInfo.xml><?xml version="1.0" encoding="utf-8"?>
<clbl:labelList xmlns:clbl="http://schemas.microsoft.com/office/2020/mipLabelMetadata">
  <clbl:label id="{a8bf01d5-f36b-4b08-ad19-18fe50aa833c}" enabled="0" method="" siteId="{a8bf01d5-f36b-4b08-ad19-18fe50aa833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a4 שם מחלקה לעריכה</Template>
  <TotalTime>1875</TotalTime>
  <Pages>7</Pages>
  <Words>726</Words>
  <Characters>3634</Characters>
  <Application>Microsoft Office Word</Application>
  <DocSecurity>0</DocSecurity>
  <Lines>30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ועדת חינוך ראשונה תשנת 2019</vt:lpstr>
      <vt:lpstr>ועדת חינוך ראשונה תשנת 2019</vt:lpstr>
    </vt:vector>
  </TitlesOfParts>
  <Company/>
  <LinksUpToDate>false</LinksUpToDate>
  <CharactersWithSpaces>4352</CharactersWithSpaces>
  <SharedDoc>false</SharedDoc>
  <HLinks>
    <vt:vector size="6" baseType="variant">
      <vt:variant>
        <vt:i4>8257560</vt:i4>
      </vt:variant>
      <vt:variant>
        <vt:i4>6</vt:i4>
      </vt:variant>
      <vt:variant>
        <vt:i4>0</vt:i4>
      </vt:variant>
      <vt:variant>
        <vt:i4>5</vt:i4>
      </vt:variant>
      <vt:variant>
        <vt:lpwstr>mailto:hinuch@ksaba.co.il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ועדת חינוך ראשונה תשנת 2019</dc:title>
  <dc:subject>460331</dc:subject>
  <dc:creator>מורן כרמלי</dc:creator>
  <cp:keywords/>
  <dc:description/>
  <cp:lastModifiedBy>טל גלבוע</cp:lastModifiedBy>
  <cp:revision>433</cp:revision>
  <cp:lastPrinted>2023-08-28T17:11:00Z</cp:lastPrinted>
  <dcterms:created xsi:type="dcterms:W3CDTF">2023-08-27T07:23:00Z</dcterms:created>
  <dcterms:modified xsi:type="dcterms:W3CDTF">2026-09-09T10:05:00Z</dcterms:modified>
</cp:coreProperties>
</file>