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38B10F" w14:textId="2F63733E" w:rsidR="002F1B07" w:rsidRPr="002640AA" w:rsidRDefault="002F1B07" w:rsidP="002640AA">
      <w:pPr>
        <w:pStyle w:val="1"/>
        <w:bidi/>
        <w:jc w:val="center"/>
        <w:rPr>
          <w:rFonts w:asciiTheme="minorBidi" w:eastAsiaTheme="minorEastAsia" w:hAnsiTheme="minorBidi" w:cstheme="minorBidi"/>
          <w:b/>
          <w:bCs/>
          <w:noProof/>
          <w:color w:val="auto"/>
          <w:szCs w:val="36"/>
          <w:rtl/>
          <w:lang w:bidi="he-IL"/>
        </w:rPr>
      </w:pPr>
      <w:r w:rsidRPr="002640AA">
        <w:rPr>
          <w:rFonts w:asciiTheme="minorBidi" w:eastAsiaTheme="minorHAnsi" w:hAnsiTheme="minorBidi" w:cstheme="minorBidi"/>
          <w:b/>
          <w:bCs/>
          <w:color w:val="auto"/>
          <w:sz w:val="36"/>
          <w:szCs w:val="36"/>
          <w:rtl/>
          <w:lang w:bidi="he-IL"/>
        </w:rPr>
        <w:t>תכנית מערך הסעים ל</w:t>
      </w:r>
      <w:r w:rsidR="007B4C6A" w:rsidRPr="002640AA">
        <w:rPr>
          <w:rFonts w:asciiTheme="minorBidi" w:eastAsiaTheme="minorHAnsi" w:hAnsiTheme="minorBidi" w:cstheme="minorBidi"/>
          <w:b/>
          <w:bCs/>
          <w:color w:val="auto"/>
          <w:sz w:val="36"/>
          <w:szCs w:val="36"/>
          <w:rtl/>
          <w:lang w:bidi="he-IL"/>
        </w:rPr>
        <w:t>שנת הלימודים תשפ"</w:t>
      </w:r>
      <w:r w:rsidR="00B909E6" w:rsidRPr="002640AA">
        <w:rPr>
          <w:rFonts w:asciiTheme="minorBidi" w:eastAsiaTheme="minorHAnsi" w:hAnsiTheme="minorBidi" w:cstheme="minorBidi"/>
          <w:b/>
          <w:bCs/>
          <w:color w:val="auto"/>
          <w:sz w:val="36"/>
          <w:szCs w:val="36"/>
          <w:rtl/>
          <w:lang w:bidi="he-IL"/>
        </w:rPr>
        <w:t>ז</w:t>
      </w:r>
    </w:p>
    <w:p w14:paraId="5702E290" w14:textId="04BDCB16" w:rsidR="00990F99" w:rsidRDefault="00990F99" w:rsidP="00990F99">
      <w:pPr>
        <w:overflowPunct w:val="0"/>
        <w:bidi/>
        <w:spacing w:after="160" w:line="259" w:lineRule="auto"/>
        <w:jc w:val="center"/>
        <w:textAlignment w:val="baseline"/>
        <w:rPr>
          <w:rFonts w:asciiTheme="majorBidi" w:eastAsiaTheme="minorEastAsia" w:hAnsiTheme="majorBidi" w:cstheme="majorBidi"/>
          <w:b/>
          <w:bCs/>
          <w:noProof/>
          <w:color w:val="0A6E46"/>
          <w:sz w:val="28"/>
          <w:szCs w:val="28"/>
          <w:rtl/>
          <w:lang w:bidi="he-IL"/>
        </w:rPr>
      </w:pPr>
    </w:p>
    <w:p w14:paraId="210237E6" w14:textId="77777777" w:rsidR="00111EEB" w:rsidRPr="00111EEB" w:rsidRDefault="00111EEB" w:rsidP="00111EEB">
      <w:pPr>
        <w:overflowPunct w:val="0"/>
        <w:bidi/>
        <w:spacing w:after="160" w:line="259" w:lineRule="auto"/>
        <w:textAlignment w:val="baseline"/>
        <w:rPr>
          <w:rFonts w:ascii="David" w:eastAsiaTheme="minorHAnsi" w:hAnsi="David" w:cstheme="minorBidi"/>
          <w:szCs w:val="28"/>
          <w:lang w:bidi="he-IL"/>
        </w:rPr>
      </w:pPr>
      <w:proofErr w:type="spellStart"/>
      <w:r w:rsidRPr="00111EEB">
        <w:rPr>
          <w:rFonts w:ascii="David" w:eastAsiaTheme="minorHAnsi" w:hAnsi="David" w:cstheme="minorBidi"/>
          <w:szCs w:val="28"/>
          <w:rtl/>
        </w:rPr>
        <w:t>מנהלות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ומנהלים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,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צוותי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חינוך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,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הורים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ותלמידים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יקרים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>,</w:t>
      </w:r>
    </w:p>
    <w:p w14:paraId="6D274593" w14:textId="1DBE8B81" w:rsidR="00111EEB" w:rsidRPr="00111EEB" w:rsidRDefault="00111EEB" w:rsidP="00111EEB">
      <w:pPr>
        <w:overflowPunct w:val="0"/>
        <w:bidi/>
        <w:spacing w:after="160" w:line="259" w:lineRule="auto"/>
        <w:textAlignment w:val="baseline"/>
        <w:rPr>
          <w:rFonts w:ascii="David" w:eastAsiaTheme="minorHAnsi" w:hAnsi="David" w:cstheme="minorBidi"/>
          <w:szCs w:val="28"/>
          <w:rtl/>
        </w:rPr>
      </w:pPr>
      <w:proofErr w:type="spellStart"/>
      <w:r w:rsidRPr="00111EEB">
        <w:rPr>
          <w:rFonts w:ascii="David" w:eastAsiaTheme="minorHAnsi" w:hAnsi="David" w:cstheme="minorBidi"/>
          <w:szCs w:val="28"/>
          <w:rtl/>
        </w:rPr>
        <w:t>שנת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הלימודים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תשפ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>"</w:t>
      </w:r>
      <w:r w:rsidR="00B909E6">
        <w:rPr>
          <w:rFonts w:ascii="David" w:eastAsiaTheme="minorHAnsi" w:hAnsi="David" w:cstheme="minorBidi" w:hint="cs"/>
          <w:szCs w:val="28"/>
          <w:rtl/>
          <w:lang w:bidi="he-IL"/>
        </w:rPr>
        <w:t>ז</w:t>
      </w:r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עומדת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בפתח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והחל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מיום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r w:rsidR="00B909E6">
        <w:rPr>
          <w:rFonts w:ascii="David" w:eastAsiaTheme="minorHAnsi" w:hAnsi="David" w:cstheme="minorBidi" w:hint="cs"/>
          <w:szCs w:val="28"/>
          <w:rtl/>
          <w:lang w:bidi="he-IL"/>
        </w:rPr>
        <w:t>שלישי</w:t>
      </w:r>
      <w:r w:rsidRPr="00111EEB">
        <w:rPr>
          <w:rFonts w:ascii="David" w:eastAsiaTheme="minorHAnsi" w:hAnsi="David" w:cstheme="minorBidi"/>
          <w:szCs w:val="28"/>
          <w:rtl/>
        </w:rPr>
        <w:t xml:space="preserve"> 1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בספטמבר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, </w:t>
      </w:r>
      <w:r w:rsidR="00B909E6">
        <w:rPr>
          <w:rFonts w:ascii="David" w:eastAsiaTheme="minorHAnsi" w:hAnsi="David" w:cstheme="minorBidi" w:hint="cs"/>
          <w:szCs w:val="28"/>
          <w:rtl/>
          <w:lang w:bidi="he-IL"/>
        </w:rPr>
        <w:t xml:space="preserve">י"ט באלול </w:t>
      </w:r>
      <w:proofErr w:type="spellStart"/>
      <w:r w:rsidR="00B909E6">
        <w:rPr>
          <w:rFonts w:ascii="David" w:eastAsiaTheme="minorHAnsi" w:hAnsi="David" w:cstheme="minorBidi" w:hint="cs"/>
          <w:szCs w:val="28"/>
          <w:rtl/>
          <w:lang w:bidi="he-IL"/>
        </w:rPr>
        <w:t>התשפ"ו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,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אנו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שבים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למסגרות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הלימודים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בבתי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הספר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>.</w:t>
      </w:r>
    </w:p>
    <w:p w14:paraId="16A4FC22" w14:textId="77777777" w:rsidR="00111EEB" w:rsidRPr="00111EEB" w:rsidRDefault="00111EEB" w:rsidP="00111EEB">
      <w:pPr>
        <w:overflowPunct w:val="0"/>
        <w:bidi/>
        <w:spacing w:after="160" w:line="259" w:lineRule="auto"/>
        <w:textAlignment w:val="baseline"/>
        <w:rPr>
          <w:rFonts w:ascii="David" w:eastAsiaTheme="minorHAnsi" w:hAnsi="David" w:cstheme="minorBidi"/>
          <w:szCs w:val="28"/>
          <w:rtl/>
        </w:rPr>
      </w:pPr>
      <w:proofErr w:type="spellStart"/>
      <w:r w:rsidRPr="00111EEB">
        <w:rPr>
          <w:rFonts w:ascii="David" w:eastAsiaTheme="minorHAnsi" w:hAnsi="David" w:cstheme="minorBidi"/>
          <w:szCs w:val="28"/>
          <w:rtl/>
        </w:rPr>
        <w:t>לקראת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שנת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הלימודים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החדשה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אנו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משקיעים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משאבים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ותשומות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מיוחדות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במערך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ההסעות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לתלמידי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העיר.</w:t>
      </w:r>
    </w:p>
    <w:p w14:paraId="52697533" w14:textId="77777777" w:rsidR="00111EEB" w:rsidRPr="00111EEB" w:rsidRDefault="00111EEB" w:rsidP="00111EEB">
      <w:pPr>
        <w:overflowPunct w:val="0"/>
        <w:bidi/>
        <w:spacing w:after="160" w:line="259" w:lineRule="auto"/>
        <w:textAlignment w:val="baseline"/>
        <w:rPr>
          <w:rFonts w:ascii="David" w:eastAsiaTheme="minorHAnsi" w:hAnsi="David" w:cstheme="minorBidi"/>
          <w:szCs w:val="28"/>
          <w:rtl/>
        </w:rPr>
      </w:pPr>
      <w:proofErr w:type="spellStart"/>
      <w:r w:rsidRPr="00111EEB">
        <w:rPr>
          <w:rFonts w:ascii="David" w:eastAsiaTheme="minorHAnsi" w:hAnsi="David" w:cstheme="minorBidi"/>
          <w:szCs w:val="28"/>
          <w:rtl/>
        </w:rPr>
        <w:t>אנו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רואים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בכם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,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ההורים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והתלמידים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,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שותפים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מלאים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לקיום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הנהלים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ומייחסים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חשיבות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עליונה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לסיוע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שלכם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לילדיכם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בהקניית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התנהגות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נכונה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ובטוחה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במהלך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הנסיעה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>.</w:t>
      </w:r>
    </w:p>
    <w:p w14:paraId="32C1FEFE" w14:textId="77777777" w:rsidR="00111EEB" w:rsidRPr="00111EEB" w:rsidRDefault="00111EEB" w:rsidP="00111EEB">
      <w:pPr>
        <w:overflowPunct w:val="0"/>
        <w:bidi/>
        <w:spacing w:after="160" w:line="259" w:lineRule="auto"/>
        <w:textAlignment w:val="baseline"/>
        <w:rPr>
          <w:rFonts w:ascii="David" w:eastAsiaTheme="minorHAnsi" w:hAnsi="David" w:cstheme="minorBidi"/>
          <w:szCs w:val="28"/>
          <w:rtl/>
        </w:rPr>
      </w:pPr>
      <w:proofErr w:type="spellStart"/>
      <w:r w:rsidRPr="00111EEB">
        <w:rPr>
          <w:rFonts w:ascii="David" w:eastAsiaTheme="minorHAnsi" w:hAnsi="David" w:cstheme="minorBidi"/>
          <w:szCs w:val="28"/>
          <w:rtl/>
        </w:rPr>
        <w:t>להלן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עלון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המפרט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את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כלל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מסלולי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הקווים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לתלמידות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ותלמידי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החטיבות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והתיכונים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>.</w:t>
      </w:r>
    </w:p>
    <w:p w14:paraId="57602B77" w14:textId="77777777" w:rsidR="00111EEB" w:rsidRPr="00111EEB" w:rsidRDefault="00111EEB" w:rsidP="00111EEB">
      <w:pPr>
        <w:overflowPunct w:val="0"/>
        <w:bidi/>
        <w:spacing w:after="160" w:line="259" w:lineRule="auto"/>
        <w:textAlignment w:val="baseline"/>
        <w:rPr>
          <w:rFonts w:ascii="David" w:eastAsiaTheme="minorHAnsi" w:hAnsi="David" w:cstheme="minorBidi"/>
          <w:szCs w:val="28"/>
          <w:rtl/>
        </w:rPr>
      </w:pPr>
      <w:proofErr w:type="spellStart"/>
      <w:r w:rsidRPr="00111EEB">
        <w:rPr>
          <w:rFonts w:ascii="David" w:eastAsiaTheme="minorHAnsi" w:hAnsi="David" w:cstheme="minorBidi"/>
          <w:szCs w:val="28"/>
          <w:rtl/>
        </w:rPr>
        <w:t>עיריית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כפר סבא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מאחלת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לכולכם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שנה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טובה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,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שנת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לימודים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מוצלחת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,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פורייה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ובטוחה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>.</w:t>
      </w:r>
    </w:p>
    <w:p w14:paraId="4259F6AB" w14:textId="77777777" w:rsidR="00091CCE" w:rsidRDefault="00091CCE" w:rsidP="00091CCE">
      <w:pPr>
        <w:overflowPunct w:val="0"/>
        <w:bidi/>
        <w:spacing w:after="160" w:line="259" w:lineRule="auto"/>
        <w:textAlignment w:val="baseline"/>
        <w:rPr>
          <w:rFonts w:ascii="David" w:eastAsiaTheme="minorHAnsi" w:hAnsi="David" w:cstheme="minorBidi"/>
          <w:b/>
          <w:bCs/>
          <w:sz w:val="40"/>
          <w:szCs w:val="44"/>
          <w:rtl/>
          <w:lang w:bidi="he-IL"/>
        </w:rPr>
      </w:pPr>
    </w:p>
    <w:p w14:paraId="215EC8CB" w14:textId="77777777" w:rsidR="00B24F49" w:rsidRDefault="00B24F49" w:rsidP="00B24F49">
      <w:pPr>
        <w:overflowPunct w:val="0"/>
        <w:bidi/>
        <w:spacing w:after="160" w:line="259" w:lineRule="auto"/>
        <w:jc w:val="center"/>
        <w:textAlignment w:val="baseline"/>
        <w:rPr>
          <w:rFonts w:ascii="David" w:eastAsiaTheme="minorHAnsi" w:hAnsi="David" w:cstheme="minorBidi"/>
          <w:b/>
          <w:bCs/>
          <w:sz w:val="40"/>
          <w:szCs w:val="44"/>
          <w:highlight w:val="cyan"/>
          <w:rtl/>
          <w:lang w:bidi="he-IL"/>
        </w:rPr>
      </w:pPr>
    </w:p>
    <w:p w14:paraId="17A459BB" w14:textId="77777777" w:rsidR="00B24F49" w:rsidRDefault="00B24F49" w:rsidP="00B24F49">
      <w:pPr>
        <w:overflowPunct w:val="0"/>
        <w:bidi/>
        <w:spacing w:after="160" w:line="259" w:lineRule="auto"/>
        <w:jc w:val="center"/>
        <w:textAlignment w:val="baseline"/>
        <w:rPr>
          <w:rFonts w:ascii="David" w:eastAsiaTheme="minorHAnsi" w:hAnsi="David" w:cstheme="minorBidi"/>
          <w:b/>
          <w:bCs/>
          <w:sz w:val="40"/>
          <w:szCs w:val="44"/>
          <w:highlight w:val="cyan"/>
          <w:rtl/>
          <w:lang w:bidi="he-IL"/>
        </w:rPr>
      </w:pPr>
    </w:p>
    <w:p w14:paraId="172A248A" w14:textId="77777777" w:rsidR="00B75BEC" w:rsidRDefault="00B75BEC" w:rsidP="00B24F49">
      <w:pPr>
        <w:overflowPunct w:val="0"/>
        <w:bidi/>
        <w:spacing w:after="160" w:line="259" w:lineRule="auto"/>
        <w:jc w:val="center"/>
        <w:textAlignment w:val="baseline"/>
        <w:rPr>
          <w:rFonts w:ascii="David" w:eastAsiaTheme="minorHAnsi" w:hAnsi="David" w:cstheme="minorBidi"/>
          <w:b/>
          <w:bCs/>
          <w:sz w:val="72"/>
          <w:szCs w:val="96"/>
          <w:highlight w:val="cyan"/>
          <w:rtl/>
          <w:lang w:bidi="he-IL"/>
        </w:rPr>
      </w:pPr>
    </w:p>
    <w:p w14:paraId="165710B0" w14:textId="77777777" w:rsidR="00B75BEC" w:rsidRDefault="00B75BEC" w:rsidP="00B75BEC">
      <w:pPr>
        <w:overflowPunct w:val="0"/>
        <w:bidi/>
        <w:spacing w:after="160" w:line="259" w:lineRule="auto"/>
        <w:jc w:val="center"/>
        <w:textAlignment w:val="baseline"/>
        <w:rPr>
          <w:rFonts w:ascii="David" w:eastAsiaTheme="minorHAnsi" w:hAnsi="David" w:cstheme="minorBidi"/>
          <w:b/>
          <w:bCs/>
          <w:sz w:val="72"/>
          <w:szCs w:val="96"/>
          <w:highlight w:val="cyan"/>
          <w:rtl/>
          <w:lang w:bidi="he-IL"/>
        </w:rPr>
      </w:pPr>
    </w:p>
    <w:p w14:paraId="0563835D" w14:textId="77777777" w:rsidR="008042FB" w:rsidRDefault="008042FB" w:rsidP="00B75BEC">
      <w:pPr>
        <w:overflowPunct w:val="0"/>
        <w:bidi/>
        <w:spacing w:after="160" w:line="259" w:lineRule="auto"/>
        <w:jc w:val="center"/>
        <w:textAlignment w:val="baseline"/>
        <w:rPr>
          <w:rFonts w:ascii="David" w:eastAsiaTheme="minorHAnsi" w:hAnsi="David" w:cstheme="minorBidi"/>
          <w:b/>
          <w:bCs/>
          <w:sz w:val="72"/>
          <w:szCs w:val="96"/>
          <w:highlight w:val="cyan"/>
          <w:rtl/>
          <w:lang w:bidi="he-IL"/>
        </w:rPr>
      </w:pPr>
    </w:p>
    <w:p w14:paraId="6E6B708B" w14:textId="31FA925B" w:rsidR="00B909E6" w:rsidRPr="00B918D8" w:rsidRDefault="00B909E6">
      <w:pPr>
        <w:rPr>
          <w:rFonts w:ascii="David" w:eastAsiaTheme="minorHAnsi" w:hAnsi="David" w:cstheme="minorBidi"/>
          <w:b/>
          <w:bCs/>
          <w:sz w:val="72"/>
          <w:szCs w:val="96"/>
          <w:rtl/>
          <w:lang w:bidi="he-IL"/>
        </w:rPr>
      </w:pPr>
      <w:r w:rsidRPr="00B918D8">
        <w:rPr>
          <w:rFonts w:ascii="David" w:eastAsiaTheme="minorHAnsi" w:hAnsi="David" w:cstheme="minorBidi"/>
          <w:b/>
          <w:bCs/>
          <w:sz w:val="72"/>
          <w:szCs w:val="96"/>
          <w:rtl/>
          <w:lang w:bidi="he-IL"/>
        </w:rPr>
        <w:br w:type="page"/>
      </w:r>
    </w:p>
    <w:p w14:paraId="4CED6371" w14:textId="263C20B2" w:rsidR="002F1B07" w:rsidRPr="002640AA" w:rsidRDefault="00F1575B" w:rsidP="002640AA">
      <w:pPr>
        <w:pStyle w:val="2"/>
        <w:bidi/>
        <w:jc w:val="center"/>
        <w:rPr>
          <w:rFonts w:asciiTheme="minorBidi" w:eastAsiaTheme="minorHAnsi" w:hAnsiTheme="minorBidi" w:cstheme="minorBidi"/>
          <w:b/>
          <w:bCs/>
          <w:color w:val="auto"/>
          <w:sz w:val="52"/>
          <w:szCs w:val="52"/>
          <w:rtl/>
          <w:lang w:bidi="he-IL"/>
        </w:rPr>
      </w:pPr>
      <w:r w:rsidRPr="002640AA">
        <w:rPr>
          <w:rFonts w:asciiTheme="minorBidi" w:eastAsiaTheme="minorHAnsi" w:hAnsiTheme="minorBidi" w:cstheme="minorBidi"/>
          <w:b/>
          <w:bCs/>
          <w:color w:val="auto"/>
          <w:sz w:val="52"/>
          <w:szCs w:val="52"/>
          <w:highlight w:val="cyan"/>
          <w:rtl/>
          <w:lang w:bidi="he-IL"/>
        </w:rPr>
        <w:lastRenderedPageBreak/>
        <w:t xml:space="preserve">תיכון </w:t>
      </w:r>
      <w:r w:rsidR="008471FD" w:rsidRPr="002640AA">
        <w:rPr>
          <w:rFonts w:asciiTheme="minorBidi" w:eastAsiaTheme="minorHAnsi" w:hAnsiTheme="minorBidi" w:cstheme="minorBidi"/>
          <w:b/>
          <w:bCs/>
          <w:color w:val="auto"/>
          <w:sz w:val="52"/>
          <w:szCs w:val="52"/>
          <w:highlight w:val="cyan"/>
          <w:rtl/>
          <w:lang w:bidi="he-IL"/>
        </w:rPr>
        <w:t>גלילי</w:t>
      </w:r>
    </w:p>
    <w:p w14:paraId="6E72DE48" w14:textId="7AC54B4B" w:rsidR="00B24F49" w:rsidRDefault="007D3B17" w:rsidP="00B24F49">
      <w:pPr>
        <w:overflowPunct w:val="0"/>
        <w:bidi/>
        <w:spacing w:after="160" w:line="259" w:lineRule="auto"/>
        <w:jc w:val="center"/>
        <w:textAlignment w:val="baseline"/>
        <w:rPr>
          <w:rFonts w:ascii="David" w:eastAsiaTheme="minorHAnsi" w:hAnsi="David" w:cstheme="minorBidi"/>
          <w:b/>
          <w:bCs/>
          <w:sz w:val="40"/>
          <w:szCs w:val="44"/>
          <w:rtl/>
          <w:lang w:bidi="he-IL"/>
        </w:rPr>
      </w:pPr>
      <w:r>
        <w:rPr>
          <w:rFonts w:ascii="David" w:eastAsiaTheme="minorHAnsi" w:hAnsi="David" w:cstheme="minorBidi" w:hint="cs"/>
          <w:b/>
          <w:bCs/>
          <w:sz w:val="40"/>
          <w:szCs w:val="44"/>
          <w:rtl/>
          <w:lang w:bidi="he-IL"/>
        </w:rPr>
        <w:t>קווים ו</w:t>
      </w:r>
      <w:r w:rsidR="00AA321A">
        <w:rPr>
          <w:rFonts w:ascii="David" w:eastAsiaTheme="minorHAnsi" w:hAnsi="David" w:cstheme="minorBidi" w:hint="cs"/>
          <w:b/>
          <w:bCs/>
          <w:sz w:val="40"/>
          <w:szCs w:val="44"/>
          <w:rtl/>
          <w:lang w:bidi="he-IL"/>
        </w:rPr>
        <w:t xml:space="preserve">מסלולי </w:t>
      </w:r>
      <w:r w:rsidR="00AA321A" w:rsidRPr="00CA61A6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הגעה</w:t>
      </w:r>
      <w:r w:rsidR="00AA321A">
        <w:rPr>
          <w:rFonts w:ascii="David" w:eastAsiaTheme="minorHAnsi" w:hAnsi="David" w:cstheme="minorBidi" w:hint="cs"/>
          <w:b/>
          <w:bCs/>
          <w:sz w:val="40"/>
          <w:szCs w:val="44"/>
          <w:rtl/>
          <w:lang w:bidi="he-IL"/>
        </w:rPr>
        <w:t xml:space="preserve"> </w:t>
      </w:r>
      <w:r w:rsidR="00F1575B">
        <w:rPr>
          <w:rFonts w:ascii="David" w:eastAsiaTheme="minorHAnsi" w:hAnsi="David" w:cstheme="minorBidi" w:hint="cs"/>
          <w:b/>
          <w:bCs/>
          <w:sz w:val="40"/>
          <w:szCs w:val="44"/>
          <w:rtl/>
          <w:lang w:bidi="he-IL"/>
        </w:rPr>
        <w:t xml:space="preserve">לתיכון </w:t>
      </w:r>
      <w:r w:rsidR="0016518F">
        <w:rPr>
          <w:rFonts w:ascii="David" w:eastAsiaTheme="minorHAnsi" w:hAnsi="David" w:cstheme="minorBidi" w:hint="cs"/>
          <w:b/>
          <w:bCs/>
          <w:sz w:val="40"/>
          <w:szCs w:val="44"/>
          <w:rtl/>
          <w:lang w:bidi="he-IL"/>
        </w:rPr>
        <w:t>גלילי</w:t>
      </w:r>
    </w:p>
    <w:p w14:paraId="71D885C0" w14:textId="6BC3F54F" w:rsidR="00A77B4A" w:rsidRPr="00971297" w:rsidRDefault="00370D0D" w:rsidP="00B75BEC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971297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קו 51</w:t>
      </w:r>
      <w:r w:rsidRPr="00971297">
        <w:rPr>
          <w:rFonts w:ascii="David" w:eastAsiaTheme="minorHAnsi" w:hAnsi="David" w:cstheme="minorBidi" w:hint="cs"/>
          <w:szCs w:val="28"/>
          <w:rtl/>
          <w:lang w:bidi="he-IL"/>
        </w:rPr>
        <w:t xml:space="preserve">  </w:t>
      </w:r>
      <w:r w:rsidR="00971297">
        <w:rPr>
          <w:rFonts w:ascii="David" w:eastAsiaTheme="minorHAnsi" w:hAnsi="David" w:cstheme="minorBidi" w:hint="cs"/>
          <w:szCs w:val="28"/>
          <w:rtl/>
          <w:lang w:bidi="he-IL"/>
        </w:rPr>
        <w:t xml:space="preserve">- </w:t>
      </w:r>
      <w:r w:rsidR="00A77B4A" w:rsidRPr="00971297">
        <w:rPr>
          <w:rFonts w:ascii="David" w:eastAsiaTheme="minorHAnsi" w:hAnsi="David" w:cstheme="minorBidi" w:hint="cs"/>
          <w:szCs w:val="28"/>
          <w:rtl/>
          <w:lang w:bidi="he-IL"/>
        </w:rPr>
        <w:t>(</w:t>
      </w:r>
      <w:r w:rsidR="00AC61A5" w:rsidRPr="00971297">
        <w:rPr>
          <w:rFonts w:ascii="David" w:eastAsiaTheme="minorHAnsi" w:hAnsi="David" w:cstheme="minorBidi" w:hint="cs"/>
          <w:szCs w:val="28"/>
          <w:rtl/>
          <w:lang w:bidi="he-IL"/>
        </w:rPr>
        <w:t>חברת רן שי</w:t>
      </w:r>
      <w:r w:rsidR="00A77B4A" w:rsidRPr="00971297">
        <w:rPr>
          <w:rFonts w:ascii="David" w:eastAsiaTheme="minorHAnsi" w:hAnsi="David" w:cstheme="minorBidi" w:hint="cs"/>
          <w:szCs w:val="28"/>
          <w:rtl/>
          <w:lang w:bidi="he-IL"/>
        </w:rPr>
        <w:t>)</w:t>
      </w:r>
      <w:r w:rsidRPr="00971297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 w:rsidR="00A77B4A" w:rsidRPr="00971297">
        <w:rPr>
          <w:rFonts w:ascii="David" w:eastAsiaTheme="minorHAnsi" w:hAnsi="David" w:cstheme="minorBidi" w:hint="cs"/>
          <w:szCs w:val="28"/>
          <w:rtl/>
          <w:lang w:bidi="he-IL"/>
        </w:rPr>
        <w:t xml:space="preserve">יוצא מקפלן, יוספטל, הדרים, האוניברסיטה לכיוון </w:t>
      </w:r>
      <w:r w:rsidR="0016518F">
        <w:rPr>
          <w:rFonts w:ascii="David" w:eastAsiaTheme="minorHAnsi" w:hAnsi="David" w:cstheme="minorBidi" w:hint="cs"/>
          <w:szCs w:val="28"/>
          <w:rtl/>
          <w:lang w:bidi="he-IL"/>
        </w:rPr>
        <w:t>גלילי</w:t>
      </w:r>
    </w:p>
    <w:p w14:paraId="70DABBEF" w14:textId="6E61BBD4" w:rsidR="00AC61A5" w:rsidRDefault="00370D0D" w:rsidP="00AC61A5">
      <w:p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F35C07">
        <w:rPr>
          <w:rFonts w:ascii="David" w:eastAsiaTheme="minorHAnsi" w:hAnsi="David" w:cstheme="minorBidi" w:hint="cs"/>
          <w:sz w:val="40"/>
          <w:szCs w:val="44"/>
          <w:rtl/>
          <w:lang w:bidi="he-IL"/>
        </w:rPr>
        <w:t xml:space="preserve">     </w:t>
      </w:r>
    </w:p>
    <w:p w14:paraId="1CD3087C" w14:textId="77777777" w:rsidR="00E82CEA" w:rsidRPr="00F35C07" w:rsidRDefault="00E82CEA" w:rsidP="00E82CEA">
      <w:pPr>
        <w:pStyle w:val="ae"/>
        <w:numPr>
          <w:ilvl w:val="0"/>
          <w:numId w:val="2"/>
        </w:numPr>
        <w:bidi/>
        <w:spacing w:line="276" w:lineRule="auto"/>
        <w:ind w:left="643"/>
        <w:rPr>
          <w:rFonts w:ascii="Calibri" w:eastAsia="Times New Roman" w:hAnsi="Calibri" w:cs="Arial"/>
          <w:sz w:val="28"/>
          <w:szCs w:val="28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rtl/>
          <w:lang w:bidi="he-IL"/>
        </w:rPr>
        <w:t>הקו פועל בימים א-</w:t>
      </w: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ו</w:t>
      </w:r>
    </w:p>
    <w:p w14:paraId="66F94D5E" w14:textId="77777777" w:rsidR="00E82CEA" w:rsidRDefault="00E82CEA" w:rsidP="00E82CEA">
      <w:pPr>
        <w:pStyle w:val="ae"/>
        <w:numPr>
          <w:ilvl w:val="0"/>
          <w:numId w:val="2"/>
        </w:numPr>
        <w:bidi/>
        <w:spacing w:line="276" w:lineRule="auto"/>
        <w:ind w:left="643"/>
        <w:rPr>
          <w:rFonts w:ascii="Calibri" w:eastAsia="Times New Roman" w:hAnsi="Calibri" w:cs="Arial"/>
          <w:sz w:val="28"/>
          <w:szCs w:val="28"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rtl/>
          <w:lang w:bidi="he-IL"/>
        </w:rPr>
        <w:t>זמני יציאה מתחנה ראשונה בשעה 7:20 ובשעה 7:50</w:t>
      </w:r>
    </w:p>
    <w:p w14:paraId="051A0491" w14:textId="77777777" w:rsidR="00E82CEA" w:rsidRPr="00F35C07" w:rsidRDefault="00E82CEA" w:rsidP="00E82CEA">
      <w:pPr>
        <w:pStyle w:val="ae"/>
        <w:numPr>
          <w:ilvl w:val="0"/>
          <w:numId w:val="2"/>
        </w:numPr>
        <w:bidi/>
        <w:spacing w:line="276" w:lineRule="auto"/>
        <w:ind w:left="643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זמני יציאה ימי ו' בשעה 07:20</w:t>
      </w:r>
    </w:p>
    <w:p w14:paraId="1813733A" w14:textId="77777777" w:rsidR="0032748E" w:rsidRDefault="0032748E" w:rsidP="0032748E">
      <w:p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5CC096D8" w14:textId="4061701F" w:rsidR="00370D0D" w:rsidRDefault="0032748E" w:rsidP="0032748E">
      <w:pPr>
        <w:bidi/>
        <w:spacing w:line="276" w:lineRule="auto"/>
        <w:ind w:firstLine="720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32748E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העלאה: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5647EC" w14:paraId="06DADFD9" w14:textId="77777777" w:rsidTr="005647EC">
        <w:tc>
          <w:tcPr>
            <w:tcW w:w="4814" w:type="dxa"/>
          </w:tcPr>
          <w:p w14:paraId="62D378E7" w14:textId="77777777" w:rsidR="005647EC" w:rsidRPr="005647EC" w:rsidRDefault="005647EC" w:rsidP="005647E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1.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מסוף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קפלן</w:t>
            </w:r>
          </w:p>
          <w:p w14:paraId="65D22795" w14:textId="77777777" w:rsidR="005647EC" w:rsidRPr="005647EC" w:rsidRDefault="005647EC" w:rsidP="005647E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2.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הנביאים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יחזקאל</w:t>
            </w:r>
          </w:p>
          <w:p w14:paraId="4A456E06" w14:textId="77777777" w:rsidR="005647EC" w:rsidRPr="005647EC" w:rsidRDefault="005647EC" w:rsidP="005647E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3.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לוי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אשכול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שלמה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המלך</w:t>
            </w:r>
          </w:p>
          <w:p w14:paraId="649AAF6C" w14:textId="77777777" w:rsidR="005647EC" w:rsidRPr="005647EC" w:rsidRDefault="005647EC" w:rsidP="005647E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4.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בית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ספר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רמז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דרך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אלי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הורוביץ</w:t>
            </w:r>
          </w:p>
          <w:p w14:paraId="1D48BADF" w14:textId="77777777" w:rsidR="005647EC" w:rsidRPr="005647EC" w:rsidRDefault="005647EC" w:rsidP="005647E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5.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עמק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איילון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עמק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החולה</w:t>
            </w:r>
          </w:p>
          <w:p w14:paraId="0A35C16D" w14:textId="77777777" w:rsidR="005647EC" w:rsidRPr="005647EC" w:rsidRDefault="005647EC" w:rsidP="005647E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6.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דרך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קדומים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חטיבת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הנח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"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ל</w:t>
            </w:r>
          </w:p>
          <w:p w14:paraId="4B4A1FDB" w14:textId="77777777" w:rsidR="005647EC" w:rsidRPr="005647EC" w:rsidRDefault="005647EC" w:rsidP="005647E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7.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קדומים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המוביל</w:t>
            </w:r>
          </w:p>
          <w:p w14:paraId="75B4E34E" w14:textId="77777777" w:rsidR="005647EC" w:rsidRPr="005647EC" w:rsidRDefault="005647EC" w:rsidP="005647E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8.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בית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אבות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בית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בכפר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הדרים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בן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יהודה</w:t>
            </w:r>
          </w:p>
          <w:p w14:paraId="378123DE" w14:textId="77777777" w:rsidR="005647EC" w:rsidRPr="005647EC" w:rsidRDefault="005647EC" w:rsidP="005647E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9.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קאנטרי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קלאב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הזמיר</w:t>
            </w:r>
          </w:p>
          <w:p w14:paraId="02E37BE9" w14:textId="7049D14A" w:rsidR="005647EC" w:rsidRDefault="005647EC" w:rsidP="005647E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u w:val="single"/>
                <w:rtl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10.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זמיר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הנשר</w:t>
            </w:r>
          </w:p>
        </w:tc>
        <w:tc>
          <w:tcPr>
            <w:tcW w:w="4815" w:type="dxa"/>
          </w:tcPr>
          <w:p w14:paraId="6A21ACC7" w14:textId="77777777" w:rsidR="005647EC" w:rsidRPr="005647EC" w:rsidRDefault="005647EC" w:rsidP="005647EC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1.   37150</w:t>
            </w:r>
          </w:p>
          <w:p w14:paraId="28EE36F8" w14:textId="77777777" w:rsidR="005647EC" w:rsidRPr="005647EC" w:rsidRDefault="005647EC" w:rsidP="005647EC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2.   37151</w:t>
            </w:r>
          </w:p>
          <w:p w14:paraId="55BF986A" w14:textId="77777777" w:rsidR="005647EC" w:rsidRPr="005647EC" w:rsidRDefault="005647EC" w:rsidP="005647EC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3.   37090</w:t>
            </w:r>
          </w:p>
          <w:p w14:paraId="32470FEC" w14:textId="77777777" w:rsidR="005647EC" w:rsidRPr="005647EC" w:rsidRDefault="005647EC" w:rsidP="005647EC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4.   37088</w:t>
            </w:r>
          </w:p>
          <w:p w14:paraId="6B3A9C69" w14:textId="77777777" w:rsidR="005647EC" w:rsidRPr="005647EC" w:rsidRDefault="005647EC" w:rsidP="005647EC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5.   39790</w:t>
            </w:r>
          </w:p>
          <w:p w14:paraId="428F5384" w14:textId="77777777" w:rsidR="005647EC" w:rsidRPr="005647EC" w:rsidRDefault="005647EC" w:rsidP="005647EC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6.   39796</w:t>
            </w:r>
          </w:p>
          <w:p w14:paraId="0F83D409" w14:textId="77777777" w:rsidR="005647EC" w:rsidRPr="005647EC" w:rsidRDefault="005647EC" w:rsidP="005647EC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7.   39798</w:t>
            </w:r>
          </w:p>
          <w:p w14:paraId="4F6A1205" w14:textId="77777777" w:rsidR="005647EC" w:rsidRPr="005647EC" w:rsidRDefault="005647EC" w:rsidP="005647EC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8.   30008</w:t>
            </w:r>
          </w:p>
          <w:p w14:paraId="33421EDC" w14:textId="77777777" w:rsidR="005647EC" w:rsidRPr="005647EC" w:rsidRDefault="005647EC" w:rsidP="005647EC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9.   36941</w:t>
            </w:r>
          </w:p>
          <w:p w14:paraId="6C1543E7" w14:textId="0AA6BDFC" w:rsidR="005647EC" w:rsidRPr="005647EC" w:rsidRDefault="005647EC" w:rsidP="005647EC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10. 39807</w:t>
            </w:r>
          </w:p>
        </w:tc>
      </w:tr>
    </w:tbl>
    <w:p w14:paraId="505BC9CB" w14:textId="77777777" w:rsidR="005647EC" w:rsidRDefault="005647EC" w:rsidP="005647EC">
      <w:pPr>
        <w:bidi/>
        <w:spacing w:line="276" w:lineRule="auto"/>
        <w:ind w:firstLine="720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</w:p>
    <w:p w14:paraId="31759330" w14:textId="383B09DC" w:rsidR="005647EC" w:rsidRDefault="005647EC" w:rsidP="005647EC">
      <w:pPr>
        <w:bidi/>
        <w:spacing w:line="276" w:lineRule="auto"/>
        <w:ind w:firstLine="720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32748E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</w:t>
      </w:r>
      <w:r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ורדה</w:t>
      </w:r>
      <w:r w:rsidRPr="0032748E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5647EC" w14:paraId="3530B806" w14:textId="77777777" w:rsidTr="005647EC">
        <w:tc>
          <w:tcPr>
            <w:tcW w:w="4814" w:type="dxa"/>
          </w:tcPr>
          <w:p w14:paraId="3AF06D5E" w14:textId="77777777" w:rsidR="005647EC" w:rsidRPr="005647EC" w:rsidRDefault="005647EC" w:rsidP="005647E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11.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אז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"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ר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פרופ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'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דינור</w:t>
            </w:r>
          </w:p>
          <w:p w14:paraId="34A09354" w14:textId="77777777" w:rsidR="005647EC" w:rsidRPr="005647EC" w:rsidRDefault="005647EC" w:rsidP="005647E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12. </w:t>
            </w:r>
            <w:proofErr w:type="spellStart"/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קרית</w:t>
            </w:r>
            <w:proofErr w:type="spellEnd"/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חינוך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proofErr w:type="spellStart"/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אז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"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ר</w:t>
            </w:r>
            <w:proofErr w:type="spellEnd"/>
          </w:p>
          <w:p w14:paraId="06B4180C" w14:textId="0F40D1BD" w:rsidR="005647EC" w:rsidRPr="005647EC" w:rsidRDefault="005647EC" w:rsidP="005647E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13.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ברש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ש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"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י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עגנון</w:t>
            </w:r>
          </w:p>
        </w:tc>
        <w:tc>
          <w:tcPr>
            <w:tcW w:w="4815" w:type="dxa"/>
          </w:tcPr>
          <w:p w14:paraId="53CBEEA7" w14:textId="77777777" w:rsidR="005647EC" w:rsidRPr="00351C83" w:rsidRDefault="005647EC" w:rsidP="005647E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351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11.  </w:t>
            </w:r>
            <w:r w:rsidRPr="00351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  <w:p w14:paraId="518F6977" w14:textId="77777777" w:rsidR="005647EC" w:rsidRPr="00351C83" w:rsidRDefault="005647EC" w:rsidP="005647E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351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12.  </w:t>
            </w:r>
            <w:r w:rsidRPr="00351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  <w:p w14:paraId="460B2900" w14:textId="05CDCA2F" w:rsidR="005647EC" w:rsidRDefault="005647EC" w:rsidP="005647EC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u w:val="single"/>
                <w:rtl/>
                <w:lang w:bidi="he-IL"/>
              </w:rPr>
            </w:pPr>
            <w:r w:rsidRPr="00351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13.  </w:t>
            </w:r>
            <w:r w:rsidRPr="00351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</w:tc>
      </w:tr>
    </w:tbl>
    <w:p w14:paraId="75171BD7" w14:textId="77777777" w:rsidR="005647EC" w:rsidRPr="0032748E" w:rsidRDefault="005647EC" w:rsidP="005647EC">
      <w:pPr>
        <w:bidi/>
        <w:spacing w:line="276" w:lineRule="auto"/>
        <w:ind w:firstLine="720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</w:p>
    <w:p w14:paraId="0DC1CCC7" w14:textId="5ED9A98F" w:rsidR="00105D53" w:rsidRDefault="00105D53" w:rsidP="00105D5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685FEBD" w14:textId="21BF4A2F" w:rsidR="00105D53" w:rsidRPr="008F4C70" w:rsidRDefault="00105D53" w:rsidP="008F4C70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קישור למפת המסלול:</w:t>
      </w:r>
    </w:p>
    <w:p w14:paraId="579FE38C" w14:textId="6DF3805E" w:rsidR="003329EE" w:rsidRDefault="002640AA" w:rsidP="003329EE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hyperlink r:id="rId9" w:history="1">
        <w:r>
          <w:rPr>
            <w:rtl/>
            <w:lang w:bidi="he-IL"/>
          </w:rPr>
          <w:t>קישור למפת המסלול</w:t>
        </w:r>
      </w:hyperlink>
    </w:p>
    <w:p w14:paraId="344CB39D" w14:textId="77777777" w:rsidR="00CC415A" w:rsidRPr="00CC415A" w:rsidRDefault="00CC415A" w:rsidP="00CC415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810E08A" w14:textId="604D3F70" w:rsidR="000841B1" w:rsidRDefault="000841B1" w:rsidP="00AA3CD8">
      <w:p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C93FA8A" w14:textId="77777777" w:rsidR="00D84EAD" w:rsidRPr="005F28C8" w:rsidRDefault="00D84EAD" w:rsidP="005F28C8">
      <w:p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C946E59" w14:textId="77777777" w:rsidR="00713AFE" w:rsidRDefault="00713AFE" w:rsidP="00971297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37F349F2" w14:textId="77777777" w:rsidR="006B72F0" w:rsidRDefault="006B72F0" w:rsidP="006B72F0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45F6D1C8" w14:textId="77777777" w:rsidR="006B72F0" w:rsidRDefault="006B72F0" w:rsidP="006B72F0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57702734" w14:textId="4AEC0EB0" w:rsidR="007F3525" w:rsidRPr="00C24854" w:rsidRDefault="007F3525" w:rsidP="007F3525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C24854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lastRenderedPageBreak/>
        <w:t xml:space="preserve">קו </w:t>
      </w:r>
      <w:r w:rsidRPr="007F3525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85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מ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הדרים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לכיוון </w:t>
      </w:r>
      <w:r w:rsidR="0016518F">
        <w:rPr>
          <w:rFonts w:ascii="David" w:eastAsiaTheme="minorHAnsi" w:hAnsi="David" w:cstheme="minorBidi" w:hint="cs"/>
          <w:szCs w:val="28"/>
          <w:rtl/>
          <w:lang w:bidi="he-IL"/>
        </w:rPr>
        <w:t>גלילי</w:t>
      </w:r>
    </w:p>
    <w:p w14:paraId="049CEC35" w14:textId="77777777" w:rsidR="007F3525" w:rsidRDefault="007F3525" w:rsidP="007F3525">
      <w:pPr>
        <w:bidi/>
        <w:spacing w:line="276" w:lineRule="auto"/>
        <w:rPr>
          <w:rFonts w:ascii="David" w:eastAsiaTheme="minorHAnsi" w:hAnsi="David" w:cstheme="minorBidi"/>
          <w:sz w:val="32"/>
          <w:szCs w:val="36"/>
          <w:rtl/>
          <w:lang w:bidi="he-IL"/>
        </w:rPr>
      </w:pPr>
    </w:p>
    <w:p w14:paraId="131E5977" w14:textId="77777777" w:rsidR="007F3525" w:rsidRPr="007062D5" w:rsidRDefault="007F3525" w:rsidP="007F3525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>הקו פועל ימים א-ו</w:t>
      </w:r>
    </w:p>
    <w:p w14:paraId="0E5AE427" w14:textId="6BCD2E1F" w:rsidR="007F3525" w:rsidRPr="007062D5" w:rsidRDefault="007F3525" w:rsidP="007F3525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>זמני יציאה מתחנה ראשונה בשעה 7: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50</w:t>
      </w: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</w:p>
    <w:p w14:paraId="4FEF6F4E" w14:textId="77777777" w:rsidR="007F3525" w:rsidRPr="00F35C07" w:rsidRDefault="007F3525" w:rsidP="007F3525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F8DD396" w14:textId="77777777" w:rsidR="007F3525" w:rsidRPr="00F35C07" w:rsidRDefault="007F3525" w:rsidP="007F3525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העלאה: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7F3525" w14:paraId="0ED9B989" w14:textId="77777777" w:rsidTr="004C5A69">
        <w:tc>
          <w:tcPr>
            <w:tcW w:w="4814" w:type="dxa"/>
          </w:tcPr>
          <w:p w14:paraId="07C44A43" w14:textId="77777777" w:rsidR="007F3525" w:rsidRPr="007F3525" w:rsidRDefault="007F3525" w:rsidP="007F3525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7F3525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1. </w:t>
            </w:r>
            <w:r w:rsidRPr="007F3525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עמק</w:t>
            </w:r>
            <w:r w:rsidRPr="007F3525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7F3525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החולה</w:t>
            </w:r>
            <w:r w:rsidRPr="007F3525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7F3525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עמק</w:t>
            </w:r>
            <w:r w:rsidRPr="007F3525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7F3525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איילון</w:t>
            </w:r>
          </w:p>
          <w:p w14:paraId="10619DB9" w14:textId="77777777" w:rsidR="007F3525" w:rsidRPr="007F3525" w:rsidRDefault="007F3525" w:rsidP="007F3525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7F3525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2. </w:t>
            </w:r>
            <w:r w:rsidRPr="007F3525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דרך</w:t>
            </w:r>
            <w:r w:rsidRPr="007F3525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7F3525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קדומים</w:t>
            </w:r>
            <w:r w:rsidRPr="007F3525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7F3525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חטיבת</w:t>
            </w:r>
            <w:r w:rsidRPr="007F3525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7F3525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הנח</w:t>
            </w:r>
            <w:r w:rsidRPr="007F3525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"</w:t>
            </w:r>
            <w:r w:rsidRPr="007F3525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ל</w:t>
            </w:r>
          </w:p>
          <w:p w14:paraId="2ADF7C34" w14:textId="0BEC6A39" w:rsidR="007F3525" w:rsidRDefault="007F3525" w:rsidP="007F3525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u w:val="single"/>
                <w:rtl/>
                <w:lang w:bidi="he-IL"/>
              </w:rPr>
            </w:pPr>
            <w:r w:rsidRPr="007F3525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3. </w:t>
            </w:r>
            <w:r w:rsidRPr="007F3525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קדומים</w:t>
            </w:r>
            <w:r w:rsidRPr="007F3525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7F3525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המוביל</w:t>
            </w:r>
          </w:p>
        </w:tc>
        <w:tc>
          <w:tcPr>
            <w:tcW w:w="4815" w:type="dxa"/>
          </w:tcPr>
          <w:p w14:paraId="6449DF24" w14:textId="77777777" w:rsidR="007F3525" w:rsidRPr="007F3525" w:rsidRDefault="007F3525" w:rsidP="007F3525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7F3525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1. 39790</w:t>
            </w:r>
          </w:p>
          <w:p w14:paraId="01024D03" w14:textId="77777777" w:rsidR="007F3525" w:rsidRPr="007F3525" w:rsidRDefault="007F3525" w:rsidP="007F3525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7F3525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2. 39796</w:t>
            </w:r>
          </w:p>
          <w:p w14:paraId="2ADA2C14" w14:textId="505112E7" w:rsidR="007F3525" w:rsidRPr="005647EC" w:rsidRDefault="007F3525" w:rsidP="007F3525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7F3525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3. 39798</w:t>
            </w:r>
          </w:p>
        </w:tc>
      </w:tr>
    </w:tbl>
    <w:p w14:paraId="51AF6E12" w14:textId="77777777" w:rsidR="007F3525" w:rsidRPr="00F35C07" w:rsidRDefault="007F3525" w:rsidP="007F3525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</w:p>
    <w:p w14:paraId="521E964F" w14:textId="77777777" w:rsidR="007F3525" w:rsidRPr="00F35C07" w:rsidRDefault="007F3525" w:rsidP="007F3525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הורדה: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7F3525" w14:paraId="35DFE582" w14:textId="77777777" w:rsidTr="004C5A69">
        <w:tc>
          <w:tcPr>
            <w:tcW w:w="4814" w:type="dxa"/>
          </w:tcPr>
          <w:p w14:paraId="77841C85" w14:textId="77777777" w:rsidR="007F3525" w:rsidRPr="007F3525" w:rsidRDefault="007F3525" w:rsidP="007F3525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7F3525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4. </w:t>
            </w:r>
            <w:r w:rsidRPr="007F3525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אז</w:t>
            </w:r>
            <w:r w:rsidRPr="007F3525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"</w:t>
            </w:r>
            <w:r w:rsidRPr="007F3525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ר</w:t>
            </w:r>
            <w:r w:rsidRPr="007F3525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7F3525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פרופ</w:t>
            </w:r>
            <w:r w:rsidRPr="007F3525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' </w:t>
            </w:r>
            <w:r w:rsidRPr="007F3525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דינור</w:t>
            </w:r>
          </w:p>
          <w:p w14:paraId="2F25C6E3" w14:textId="77777777" w:rsidR="007F3525" w:rsidRDefault="007F3525" w:rsidP="007F3525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7F3525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5. </w:t>
            </w:r>
            <w:r w:rsidRPr="007F3525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קרי</w:t>
            </w:r>
            <w:r w:rsidR="00DA7287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י</w:t>
            </w:r>
            <w:r w:rsidRPr="007F3525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ת</w:t>
            </w:r>
            <w:r w:rsidRPr="007F3525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7F3525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חינוך</w:t>
            </w:r>
            <w:r w:rsidRPr="007F3525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7F3525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אז</w:t>
            </w:r>
            <w:r w:rsidRPr="007F3525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"</w:t>
            </w:r>
            <w:r w:rsidRPr="007F3525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ר</w:t>
            </w:r>
          </w:p>
          <w:p w14:paraId="7A793282" w14:textId="3236ED53" w:rsidR="00DA7287" w:rsidRPr="00A77B4A" w:rsidRDefault="00DA7287" w:rsidP="00DA7287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6. תיכון גלילי/אשר ברש</w:t>
            </w:r>
          </w:p>
        </w:tc>
        <w:tc>
          <w:tcPr>
            <w:tcW w:w="4815" w:type="dxa"/>
          </w:tcPr>
          <w:p w14:paraId="7C4C3BEA" w14:textId="77777777" w:rsidR="007F3525" w:rsidRPr="007F3525" w:rsidRDefault="007F3525" w:rsidP="007F3525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7F3525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4. </w:t>
            </w:r>
            <w:r w:rsidRPr="007F3525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  <w:p w14:paraId="7F43739C" w14:textId="77777777" w:rsidR="007F3525" w:rsidRDefault="007F3525" w:rsidP="007F3525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7F3525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5. </w:t>
            </w:r>
            <w:r w:rsidRPr="007F3525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  <w:p w14:paraId="16938EF4" w14:textId="7E4B50F8" w:rsidR="00DA7287" w:rsidRPr="00A77B4A" w:rsidRDefault="00DA7287" w:rsidP="00DA7287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6. הורדה</w:t>
            </w:r>
          </w:p>
        </w:tc>
      </w:tr>
    </w:tbl>
    <w:p w14:paraId="69746EE9" w14:textId="77777777" w:rsidR="007F3525" w:rsidRDefault="007F3525" w:rsidP="007F3525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2CFD3CF" w14:textId="77777777" w:rsidR="007F3525" w:rsidRDefault="007F3525" w:rsidP="007F3525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9FD8D01" w14:textId="21D32F05" w:rsidR="007F3525" w:rsidRDefault="007F3525" w:rsidP="007F3525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קישור למפת המסלול</w:t>
      </w:r>
      <w:r w:rsidR="006C5903">
        <w:rPr>
          <w:rFonts w:ascii="Calibri" w:eastAsia="Times New Roman" w:hAnsi="Calibri" w:cs="Arial" w:hint="cs"/>
          <w:sz w:val="28"/>
          <w:szCs w:val="28"/>
          <w:rtl/>
          <w:lang w:bidi="he-IL"/>
        </w:rPr>
        <w:t xml:space="preserve"> (גוגל)</w:t>
      </w: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:</w:t>
      </w:r>
    </w:p>
    <w:p w14:paraId="573C4C56" w14:textId="328A5014" w:rsidR="00FA2F4B" w:rsidRDefault="002640AA" w:rsidP="00FA2F4B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hyperlink r:id="rId10" w:history="1">
        <w:r>
          <w:rPr>
            <w:rtl/>
            <w:lang w:bidi="he-IL"/>
          </w:rPr>
          <w:t>קישור למפת המסלול</w:t>
        </w:r>
      </w:hyperlink>
    </w:p>
    <w:p w14:paraId="48DFD81E" w14:textId="0E142948" w:rsidR="007F3525" w:rsidRDefault="007F3525" w:rsidP="007F3525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19E827AF" w14:textId="3954A3B8" w:rsidR="006C5903" w:rsidRDefault="006C5903" w:rsidP="006C590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קישור למפת המסלול (מטרופולין):</w:t>
      </w:r>
    </w:p>
    <w:p w14:paraId="45EAFF4E" w14:textId="50CF6750" w:rsidR="006C5903" w:rsidRPr="00402A49" w:rsidRDefault="00402A49" w:rsidP="006C5903">
      <w:pPr>
        <w:pStyle w:val="ae"/>
        <w:bidi/>
        <w:spacing w:line="276" w:lineRule="auto"/>
        <w:rPr>
          <w:rStyle w:val="Hyperlink"/>
          <w:lang w:bidi="he-IL"/>
        </w:rPr>
      </w:pPr>
      <w:hyperlink r:id="rId11" w:history="1">
        <w:r w:rsidRPr="00402A49">
          <w:rPr>
            <w:rStyle w:val="Hyperlink"/>
            <w:rFonts w:ascii="Calibri" w:eastAsia="Times New Roman" w:hAnsi="Calibri" w:cs="Arial"/>
            <w:sz w:val="28"/>
            <w:szCs w:val="28"/>
            <w:lang w:bidi="he-IL"/>
          </w:rPr>
          <w:t>https://www.metropoline.com/line/85/32085</w:t>
        </w:r>
      </w:hyperlink>
    </w:p>
    <w:p w14:paraId="40848E4A" w14:textId="77777777" w:rsidR="00402A49" w:rsidRPr="00402A49" w:rsidRDefault="00402A49" w:rsidP="00402A49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DC52AD4" w14:textId="6B30EEB9" w:rsidR="007F3525" w:rsidRDefault="007F3525" w:rsidP="007F3525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4F4328E4" w14:textId="77777777" w:rsidR="005C0D0C" w:rsidRDefault="005C0D0C" w:rsidP="005C0D0C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32296074" w14:textId="77777777" w:rsidR="007F3525" w:rsidRDefault="007F3525" w:rsidP="007F3525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7CD6E5AF" w14:textId="77777777" w:rsidR="007F3525" w:rsidRDefault="007F3525" w:rsidP="007F3525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60DEFAD5" w14:textId="77777777" w:rsidR="007F3525" w:rsidRDefault="007F3525" w:rsidP="007F3525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36AEB11F" w14:textId="77777777" w:rsidR="007F3525" w:rsidRDefault="007F3525" w:rsidP="007F3525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017120F2" w14:textId="77777777" w:rsidR="007F3525" w:rsidRDefault="007F3525" w:rsidP="007F3525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6887389D" w14:textId="77777777" w:rsidR="006B72F0" w:rsidRDefault="006B72F0" w:rsidP="006B72F0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0CA3D57D" w14:textId="77777777" w:rsidR="006B72F0" w:rsidRDefault="006B72F0" w:rsidP="006B72F0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01BC4FFA" w14:textId="074A0B06" w:rsidR="00971297" w:rsidRPr="00971297" w:rsidRDefault="00FC4BA8" w:rsidP="007F3525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971297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lastRenderedPageBreak/>
        <w:t>קו 5</w:t>
      </w:r>
      <w:r w:rsidR="00AC61A5" w:rsidRPr="00971297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3</w:t>
      </w:r>
      <w:r w:rsidRPr="00971297">
        <w:rPr>
          <w:rFonts w:ascii="David" w:eastAsiaTheme="minorHAnsi" w:hAnsi="David" w:cstheme="minorBidi" w:hint="cs"/>
          <w:szCs w:val="28"/>
          <w:rtl/>
          <w:lang w:bidi="he-IL"/>
        </w:rPr>
        <w:t xml:space="preserve">   </w:t>
      </w:r>
      <w:r w:rsidR="00971297">
        <w:rPr>
          <w:rFonts w:ascii="David" w:eastAsiaTheme="minorHAnsi" w:hAnsi="David" w:cstheme="minorBidi" w:hint="cs"/>
          <w:szCs w:val="28"/>
          <w:rtl/>
          <w:lang w:bidi="he-IL"/>
        </w:rPr>
        <w:t xml:space="preserve">- </w:t>
      </w:r>
      <w:r w:rsidR="00971297" w:rsidRPr="00971297">
        <w:rPr>
          <w:rFonts w:ascii="David" w:eastAsiaTheme="minorHAnsi" w:hAnsi="David" w:cstheme="minorBidi" w:hint="cs"/>
          <w:szCs w:val="28"/>
          <w:rtl/>
          <w:lang w:bidi="he-IL"/>
        </w:rPr>
        <w:t>(</w:t>
      </w:r>
      <w:r w:rsidR="00743BEF" w:rsidRPr="00971297">
        <w:rPr>
          <w:rFonts w:ascii="David" w:eastAsiaTheme="minorHAnsi" w:hAnsi="David" w:cstheme="minorBidi" w:hint="cs"/>
          <w:szCs w:val="28"/>
          <w:rtl/>
          <w:lang w:bidi="he-IL"/>
        </w:rPr>
        <w:t>חברת רן שי</w:t>
      </w:r>
      <w:r w:rsidR="00971297" w:rsidRPr="00971297">
        <w:rPr>
          <w:rFonts w:ascii="David" w:eastAsiaTheme="minorHAnsi" w:hAnsi="David" w:cstheme="minorBidi" w:hint="cs"/>
          <w:szCs w:val="28"/>
          <w:rtl/>
          <w:lang w:bidi="he-IL"/>
        </w:rPr>
        <w:t>)</w:t>
      </w:r>
      <w:r w:rsidRPr="00971297">
        <w:rPr>
          <w:rFonts w:ascii="David" w:eastAsiaTheme="minorHAnsi" w:hAnsi="David" w:cstheme="minorBidi" w:hint="cs"/>
          <w:szCs w:val="28"/>
          <w:rtl/>
          <w:lang w:bidi="he-IL"/>
        </w:rPr>
        <w:t xml:space="preserve">  </w:t>
      </w:r>
      <w:r w:rsidR="00971297" w:rsidRPr="00971297">
        <w:rPr>
          <w:rFonts w:ascii="David" w:eastAsiaTheme="minorHAnsi" w:hAnsi="David" w:cstheme="minorBidi" w:hint="cs"/>
          <w:szCs w:val="28"/>
          <w:rtl/>
          <w:lang w:bidi="he-IL"/>
        </w:rPr>
        <w:t xml:space="preserve">יוצא מירוקה 80 לכיוון </w:t>
      </w:r>
      <w:r w:rsidR="0016518F">
        <w:rPr>
          <w:rFonts w:ascii="David" w:eastAsiaTheme="minorHAnsi" w:hAnsi="David" w:cstheme="minorBidi" w:hint="cs"/>
          <w:szCs w:val="28"/>
          <w:rtl/>
          <w:lang w:bidi="he-IL"/>
        </w:rPr>
        <w:t>גלילי</w:t>
      </w:r>
    </w:p>
    <w:p w14:paraId="1031B14E" w14:textId="77777777" w:rsidR="00743BEF" w:rsidRDefault="00743BEF" w:rsidP="00743BEF">
      <w:pPr>
        <w:bidi/>
        <w:spacing w:line="276" w:lineRule="auto"/>
        <w:rPr>
          <w:rFonts w:ascii="David" w:eastAsiaTheme="minorHAnsi" w:hAnsi="David" w:cstheme="minorBidi"/>
          <w:sz w:val="32"/>
          <w:szCs w:val="36"/>
          <w:rtl/>
          <w:lang w:bidi="he-IL"/>
        </w:rPr>
      </w:pPr>
    </w:p>
    <w:p w14:paraId="6C9A38A3" w14:textId="77777777" w:rsidR="00E82CEA" w:rsidRPr="007062D5" w:rsidRDefault="00E82CEA" w:rsidP="00E82CEA">
      <w:pPr>
        <w:pStyle w:val="ae"/>
        <w:numPr>
          <w:ilvl w:val="0"/>
          <w:numId w:val="2"/>
        </w:numPr>
        <w:bidi/>
        <w:spacing w:line="276" w:lineRule="auto"/>
        <w:ind w:left="643"/>
        <w:rPr>
          <w:rFonts w:ascii="David" w:eastAsiaTheme="minorHAnsi" w:hAnsi="David" w:cstheme="minorBidi"/>
          <w:szCs w:val="28"/>
          <w:rtl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>הקו פועל ימים א-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ו</w:t>
      </w:r>
    </w:p>
    <w:p w14:paraId="737BC3EA" w14:textId="77777777" w:rsidR="00E82CEA" w:rsidRDefault="00E82CEA" w:rsidP="00E82CEA">
      <w:pPr>
        <w:pStyle w:val="ae"/>
        <w:numPr>
          <w:ilvl w:val="0"/>
          <w:numId w:val="2"/>
        </w:numPr>
        <w:bidi/>
        <w:spacing w:line="276" w:lineRule="auto"/>
        <w:ind w:left="643"/>
        <w:rPr>
          <w:rFonts w:ascii="David" w:eastAsiaTheme="minorHAnsi" w:hAnsi="David" w:cstheme="minorBidi"/>
          <w:szCs w:val="28"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 xml:space="preserve">זמני יציאה מתחנה ראשונה בשעה 7:25 ובשעה </w:t>
      </w:r>
      <w:r w:rsidRPr="00DB1959">
        <w:rPr>
          <w:rFonts w:ascii="David" w:eastAsiaTheme="minorHAnsi" w:hAnsi="David" w:cstheme="minorBidi" w:hint="cs"/>
          <w:szCs w:val="28"/>
          <w:rtl/>
          <w:lang w:bidi="he-IL"/>
        </w:rPr>
        <w:t>7:50</w:t>
      </w:r>
    </w:p>
    <w:p w14:paraId="6E17EE34" w14:textId="77777777" w:rsidR="00E82CEA" w:rsidRPr="00DB1959" w:rsidRDefault="00E82CEA" w:rsidP="00E82CEA">
      <w:pPr>
        <w:pStyle w:val="ae"/>
        <w:numPr>
          <w:ilvl w:val="0"/>
          <w:numId w:val="2"/>
        </w:numPr>
        <w:bidi/>
        <w:spacing w:line="276" w:lineRule="auto"/>
        <w:ind w:left="643"/>
        <w:rPr>
          <w:rFonts w:ascii="David" w:eastAsiaTheme="minorHAnsi" w:hAnsi="David" w:cstheme="minorBidi"/>
          <w:szCs w:val="28"/>
          <w:rtl/>
          <w:lang w:bidi="he-IL"/>
        </w:rPr>
      </w:pPr>
      <w:r>
        <w:rPr>
          <w:rFonts w:ascii="David" w:eastAsiaTheme="minorHAnsi" w:hAnsi="David" w:cstheme="minorBidi" w:hint="cs"/>
          <w:szCs w:val="28"/>
          <w:rtl/>
          <w:lang w:bidi="he-IL"/>
        </w:rPr>
        <w:t>זמני יציאה ימי ו' בשעה 7:30</w:t>
      </w:r>
    </w:p>
    <w:p w14:paraId="322FCD3D" w14:textId="77777777" w:rsidR="00F35C07" w:rsidRPr="00F35C07" w:rsidRDefault="00F35C07" w:rsidP="00F35C0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EE17E0A" w14:textId="77777777" w:rsidR="00F35C07" w:rsidRPr="00F35C07" w:rsidRDefault="00F35C07" w:rsidP="00F35C0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העלאה: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F35C07" w14:paraId="446AB971" w14:textId="77777777" w:rsidTr="00DF2554">
        <w:tc>
          <w:tcPr>
            <w:tcW w:w="4814" w:type="dxa"/>
          </w:tcPr>
          <w:p w14:paraId="1E33C652" w14:textId="77777777" w:rsidR="00E83114" w:rsidRPr="00E83114" w:rsidRDefault="00E83114" w:rsidP="00E8311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1. </w:t>
            </w:r>
            <w:r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שלמה</w:t>
            </w:r>
            <w:r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וחיה</w:t>
            </w:r>
            <w:r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אנגל</w:t>
            </w:r>
            <w:r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ספיר</w:t>
            </w:r>
          </w:p>
          <w:p w14:paraId="434BFE26" w14:textId="77777777" w:rsidR="00E83114" w:rsidRPr="00E83114" w:rsidRDefault="00E83114" w:rsidP="00E8311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2. </w:t>
            </w:r>
            <w:r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אנגל</w:t>
            </w:r>
            <w:r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ויינברג</w:t>
            </w:r>
          </w:p>
          <w:p w14:paraId="5561C0C9" w14:textId="77777777" w:rsidR="00E83114" w:rsidRPr="00E83114" w:rsidRDefault="00E83114" w:rsidP="00E8311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3. </w:t>
            </w:r>
            <w:r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אנגל</w:t>
            </w:r>
            <w:r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proofErr w:type="spellStart"/>
            <w:r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לונברג</w:t>
            </w:r>
            <w:proofErr w:type="spellEnd"/>
          </w:p>
          <w:p w14:paraId="222DB5B7" w14:textId="77777777" w:rsidR="00E83114" w:rsidRPr="00E83114" w:rsidRDefault="00E83114" w:rsidP="00E8311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4. </w:t>
            </w:r>
            <w:r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אנגל</w:t>
            </w:r>
          </w:p>
          <w:p w14:paraId="4EA0E706" w14:textId="77777777" w:rsidR="00E83114" w:rsidRPr="00E83114" w:rsidRDefault="00E83114" w:rsidP="00E8311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5. </w:t>
            </w:r>
            <w:r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אנגל</w:t>
            </w:r>
            <w:r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ויזנבך</w:t>
            </w:r>
          </w:p>
          <w:p w14:paraId="30530B52" w14:textId="47B63281" w:rsidR="00F35C07" w:rsidRPr="00040E15" w:rsidRDefault="00E83114" w:rsidP="00040E15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6. </w:t>
            </w:r>
            <w:r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רפפורט</w:t>
            </w:r>
            <w:r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שלמה</w:t>
            </w:r>
            <w:r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וחיה</w:t>
            </w:r>
            <w:r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אנגל</w:t>
            </w:r>
          </w:p>
        </w:tc>
        <w:tc>
          <w:tcPr>
            <w:tcW w:w="4815" w:type="dxa"/>
          </w:tcPr>
          <w:p w14:paraId="55AAB2C3" w14:textId="77777777" w:rsidR="00E83114" w:rsidRPr="00E83114" w:rsidRDefault="00E83114" w:rsidP="00E83114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1.   38074</w:t>
            </w:r>
          </w:p>
          <w:p w14:paraId="1098C812" w14:textId="77777777" w:rsidR="00E83114" w:rsidRPr="00E83114" w:rsidRDefault="00E83114" w:rsidP="00E83114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2.   38075</w:t>
            </w:r>
          </w:p>
          <w:p w14:paraId="50401D39" w14:textId="77777777" w:rsidR="00E83114" w:rsidRPr="00E83114" w:rsidRDefault="00E83114" w:rsidP="00E83114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3.   38925  </w:t>
            </w:r>
          </w:p>
          <w:p w14:paraId="46AE06DF" w14:textId="77777777" w:rsidR="00E83114" w:rsidRPr="00E83114" w:rsidRDefault="00E83114" w:rsidP="00E83114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4.   37459</w:t>
            </w:r>
          </w:p>
          <w:p w14:paraId="1D4A79D2" w14:textId="77777777" w:rsidR="00E83114" w:rsidRPr="00E83114" w:rsidRDefault="00E83114" w:rsidP="00E83114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5.   38930</w:t>
            </w:r>
          </w:p>
          <w:p w14:paraId="2467FD3C" w14:textId="61D99951" w:rsidR="00F35C07" w:rsidRPr="005647EC" w:rsidRDefault="00E83114" w:rsidP="00040E15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6.   38929</w:t>
            </w:r>
          </w:p>
        </w:tc>
      </w:tr>
    </w:tbl>
    <w:p w14:paraId="4D590B4D" w14:textId="77777777" w:rsidR="00F35C07" w:rsidRPr="00F35C07" w:rsidRDefault="00F35C07" w:rsidP="00F35C0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</w:p>
    <w:p w14:paraId="6C136E59" w14:textId="77777777" w:rsidR="00F35C07" w:rsidRPr="00F35C07" w:rsidRDefault="00F35C07" w:rsidP="00F35C0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הורדה: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F35C07" w14:paraId="12737EA1" w14:textId="77777777" w:rsidTr="00DF2554">
        <w:tc>
          <w:tcPr>
            <w:tcW w:w="4814" w:type="dxa"/>
          </w:tcPr>
          <w:p w14:paraId="173F2044" w14:textId="443660E8" w:rsidR="00E83114" w:rsidRPr="00E83114" w:rsidRDefault="00040E15" w:rsidP="00E8311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7</w:t>
            </w:r>
            <w:r w:rsidR="00E83114"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 w:rsidR="00E83114"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ברש</w:t>
            </w:r>
            <w:r w:rsidR="00E83114"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="00E83114"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ש</w:t>
            </w:r>
            <w:r w:rsidR="00E83114"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"</w:t>
            </w:r>
            <w:r w:rsidR="00E83114"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י</w:t>
            </w:r>
            <w:r w:rsidR="00E83114"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="00E83114"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עגנון</w:t>
            </w:r>
          </w:p>
          <w:p w14:paraId="6BC58D6D" w14:textId="26D4A5ED" w:rsidR="00E83114" w:rsidRPr="00E83114" w:rsidRDefault="00040E15" w:rsidP="00E8311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8</w:t>
            </w:r>
            <w:r w:rsidR="00E83114"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 w:rsidR="00E83114"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אז</w:t>
            </w:r>
            <w:r w:rsidR="00E83114"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"</w:t>
            </w:r>
            <w:r w:rsidR="00E83114"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ר</w:t>
            </w:r>
            <w:r w:rsidR="00E83114"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="00E83114"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השחר</w:t>
            </w:r>
          </w:p>
          <w:p w14:paraId="4518E8E4" w14:textId="652EF02D" w:rsidR="00F35C07" w:rsidRPr="005647EC" w:rsidRDefault="00040E15" w:rsidP="00E8311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9</w:t>
            </w:r>
            <w:r w:rsidR="00E83114"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 w:rsidR="00E83114"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תל</w:t>
            </w:r>
            <w:r w:rsidR="00E83114"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="00E83114"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חי</w:t>
            </w:r>
            <w:r w:rsidR="00E83114"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="00E83114"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פרופ</w:t>
            </w:r>
            <w:r w:rsidR="00E83114"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' </w:t>
            </w:r>
            <w:r w:rsidR="00E83114"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דינור</w:t>
            </w:r>
          </w:p>
        </w:tc>
        <w:tc>
          <w:tcPr>
            <w:tcW w:w="4815" w:type="dxa"/>
          </w:tcPr>
          <w:p w14:paraId="6950E214" w14:textId="339CBF8F" w:rsidR="00E83114" w:rsidRPr="00E83114" w:rsidRDefault="00040E15" w:rsidP="00E8311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7</w:t>
            </w:r>
            <w:r w:rsidR="00E83114"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 w:rsidR="00E83114"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  <w:p w14:paraId="5EFE16D8" w14:textId="1B3D04E2" w:rsidR="00E83114" w:rsidRPr="00E83114" w:rsidRDefault="00040E15" w:rsidP="00E8311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8</w:t>
            </w:r>
            <w:r w:rsidR="00E83114"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 w:rsidR="00E83114"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  <w:p w14:paraId="1A8C4659" w14:textId="7AF0186A" w:rsidR="00F35C07" w:rsidRDefault="00040E15" w:rsidP="00E8311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u w:val="single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9</w:t>
            </w:r>
            <w:r w:rsidR="00E83114"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 w:rsidR="00E83114"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</w:tc>
      </w:tr>
    </w:tbl>
    <w:p w14:paraId="6BAD40DE" w14:textId="30777BD3" w:rsidR="00FC4BA8" w:rsidRDefault="00FC4BA8" w:rsidP="00FC4BA8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2D61F2C" w14:textId="77777777" w:rsidR="00F35C07" w:rsidRDefault="00F35C07" w:rsidP="00F35C0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09E6647" w14:textId="0E7478D9" w:rsidR="00FC4BA8" w:rsidRDefault="00FC4BA8" w:rsidP="00FC4BA8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קישור למפת המסלול</w:t>
      </w:r>
      <w:r w:rsidR="00C97C34">
        <w:rPr>
          <w:rFonts w:ascii="Calibri" w:eastAsia="Times New Roman" w:hAnsi="Calibri" w:cs="Arial" w:hint="cs"/>
          <w:sz w:val="28"/>
          <w:szCs w:val="28"/>
          <w:rtl/>
          <w:lang w:bidi="he-IL"/>
        </w:rPr>
        <w:t xml:space="preserve"> (בשעה 7:50)</w:t>
      </w: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:</w:t>
      </w:r>
    </w:p>
    <w:p w14:paraId="11E3DE31" w14:textId="44170186" w:rsidR="00F35C07" w:rsidRDefault="002640AA" w:rsidP="00F35C0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lang w:bidi="he-IL"/>
        </w:rPr>
      </w:pPr>
      <w:hyperlink r:id="rId12" w:history="1">
        <w:r>
          <w:rPr>
            <w:rtl/>
            <w:lang w:bidi="he-IL"/>
          </w:rPr>
          <w:t>קישור למפת המסלול</w:t>
        </w:r>
      </w:hyperlink>
    </w:p>
    <w:p w14:paraId="651290BC" w14:textId="77777777" w:rsidR="00103727" w:rsidRPr="00103727" w:rsidRDefault="00103727" w:rsidP="0010372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5C01985F" w14:textId="7893383C" w:rsidR="00C97C34" w:rsidRDefault="00C97C34" w:rsidP="00C97C34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קישור למפת המסלול (בשעה 7:25):</w:t>
      </w:r>
    </w:p>
    <w:p w14:paraId="42E15C4B" w14:textId="236B8FBA" w:rsidR="00C97C34" w:rsidRDefault="002640AA" w:rsidP="00C97C34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hyperlink r:id="rId13" w:history="1">
        <w:r>
          <w:rPr>
            <w:rtl/>
            <w:lang w:bidi="he-IL"/>
          </w:rPr>
          <w:t>קישור למפת המסלול</w:t>
        </w:r>
      </w:hyperlink>
    </w:p>
    <w:p w14:paraId="6AD9E65A" w14:textId="77777777" w:rsidR="00C97C34" w:rsidRPr="00C97C34" w:rsidRDefault="00C97C34" w:rsidP="00C97C34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BB7455D" w14:textId="3AF5C328" w:rsidR="00FC4BA8" w:rsidRDefault="00FC4BA8" w:rsidP="00FC4BA8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14CB19F" w14:textId="4C9B67C5" w:rsidR="006B0327" w:rsidRDefault="006B0327" w:rsidP="006B032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64DA145" w14:textId="77777777" w:rsidR="005F28C8" w:rsidRDefault="005F28C8" w:rsidP="005F28C8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F45973F" w14:textId="77777777" w:rsidR="005F28C8" w:rsidRDefault="005F28C8" w:rsidP="005F28C8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8959FA7" w14:textId="77777777" w:rsidR="005F28C8" w:rsidRDefault="005F28C8" w:rsidP="005F28C8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0D94C1A" w14:textId="77777777" w:rsidR="005F28C8" w:rsidRDefault="005F28C8" w:rsidP="005F28C8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CA3BEA1" w14:textId="77777777" w:rsidR="005F28C8" w:rsidRDefault="005F28C8" w:rsidP="005F28C8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8AB591E" w14:textId="77777777" w:rsidR="00B817EB" w:rsidRDefault="00B817EB" w:rsidP="00C47552">
      <w:p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DF050B1" w14:textId="77777777" w:rsidR="006B72F0" w:rsidRDefault="006B72F0" w:rsidP="006B72F0">
      <w:p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14FD982" w14:textId="77777777" w:rsidR="006B72F0" w:rsidRDefault="006B72F0" w:rsidP="006B72F0">
      <w:p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BA3C612" w14:textId="4BE9E196" w:rsidR="00C24854" w:rsidRPr="00C24854" w:rsidRDefault="006B0327" w:rsidP="00B817EB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C24854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lastRenderedPageBreak/>
        <w:t>קו 70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</w:t>
      </w:r>
      <w:r w:rsidR="00C24854" w:rsidRPr="00C24854">
        <w:rPr>
          <w:rFonts w:ascii="David" w:eastAsiaTheme="minorHAnsi" w:hAnsi="David" w:cstheme="minorBidi" w:hint="cs"/>
          <w:szCs w:val="28"/>
          <w:rtl/>
          <w:lang w:bidi="he-IL"/>
        </w:rPr>
        <w:t>(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חברת </w:t>
      </w:r>
      <w:r w:rsidR="00925B85" w:rsidRPr="00C24854">
        <w:rPr>
          <w:rFonts w:ascii="David" w:eastAsiaTheme="minorHAnsi" w:hAnsi="David" w:cstheme="minorBidi" w:hint="cs"/>
          <w:szCs w:val="28"/>
          <w:rtl/>
          <w:lang w:bidi="he-IL"/>
        </w:rPr>
        <w:t>מטרופולין</w:t>
      </w:r>
      <w:r w:rsidR="00C24854"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) 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 w:rsidR="00C24854"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יוצא </w:t>
      </w:r>
      <w:proofErr w:type="spellStart"/>
      <w:r w:rsidR="00C24854" w:rsidRPr="00C24854">
        <w:rPr>
          <w:rFonts w:ascii="David" w:eastAsiaTheme="minorHAnsi" w:hAnsi="David" w:cstheme="minorBidi" w:hint="cs"/>
          <w:szCs w:val="28"/>
          <w:rtl/>
          <w:lang w:bidi="he-IL"/>
        </w:rPr>
        <w:t>מותיקים</w:t>
      </w:r>
      <w:proofErr w:type="spellEnd"/>
      <w:r w:rsidR="00C24854"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לכיוון </w:t>
      </w:r>
      <w:r w:rsidR="0016518F">
        <w:rPr>
          <w:rFonts w:ascii="David" w:eastAsiaTheme="minorHAnsi" w:hAnsi="David" w:cstheme="minorBidi" w:hint="cs"/>
          <w:szCs w:val="28"/>
          <w:rtl/>
          <w:lang w:bidi="he-IL"/>
        </w:rPr>
        <w:t>גלילי</w:t>
      </w:r>
    </w:p>
    <w:p w14:paraId="56CB6C96" w14:textId="77777777" w:rsidR="006B0327" w:rsidRDefault="006B0327" w:rsidP="006B0327">
      <w:pPr>
        <w:bidi/>
        <w:spacing w:line="276" w:lineRule="auto"/>
        <w:rPr>
          <w:rFonts w:ascii="David" w:eastAsiaTheme="minorHAnsi" w:hAnsi="David" w:cstheme="minorBidi"/>
          <w:sz w:val="32"/>
          <w:szCs w:val="36"/>
          <w:rtl/>
          <w:lang w:bidi="he-IL"/>
        </w:rPr>
      </w:pPr>
    </w:p>
    <w:p w14:paraId="1D176759" w14:textId="77777777" w:rsidR="006B0327" w:rsidRPr="007062D5" w:rsidRDefault="006B0327" w:rsidP="006B0327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>הקו פועל ימים א-ו</w:t>
      </w:r>
    </w:p>
    <w:p w14:paraId="25E4800D" w14:textId="78C4347E" w:rsidR="006B0327" w:rsidRPr="007062D5" w:rsidRDefault="006B0327" w:rsidP="006B0327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>זמני יציאה מתחנה ראשונה בשעה 7:</w:t>
      </w:r>
      <w:r w:rsidR="00925B85">
        <w:rPr>
          <w:rFonts w:ascii="David" w:eastAsiaTheme="minorHAnsi" w:hAnsi="David" w:cstheme="minorBidi" w:hint="cs"/>
          <w:szCs w:val="28"/>
          <w:rtl/>
          <w:lang w:bidi="he-IL"/>
        </w:rPr>
        <w:t>3</w:t>
      </w: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 xml:space="preserve">5 </w:t>
      </w:r>
    </w:p>
    <w:p w14:paraId="4A112779" w14:textId="77777777" w:rsidR="006B0327" w:rsidRPr="00F35C07" w:rsidRDefault="006B0327" w:rsidP="006B032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F242201" w14:textId="77777777" w:rsidR="006B0327" w:rsidRPr="00F35C07" w:rsidRDefault="006B0327" w:rsidP="006B032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העלאה: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6B0327" w14:paraId="6ABFBE79" w14:textId="77777777" w:rsidTr="00DF2554">
        <w:tc>
          <w:tcPr>
            <w:tcW w:w="4814" w:type="dxa"/>
          </w:tcPr>
          <w:p w14:paraId="64E2C463" w14:textId="77777777" w:rsidR="00A77B4A" w:rsidRPr="00A77B4A" w:rsidRDefault="00A77B4A" w:rsidP="00A77B4A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A77B4A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1. </w:t>
            </w:r>
            <w:r w:rsidRPr="00A77B4A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אנצו</w:t>
            </w:r>
            <w:r w:rsidRPr="00A77B4A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A77B4A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סירני</w:t>
            </w:r>
            <w:r w:rsidRPr="00A77B4A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A77B4A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קיבוץ</w:t>
            </w:r>
            <w:r w:rsidRPr="00A77B4A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A77B4A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גלויות</w:t>
            </w:r>
          </w:p>
          <w:p w14:paraId="33834F56" w14:textId="6A950392" w:rsidR="006B0327" w:rsidRDefault="00A77B4A" w:rsidP="00A77B4A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u w:val="single"/>
                <w:rtl/>
                <w:lang w:bidi="he-IL"/>
              </w:rPr>
            </w:pPr>
            <w:r w:rsidRPr="00A77B4A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2. </w:t>
            </w:r>
            <w:r w:rsidRPr="00A77B4A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ד</w:t>
            </w:r>
            <w:r w:rsidRPr="00A77B4A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"</w:t>
            </w:r>
            <w:r w:rsidRPr="00A77B4A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ר</w:t>
            </w:r>
            <w:r w:rsidRPr="00A77B4A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A77B4A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משה</w:t>
            </w:r>
            <w:r w:rsidRPr="00A77B4A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A77B4A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סנה</w:t>
            </w:r>
            <w:r w:rsidRPr="00A77B4A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A77B4A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ברקן</w:t>
            </w:r>
          </w:p>
        </w:tc>
        <w:tc>
          <w:tcPr>
            <w:tcW w:w="4815" w:type="dxa"/>
          </w:tcPr>
          <w:p w14:paraId="0EF6CA6C" w14:textId="77777777" w:rsidR="00A77B4A" w:rsidRPr="00A77B4A" w:rsidRDefault="00A77B4A" w:rsidP="00A77B4A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A77B4A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1.   39972</w:t>
            </w:r>
          </w:p>
          <w:p w14:paraId="07A1F1A3" w14:textId="2CC04F80" w:rsidR="006B0327" w:rsidRPr="005647EC" w:rsidRDefault="00A77B4A" w:rsidP="00A77B4A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A77B4A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2.   35135</w:t>
            </w:r>
          </w:p>
        </w:tc>
      </w:tr>
    </w:tbl>
    <w:p w14:paraId="58FB1401" w14:textId="77777777" w:rsidR="006B0327" w:rsidRPr="00F35C07" w:rsidRDefault="006B0327" w:rsidP="006B032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</w:p>
    <w:p w14:paraId="333B415B" w14:textId="77777777" w:rsidR="006B0327" w:rsidRPr="00F35C07" w:rsidRDefault="006B0327" w:rsidP="006B032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הורדה: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6B0327" w14:paraId="160954D9" w14:textId="77777777" w:rsidTr="00DF2554">
        <w:tc>
          <w:tcPr>
            <w:tcW w:w="4814" w:type="dxa"/>
          </w:tcPr>
          <w:p w14:paraId="375F244B" w14:textId="77777777" w:rsidR="006B0327" w:rsidRDefault="00A77B4A" w:rsidP="00DF255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A77B4A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3. </w:t>
            </w:r>
            <w:r w:rsidR="001D0E6E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תיכון גלילי</w:t>
            </w:r>
            <w:r w:rsidRPr="00A77B4A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A77B4A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ש</w:t>
            </w:r>
            <w:r w:rsidRPr="00A77B4A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"</w:t>
            </w:r>
            <w:r w:rsidRPr="00A77B4A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י</w:t>
            </w:r>
            <w:r w:rsidRPr="00A77B4A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A77B4A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עגנון</w:t>
            </w:r>
          </w:p>
          <w:p w14:paraId="4D2648EA" w14:textId="0636D9B4" w:rsidR="001D0E6E" w:rsidRPr="00A77B4A" w:rsidRDefault="001D0E6E" w:rsidP="001D0E6E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 xml:space="preserve">4. </w:t>
            </w:r>
            <w:proofErr w:type="spellStart"/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קרית</w:t>
            </w:r>
            <w:proofErr w:type="spellEnd"/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 xml:space="preserve"> חינוך/</w:t>
            </w:r>
            <w:proofErr w:type="spellStart"/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אז"ר</w:t>
            </w:r>
            <w:proofErr w:type="spellEnd"/>
          </w:p>
        </w:tc>
        <w:tc>
          <w:tcPr>
            <w:tcW w:w="4815" w:type="dxa"/>
          </w:tcPr>
          <w:p w14:paraId="4B58B082" w14:textId="77777777" w:rsidR="006B0327" w:rsidRDefault="00A77B4A" w:rsidP="00DF255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A77B4A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3.   </w:t>
            </w:r>
            <w:r w:rsidRPr="00A77B4A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  <w:p w14:paraId="2C6767E4" w14:textId="3C4E66D6" w:rsidR="001D0E6E" w:rsidRPr="00A77B4A" w:rsidRDefault="001D0E6E" w:rsidP="001D0E6E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4.   הורדה</w:t>
            </w:r>
          </w:p>
        </w:tc>
      </w:tr>
    </w:tbl>
    <w:p w14:paraId="7F08B317" w14:textId="77777777" w:rsidR="006B0327" w:rsidRDefault="006B0327" w:rsidP="006B032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BCB6448" w14:textId="77777777" w:rsidR="006B0327" w:rsidRDefault="006B0327" w:rsidP="006B032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4D2D96D" w14:textId="35CBE09C" w:rsidR="006B0327" w:rsidRDefault="006B0327" w:rsidP="006B032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קישור למפת המסלול</w:t>
      </w:r>
      <w:r w:rsidR="006B3210">
        <w:rPr>
          <w:rFonts w:ascii="Calibri" w:eastAsia="Times New Roman" w:hAnsi="Calibri" w:cs="Arial" w:hint="cs"/>
          <w:sz w:val="28"/>
          <w:szCs w:val="28"/>
          <w:rtl/>
          <w:lang w:bidi="he-IL"/>
        </w:rPr>
        <w:t xml:space="preserve"> (גוגל)</w:t>
      </w: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:</w:t>
      </w:r>
    </w:p>
    <w:p w14:paraId="2F744785" w14:textId="67BF817B" w:rsidR="00D054D0" w:rsidRDefault="002640AA" w:rsidP="00D054D0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hyperlink r:id="rId14" w:history="1">
        <w:r>
          <w:rPr>
            <w:rtl/>
            <w:lang w:bidi="he-IL"/>
          </w:rPr>
          <w:t>קישור למפת המסלול</w:t>
        </w:r>
      </w:hyperlink>
    </w:p>
    <w:p w14:paraId="0A3A88BB" w14:textId="77777777" w:rsidR="00D054D0" w:rsidRPr="00D054D0" w:rsidRDefault="00D054D0" w:rsidP="00D054D0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EEC7323" w14:textId="489B69DA" w:rsidR="006B3210" w:rsidRDefault="006B3210" w:rsidP="006B3210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קישור למפת המסלול (מטרופולין):</w:t>
      </w:r>
    </w:p>
    <w:p w14:paraId="35278003" w14:textId="5E0E875D" w:rsidR="006B3210" w:rsidRPr="00D53248" w:rsidRDefault="00D53248" w:rsidP="006B3210">
      <w:pPr>
        <w:pStyle w:val="ae"/>
        <w:bidi/>
        <w:spacing w:line="276" w:lineRule="auto"/>
        <w:rPr>
          <w:rStyle w:val="Hyperlink"/>
          <w:rtl/>
          <w:lang w:bidi="he-IL"/>
        </w:rPr>
      </w:pPr>
      <w:hyperlink r:id="rId15" w:history="1">
        <w:r w:rsidRPr="00D53248">
          <w:rPr>
            <w:rStyle w:val="Hyperlink"/>
            <w:rFonts w:ascii="Calibri" w:eastAsia="Times New Roman" w:hAnsi="Calibri" w:cs="Arial"/>
            <w:sz w:val="28"/>
            <w:szCs w:val="28"/>
            <w:lang w:bidi="he-IL"/>
          </w:rPr>
          <w:t>https://www.metropoline.com/line/70/23070</w:t>
        </w:r>
      </w:hyperlink>
    </w:p>
    <w:p w14:paraId="44B9650F" w14:textId="77777777" w:rsidR="00D53248" w:rsidRPr="00D53248" w:rsidRDefault="00D53248" w:rsidP="00D53248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56757D48" w14:textId="7CC580B7" w:rsidR="006B0327" w:rsidRDefault="006B0327" w:rsidP="006B032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FE7D95A" w14:textId="3C8A28B0" w:rsidR="00880766" w:rsidRDefault="00880766" w:rsidP="0088076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B47BD5C" w14:textId="2A382899" w:rsidR="00880766" w:rsidRDefault="00880766" w:rsidP="0088076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77A3592" w14:textId="36660086" w:rsidR="00880766" w:rsidRDefault="00880766" w:rsidP="0088076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22EF065" w14:textId="5DC912C1" w:rsidR="00880766" w:rsidRDefault="00880766" w:rsidP="0088076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5E15B93" w14:textId="3182B845" w:rsidR="00880766" w:rsidRDefault="00880766" w:rsidP="0088076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EE40CCC" w14:textId="0DCBF73B" w:rsidR="00880766" w:rsidRDefault="00880766" w:rsidP="0088076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4D8557E" w14:textId="5A54B26A" w:rsidR="00880766" w:rsidRDefault="00880766" w:rsidP="0088076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E4D7F12" w14:textId="7E10CB53" w:rsidR="00880766" w:rsidRDefault="00880766" w:rsidP="0088076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6E95BC0" w14:textId="79AA8206" w:rsidR="000841B1" w:rsidRDefault="000841B1" w:rsidP="006B3210">
      <w:p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D4B11C6" w14:textId="77777777" w:rsidR="006B3210" w:rsidRPr="006B3210" w:rsidRDefault="006B3210" w:rsidP="006B3210">
      <w:p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368AFD4" w14:textId="77777777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B6791EE" w14:textId="77777777" w:rsidR="00D22A48" w:rsidRDefault="00D22A48" w:rsidP="00D22A48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59A1294A" w14:textId="16B9E1B7" w:rsidR="00880766" w:rsidRDefault="00880766" w:rsidP="0088076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414D72F" w14:textId="5F0E236D" w:rsidR="00880766" w:rsidRDefault="00880766" w:rsidP="0088076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24A5741" w14:textId="77777777" w:rsidR="006B72F0" w:rsidRDefault="006B72F0" w:rsidP="006B72F0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6D1A13B" w14:textId="77777777" w:rsidR="006B72F0" w:rsidRDefault="006B72F0" w:rsidP="006B72F0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2B1C2E6" w14:textId="5CB7FDEF" w:rsidR="00880766" w:rsidRPr="00C24854" w:rsidRDefault="00880766" w:rsidP="00880766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C24854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lastRenderedPageBreak/>
        <w:t xml:space="preserve">קו </w:t>
      </w:r>
      <w:r w:rsidRPr="001244EB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86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מ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עליה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לכיוון </w:t>
      </w:r>
      <w:r w:rsidR="0016518F">
        <w:rPr>
          <w:rFonts w:ascii="David" w:eastAsiaTheme="minorHAnsi" w:hAnsi="David" w:cstheme="minorBidi" w:hint="cs"/>
          <w:szCs w:val="28"/>
          <w:rtl/>
          <w:lang w:bidi="he-IL"/>
        </w:rPr>
        <w:t>גלילי</w:t>
      </w:r>
    </w:p>
    <w:p w14:paraId="788EA806" w14:textId="77777777" w:rsidR="00880766" w:rsidRDefault="00880766" w:rsidP="00880766">
      <w:pPr>
        <w:bidi/>
        <w:spacing w:line="276" w:lineRule="auto"/>
        <w:rPr>
          <w:rFonts w:ascii="David" w:eastAsiaTheme="minorHAnsi" w:hAnsi="David" w:cstheme="minorBidi"/>
          <w:sz w:val="32"/>
          <w:szCs w:val="36"/>
          <w:rtl/>
          <w:lang w:bidi="he-IL"/>
        </w:rPr>
      </w:pPr>
    </w:p>
    <w:p w14:paraId="13D0F069" w14:textId="77777777" w:rsidR="00880766" w:rsidRPr="007062D5" w:rsidRDefault="00880766" w:rsidP="00880766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>הקו פועל ימים א-ו</w:t>
      </w:r>
    </w:p>
    <w:p w14:paraId="51A3AADC" w14:textId="4DC67DDA" w:rsidR="00880766" w:rsidRPr="007062D5" w:rsidRDefault="00880766" w:rsidP="00880766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>זמני יציאה מתחנה ראשונה בשעה 7: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4</w:t>
      </w:r>
      <w:r w:rsidR="00061083">
        <w:rPr>
          <w:rFonts w:ascii="David" w:eastAsiaTheme="minorHAnsi" w:hAnsi="David" w:cstheme="minorBidi" w:hint="cs"/>
          <w:szCs w:val="28"/>
          <w:rtl/>
          <w:lang w:bidi="he-IL"/>
        </w:rPr>
        <w:t>0</w:t>
      </w: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</w:p>
    <w:p w14:paraId="0EDE950A" w14:textId="77777777" w:rsidR="00880766" w:rsidRPr="00F35C07" w:rsidRDefault="00880766" w:rsidP="0088076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C084F51" w14:textId="77777777" w:rsidR="00880766" w:rsidRPr="00F35C07" w:rsidRDefault="00880766" w:rsidP="0088076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העלאה: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880766" w14:paraId="4C4DA8EA" w14:textId="77777777" w:rsidTr="00DF2554">
        <w:tc>
          <w:tcPr>
            <w:tcW w:w="4814" w:type="dxa"/>
          </w:tcPr>
          <w:p w14:paraId="674FB1DD" w14:textId="77777777" w:rsidR="00880766" w:rsidRPr="00880766" w:rsidRDefault="00880766" w:rsidP="00880766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88076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1. </w:t>
            </w:r>
            <w:r w:rsidRPr="0088076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רמז</w:t>
            </w:r>
            <w:r w:rsidRPr="0088076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88076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מרכז</w:t>
            </w:r>
            <w:r w:rsidRPr="0088076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88076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הנוער</w:t>
            </w:r>
          </w:p>
          <w:p w14:paraId="776751DC" w14:textId="77777777" w:rsidR="00880766" w:rsidRPr="00880766" w:rsidRDefault="00880766" w:rsidP="00880766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88076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2. </w:t>
            </w:r>
            <w:r w:rsidRPr="0088076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דוד</w:t>
            </w:r>
            <w:r w:rsidRPr="0088076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88076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רמז</w:t>
            </w:r>
            <w:r w:rsidRPr="0088076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88076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ויתקין</w:t>
            </w:r>
          </w:p>
          <w:p w14:paraId="29C0C9DC" w14:textId="51BC5850" w:rsidR="00880766" w:rsidRDefault="00880766" w:rsidP="00880766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u w:val="single"/>
                <w:rtl/>
                <w:lang w:bidi="he-IL"/>
              </w:rPr>
            </w:pPr>
            <w:r w:rsidRPr="0088076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3. </w:t>
            </w:r>
            <w:r w:rsidRPr="0088076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דוד</w:t>
            </w:r>
            <w:r w:rsidRPr="0088076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88076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רמז</w:t>
            </w:r>
            <w:r w:rsidRPr="0088076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88076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האחווה</w:t>
            </w:r>
          </w:p>
        </w:tc>
        <w:tc>
          <w:tcPr>
            <w:tcW w:w="4815" w:type="dxa"/>
          </w:tcPr>
          <w:p w14:paraId="48CD7AAF" w14:textId="77777777" w:rsidR="00880766" w:rsidRPr="00880766" w:rsidRDefault="00880766" w:rsidP="00880766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88076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1.   39847</w:t>
            </w:r>
          </w:p>
          <w:p w14:paraId="0DE865DE" w14:textId="77777777" w:rsidR="00880766" w:rsidRPr="00880766" w:rsidRDefault="00880766" w:rsidP="00880766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88076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2.   32843</w:t>
            </w:r>
          </w:p>
          <w:p w14:paraId="564265F1" w14:textId="2798A468" w:rsidR="00880766" w:rsidRPr="005647EC" w:rsidRDefault="00880766" w:rsidP="00880766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88076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3.   39843</w:t>
            </w:r>
          </w:p>
        </w:tc>
      </w:tr>
    </w:tbl>
    <w:p w14:paraId="5A55F518" w14:textId="77777777" w:rsidR="00880766" w:rsidRPr="00F35C07" w:rsidRDefault="00880766" w:rsidP="0088076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</w:p>
    <w:p w14:paraId="2EA87CA0" w14:textId="77777777" w:rsidR="00880766" w:rsidRPr="00F35C07" w:rsidRDefault="00880766" w:rsidP="0088076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הורדה: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880766" w14:paraId="5BAE1DED" w14:textId="77777777" w:rsidTr="00DF2554">
        <w:tc>
          <w:tcPr>
            <w:tcW w:w="4814" w:type="dxa"/>
          </w:tcPr>
          <w:p w14:paraId="34656BE9" w14:textId="5503CA20" w:rsidR="00880766" w:rsidRPr="00880766" w:rsidRDefault="00880766" w:rsidP="00880766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88076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4. </w:t>
            </w:r>
            <w:r w:rsidR="00D6627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תיכון גלילי</w:t>
            </w:r>
            <w:r w:rsidRPr="0088076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="006A185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אשר ברש</w:t>
            </w:r>
          </w:p>
          <w:p w14:paraId="31E9A356" w14:textId="0DAF8BE2" w:rsidR="00880766" w:rsidRPr="00880766" w:rsidRDefault="00880766" w:rsidP="00880766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88076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5. </w:t>
            </w:r>
            <w:proofErr w:type="spellStart"/>
            <w:r w:rsidR="0090477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קרית</w:t>
            </w:r>
            <w:proofErr w:type="spellEnd"/>
            <w:r w:rsidR="0090477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 xml:space="preserve"> חינוך/</w:t>
            </w:r>
            <w:proofErr w:type="spellStart"/>
            <w:r w:rsidRPr="0088076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אז</w:t>
            </w:r>
            <w:r w:rsidRPr="0088076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"</w:t>
            </w:r>
            <w:r w:rsidRPr="0088076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ר</w:t>
            </w:r>
            <w:proofErr w:type="spellEnd"/>
          </w:p>
          <w:p w14:paraId="10C1D6FA" w14:textId="6B2BDDFA" w:rsidR="00880766" w:rsidRPr="00A77B4A" w:rsidRDefault="00880766" w:rsidP="00880766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88076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6. </w:t>
            </w:r>
            <w:r w:rsidRPr="0088076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בר</w:t>
            </w:r>
            <w:r w:rsidRPr="0088076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88076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אילן</w:t>
            </w:r>
            <w:r w:rsidRPr="0088076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88076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נחל</w:t>
            </w:r>
            <w:r w:rsidRPr="0088076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88076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הדס</w:t>
            </w:r>
          </w:p>
        </w:tc>
        <w:tc>
          <w:tcPr>
            <w:tcW w:w="4815" w:type="dxa"/>
          </w:tcPr>
          <w:p w14:paraId="0C725E70" w14:textId="77777777" w:rsidR="00880766" w:rsidRPr="00880766" w:rsidRDefault="00880766" w:rsidP="00880766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88076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4.   </w:t>
            </w:r>
            <w:r w:rsidRPr="0088076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  <w:p w14:paraId="1A9DAED4" w14:textId="77777777" w:rsidR="00880766" w:rsidRPr="00880766" w:rsidRDefault="00880766" w:rsidP="00880766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88076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5.   </w:t>
            </w:r>
            <w:r w:rsidRPr="0088076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  <w:p w14:paraId="7760E7EB" w14:textId="2E48C113" w:rsidR="00880766" w:rsidRPr="00A77B4A" w:rsidRDefault="00880766" w:rsidP="00880766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88076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6.   </w:t>
            </w:r>
            <w:r w:rsidRPr="0088076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</w:tc>
      </w:tr>
    </w:tbl>
    <w:p w14:paraId="41BEFB2B" w14:textId="77777777" w:rsidR="00880766" w:rsidRDefault="00880766" w:rsidP="0088076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56B673F1" w14:textId="77777777" w:rsidR="00880766" w:rsidRDefault="00880766" w:rsidP="0088076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08ABDCB" w14:textId="22D46BB4" w:rsidR="00880766" w:rsidRDefault="00880766" w:rsidP="0088076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קישור למפת המסלול</w:t>
      </w:r>
      <w:r w:rsidR="001A1859">
        <w:rPr>
          <w:rFonts w:ascii="Calibri" w:eastAsia="Times New Roman" w:hAnsi="Calibri" w:cs="Arial" w:hint="cs"/>
          <w:sz w:val="28"/>
          <w:szCs w:val="28"/>
          <w:rtl/>
          <w:lang w:bidi="he-IL"/>
        </w:rPr>
        <w:t xml:space="preserve"> (גוגל)</w:t>
      </w: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:</w:t>
      </w:r>
    </w:p>
    <w:p w14:paraId="39B6A937" w14:textId="1CF534C8" w:rsidR="00F43218" w:rsidRDefault="002640AA" w:rsidP="00F43218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hyperlink r:id="rId16" w:history="1">
        <w:r>
          <w:rPr>
            <w:rtl/>
            <w:lang w:bidi="he-IL"/>
          </w:rPr>
          <w:t>קישור למפת המסלול</w:t>
        </w:r>
      </w:hyperlink>
    </w:p>
    <w:p w14:paraId="16A2C21E" w14:textId="77777777" w:rsidR="00F43218" w:rsidRPr="00F43218" w:rsidRDefault="00F43218" w:rsidP="00F43218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C71FFFD" w14:textId="2FF8F606" w:rsidR="00880766" w:rsidRDefault="00880766" w:rsidP="0088076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293FC48" w14:textId="7DAAA2C8" w:rsidR="001A1859" w:rsidRDefault="001A1859" w:rsidP="001A1859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קישור למפת המסלול (מטרופולין):</w:t>
      </w:r>
    </w:p>
    <w:p w14:paraId="718AB47D" w14:textId="62EAC196" w:rsidR="001A1859" w:rsidRDefault="0029662E" w:rsidP="001A1859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hyperlink r:id="rId17" w:history="1">
        <w:r w:rsidRPr="0029662E">
          <w:rPr>
            <w:rStyle w:val="Hyperlink"/>
            <w:rFonts w:ascii="Calibri" w:eastAsia="Times New Roman" w:hAnsi="Calibri" w:cs="Arial"/>
            <w:sz w:val="28"/>
            <w:szCs w:val="28"/>
            <w:lang w:bidi="he-IL"/>
          </w:rPr>
          <w:t>https://www.metropoline.com/line/86/28086</w:t>
        </w:r>
      </w:hyperlink>
    </w:p>
    <w:p w14:paraId="149190B4" w14:textId="77777777" w:rsidR="0029662E" w:rsidRPr="0029662E" w:rsidRDefault="0029662E" w:rsidP="0029662E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D031CF7" w14:textId="7B7B394C" w:rsidR="006E7C83" w:rsidRDefault="006E7C83" w:rsidP="006E7C8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1520555" w14:textId="02A356F0" w:rsidR="006E7C83" w:rsidRDefault="006E7C83" w:rsidP="006E7C8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F4AEC7C" w14:textId="085F2CD7" w:rsidR="006E7C83" w:rsidRDefault="006E7C83" w:rsidP="006E7C8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647EBC7" w14:textId="502D098F" w:rsidR="006E7C83" w:rsidRDefault="006E7C83" w:rsidP="006E7C8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AD48BBD" w14:textId="7701B4DD" w:rsidR="006E7C83" w:rsidRDefault="006E7C83" w:rsidP="006E7C8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7846F02" w14:textId="4EA368C8" w:rsidR="006E7C83" w:rsidRDefault="006E7C83" w:rsidP="006E7C8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DF79E50" w14:textId="4F816536" w:rsidR="006E7C83" w:rsidRDefault="006E7C83" w:rsidP="006E7C8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214B617" w14:textId="5F9A524A" w:rsidR="006E7C83" w:rsidRDefault="006E7C83" w:rsidP="006E7C8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E53DB17" w14:textId="022E1D8E" w:rsidR="006E7C83" w:rsidRDefault="006E7C83" w:rsidP="006E7C8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DAB8B5B" w14:textId="77777777" w:rsidR="00BE280A" w:rsidRDefault="00BE280A" w:rsidP="00BE280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DDB9E23" w14:textId="2D2CC703" w:rsidR="006E7C83" w:rsidRDefault="006E7C83" w:rsidP="001A1859">
      <w:p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9DB8CD7" w14:textId="77777777" w:rsidR="001A1859" w:rsidRDefault="001A1859" w:rsidP="001A1859">
      <w:p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92014AE" w14:textId="77777777" w:rsidR="006B72F0" w:rsidRPr="001A1859" w:rsidRDefault="006B72F0" w:rsidP="006B72F0">
      <w:p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96F35B8" w14:textId="1C8AB8B2" w:rsidR="006E7C83" w:rsidRPr="00C24854" w:rsidRDefault="006E7C83" w:rsidP="004360F6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C24854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lastRenderedPageBreak/>
        <w:t>קו</w:t>
      </w:r>
      <w:r w:rsidRPr="006E7C83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 xml:space="preserve"> 91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מ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גאולים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לכיוון </w:t>
      </w:r>
      <w:r w:rsidR="0016518F">
        <w:rPr>
          <w:rFonts w:ascii="David" w:eastAsiaTheme="minorHAnsi" w:hAnsi="David" w:cstheme="minorBidi" w:hint="cs"/>
          <w:szCs w:val="28"/>
          <w:rtl/>
          <w:lang w:bidi="he-IL"/>
        </w:rPr>
        <w:t>גלילי</w:t>
      </w:r>
    </w:p>
    <w:p w14:paraId="7A6CB47F" w14:textId="77777777" w:rsidR="006E7C83" w:rsidRDefault="006E7C83" w:rsidP="006E7C83">
      <w:pPr>
        <w:bidi/>
        <w:spacing w:line="276" w:lineRule="auto"/>
        <w:rPr>
          <w:rFonts w:ascii="David" w:eastAsiaTheme="minorHAnsi" w:hAnsi="David" w:cstheme="minorBidi"/>
          <w:sz w:val="32"/>
          <w:szCs w:val="36"/>
          <w:rtl/>
          <w:lang w:bidi="he-IL"/>
        </w:rPr>
      </w:pPr>
    </w:p>
    <w:p w14:paraId="3755787A" w14:textId="77777777" w:rsidR="006E7C83" w:rsidRPr="007062D5" w:rsidRDefault="006E7C83" w:rsidP="006E7C83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>הקו פועל ימים א-ו</w:t>
      </w:r>
    </w:p>
    <w:p w14:paraId="64FBC266" w14:textId="1F1841DD" w:rsidR="006E7C83" w:rsidRPr="007062D5" w:rsidRDefault="006E7C83" w:rsidP="006E7C83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>זמני יציאה מתחנה ראשונה בשעה 7: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40</w:t>
      </w: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</w:p>
    <w:p w14:paraId="295DBA58" w14:textId="77777777" w:rsidR="006E7C83" w:rsidRPr="00F35C07" w:rsidRDefault="006E7C83" w:rsidP="006E7C8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BC27C0B" w14:textId="77777777" w:rsidR="006E7C83" w:rsidRPr="00F35C07" w:rsidRDefault="006E7C83" w:rsidP="006E7C8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העלאה: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6E7C83" w14:paraId="1B856EFE" w14:textId="77777777" w:rsidTr="00DF2554">
        <w:tc>
          <w:tcPr>
            <w:tcW w:w="4814" w:type="dxa"/>
          </w:tcPr>
          <w:p w14:paraId="02EC20B2" w14:textId="77777777" w:rsidR="006E7C83" w:rsidRPr="006E7C83" w:rsidRDefault="006E7C83" w:rsidP="006E7C83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1. </w:t>
            </w:r>
            <w:r w:rsidRPr="006E7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וייצמן</w:t>
            </w: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6E7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התע</w:t>
            </w: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"</w:t>
            </w:r>
            <w:r w:rsidRPr="006E7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ש</w:t>
            </w:r>
          </w:p>
          <w:p w14:paraId="37AF101A" w14:textId="77777777" w:rsidR="006E7C83" w:rsidRPr="006E7C83" w:rsidRDefault="006E7C83" w:rsidP="006E7C83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2. </w:t>
            </w:r>
            <w:r w:rsidRPr="006E7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ויצמן</w:t>
            </w: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6E7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גייסות</w:t>
            </w: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6E7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השריון</w:t>
            </w:r>
          </w:p>
          <w:p w14:paraId="52097B35" w14:textId="77777777" w:rsidR="006E7C83" w:rsidRPr="006E7C83" w:rsidRDefault="006E7C83" w:rsidP="006E7C83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3. </w:t>
            </w:r>
            <w:r w:rsidRPr="006E7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משה</w:t>
            </w: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6E7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דיין</w:t>
            </w: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6E7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רעם</w:t>
            </w:r>
          </w:p>
          <w:p w14:paraId="43EC28AC" w14:textId="50C86EDA" w:rsidR="006E7C83" w:rsidRDefault="006E7C83" w:rsidP="006E7C83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u w:val="single"/>
                <w:rtl/>
                <w:lang w:bidi="he-IL"/>
              </w:rPr>
            </w:pP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4. </w:t>
            </w:r>
            <w:r w:rsidRPr="006E7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משה</w:t>
            </w: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6E7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דיין</w:t>
            </w: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6E7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זמנהוף</w:t>
            </w:r>
          </w:p>
        </w:tc>
        <w:tc>
          <w:tcPr>
            <w:tcW w:w="4815" w:type="dxa"/>
          </w:tcPr>
          <w:p w14:paraId="76BEB586" w14:textId="77777777" w:rsidR="006E7C83" w:rsidRPr="006E7C83" w:rsidRDefault="006E7C83" w:rsidP="006E7C83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1.   37040</w:t>
            </w:r>
          </w:p>
          <w:p w14:paraId="0D46D523" w14:textId="77777777" w:rsidR="006E7C83" w:rsidRPr="006E7C83" w:rsidRDefault="006E7C83" w:rsidP="006E7C83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2.   37038</w:t>
            </w:r>
          </w:p>
          <w:p w14:paraId="716B5224" w14:textId="77777777" w:rsidR="006E7C83" w:rsidRPr="006E7C83" w:rsidRDefault="006E7C83" w:rsidP="006E7C83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3.   30225</w:t>
            </w:r>
          </w:p>
          <w:p w14:paraId="7C992DF8" w14:textId="3D3B1249" w:rsidR="006E7C83" w:rsidRPr="005647EC" w:rsidRDefault="006E7C83" w:rsidP="006E7C83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4.   31362</w:t>
            </w:r>
          </w:p>
        </w:tc>
      </w:tr>
    </w:tbl>
    <w:p w14:paraId="68FFCF54" w14:textId="77777777" w:rsidR="006E7C83" w:rsidRPr="00F35C07" w:rsidRDefault="006E7C83" w:rsidP="006E7C8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</w:p>
    <w:p w14:paraId="38C1A72D" w14:textId="77777777" w:rsidR="006E7C83" w:rsidRPr="00F35C07" w:rsidRDefault="006E7C83" w:rsidP="006E7C8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הורדה: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6E7C83" w14:paraId="7B276C26" w14:textId="77777777" w:rsidTr="00DF2554">
        <w:tc>
          <w:tcPr>
            <w:tcW w:w="4814" w:type="dxa"/>
          </w:tcPr>
          <w:p w14:paraId="71F09A77" w14:textId="77777777" w:rsidR="006E7C83" w:rsidRPr="006E7C83" w:rsidRDefault="006E7C83" w:rsidP="006E7C83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5. </w:t>
            </w:r>
            <w:r w:rsidRPr="006E7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אז</w:t>
            </w: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"</w:t>
            </w:r>
            <w:r w:rsidRPr="006E7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ר</w:t>
            </w: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6E7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פרופ</w:t>
            </w: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' </w:t>
            </w:r>
            <w:r w:rsidRPr="006E7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דינור</w:t>
            </w:r>
          </w:p>
          <w:p w14:paraId="3662C662" w14:textId="77777777" w:rsidR="006E7C83" w:rsidRPr="006E7C83" w:rsidRDefault="006E7C83" w:rsidP="006E7C83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6. </w:t>
            </w:r>
            <w:r w:rsidRPr="006E7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אז</w:t>
            </w: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"</w:t>
            </w:r>
            <w:r w:rsidRPr="006E7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ר</w:t>
            </w: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6E7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בר</w:t>
            </w: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6E7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אילן</w:t>
            </w:r>
          </w:p>
          <w:p w14:paraId="49C97EB8" w14:textId="066180E3" w:rsidR="006E7C83" w:rsidRPr="00A77B4A" w:rsidRDefault="006E7C83" w:rsidP="006E7C83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7. </w:t>
            </w:r>
            <w:proofErr w:type="spellStart"/>
            <w:r w:rsidRPr="006E7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קרית</w:t>
            </w:r>
            <w:proofErr w:type="spellEnd"/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6E7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חינוך</w:t>
            </w: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proofErr w:type="spellStart"/>
            <w:r w:rsidRPr="006E7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אז</w:t>
            </w: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"</w:t>
            </w:r>
            <w:r w:rsidRPr="006E7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ר</w:t>
            </w:r>
            <w:proofErr w:type="spellEnd"/>
          </w:p>
        </w:tc>
        <w:tc>
          <w:tcPr>
            <w:tcW w:w="4815" w:type="dxa"/>
          </w:tcPr>
          <w:p w14:paraId="5A18A064" w14:textId="77777777" w:rsidR="006E7C83" w:rsidRPr="006E7C83" w:rsidRDefault="006E7C83" w:rsidP="006E7C83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5.   </w:t>
            </w:r>
            <w:r w:rsidRPr="006E7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  <w:p w14:paraId="7DCDFE68" w14:textId="77777777" w:rsidR="006E7C83" w:rsidRPr="006E7C83" w:rsidRDefault="006E7C83" w:rsidP="006E7C83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6.   </w:t>
            </w:r>
            <w:r w:rsidRPr="006E7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  <w:p w14:paraId="61259DE6" w14:textId="62A5D311" w:rsidR="006E7C83" w:rsidRPr="00A77B4A" w:rsidRDefault="006E7C83" w:rsidP="006E7C83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6E7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7.   </w:t>
            </w:r>
            <w:r w:rsidRPr="006E7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</w:tc>
      </w:tr>
    </w:tbl>
    <w:p w14:paraId="326CE7B7" w14:textId="77777777" w:rsidR="006E7C83" w:rsidRDefault="006E7C83" w:rsidP="006E7C8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7021F57" w14:textId="77777777" w:rsidR="006E7C83" w:rsidRDefault="006E7C83" w:rsidP="006E7C8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7790780" w14:textId="111B7D68" w:rsidR="006E7C83" w:rsidRDefault="006E7C83" w:rsidP="006E7C8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קישור למפת המסלול</w:t>
      </w:r>
      <w:r w:rsidR="00A07CB5">
        <w:rPr>
          <w:rFonts w:ascii="Calibri" w:eastAsia="Times New Roman" w:hAnsi="Calibri" w:cs="Arial" w:hint="cs"/>
          <w:sz w:val="28"/>
          <w:szCs w:val="28"/>
          <w:rtl/>
          <w:lang w:bidi="he-IL"/>
        </w:rPr>
        <w:t xml:space="preserve"> (גוגל)</w:t>
      </w: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:</w:t>
      </w:r>
    </w:p>
    <w:p w14:paraId="16277B1A" w14:textId="5F2126AD" w:rsidR="006E7C83" w:rsidRPr="008C1EAD" w:rsidRDefault="002640AA" w:rsidP="006E7C83">
      <w:pPr>
        <w:pStyle w:val="ae"/>
        <w:bidi/>
        <w:spacing w:line="276" w:lineRule="auto"/>
        <w:rPr>
          <w:rStyle w:val="Hyperlink"/>
        </w:rPr>
      </w:pPr>
      <w:hyperlink r:id="rId18" w:history="1">
        <w:r>
          <w:rPr>
            <w:rtl/>
            <w:lang w:bidi="he-IL"/>
          </w:rPr>
          <w:t>קישור למפת המסלול</w:t>
        </w:r>
      </w:hyperlink>
    </w:p>
    <w:p w14:paraId="60141451" w14:textId="77777777" w:rsidR="008C1EAD" w:rsidRPr="008C1EAD" w:rsidRDefault="008C1EAD" w:rsidP="008C1EAD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CFE1F9C" w14:textId="75635029" w:rsidR="00A07CB5" w:rsidRDefault="00A07CB5" w:rsidP="00A07CB5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קישור למפת המסלול (מטרופולין):</w:t>
      </w:r>
    </w:p>
    <w:p w14:paraId="6B3487C2" w14:textId="06FB978C" w:rsidR="00A07CB5" w:rsidRDefault="00BD1A50" w:rsidP="00A07CB5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hyperlink r:id="rId19" w:history="1">
        <w:r w:rsidRPr="00BD1A50">
          <w:rPr>
            <w:rStyle w:val="Hyperlink"/>
            <w:rFonts w:ascii="Calibri" w:eastAsia="Times New Roman" w:hAnsi="Calibri" w:cs="Arial"/>
            <w:sz w:val="28"/>
            <w:szCs w:val="28"/>
            <w:lang w:bidi="he-IL"/>
          </w:rPr>
          <w:t>https://www.metropoline.com/line/91/29091</w:t>
        </w:r>
      </w:hyperlink>
    </w:p>
    <w:p w14:paraId="0052B4AF" w14:textId="77777777" w:rsidR="00BD1A50" w:rsidRPr="00BD1A50" w:rsidRDefault="00BD1A50" w:rsidP="00BD1A50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55838BC8" w14:textId="3B7EF5B3" w:rsidR="00CD6BD7" w:rsidRDefault="00CD6BD7" w:rsidP="00CD6BD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6E848C3" w14:textId="583C3D86" w:rsidR="00CD6BD7" w:rsidRDefault="00CD6BD7" w:rsidP="00CD6BD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DB18AB9" w14:textId="77777777" w:rsidR="00823A43" w:rsidRDefault="00823A43" w:rsidP="00823A4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A1131F9" w14:textId="20B6CD57" w:rsidR="00CD6BD7" w:rsidRDefault="00CD6BD7" w:rsidP="00CD6BD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FF038B5" w14:textId="2996E039" w:rsidR="00CD6BD7" w:rsidRDefault="00CD6BD7" w:rsidP="00CD6BD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C24AF32" w14:textId="4661C564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FDE57F5" w14:textId="7FE1288B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BDD54D4" w14:textId="750C3E6D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1C3CDB6" w14:textId="7FB7B187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5229655" w14:textId="77777777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D08EB7E" w14:textId="77777777" w:rsidR="002F1D76" w:rsidRDefault="002F1D76" w:rsidP="00CD6BD7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4087E254" w14:textId="38029586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562EFA76" w14:textId="77777777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38DBE49" w14:textId="6EE64645" w:rsidR="00CD6BD7" w:rsidRPr="00C24854" w:rsidRDefault="00CD6BD7" w:rsidP="00CD6BD7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C24854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lastRenderedPageBreak/>
        <w:t>קו</w:t>
      </w:r>
      <w:r w:rsidRPr="006E7C83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 xml:space="preserve"> </w:t>
      </w:r>
      <w:r w:rsidR="00C76A6E" w:rsidRPr="00C76A6E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88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מ</w:t>
      </w:r>
      <w:r w:rsidR="0047211B">
        <w:rPr>
          <w:rFonts w:ascii="David" w:eastAsiaTheme="minorHAnsi" w:hAnsi="David" w:cstheme="minorBidi" w:hint="cs"/>
          <w:szCs w:val="28"/>
          <w:rtl/>
          <w:lang w:bidi="he-IL"/>
        </w:rPr>
        <w:t>הפרחים, ששת הימים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לכיוון </w:t>
      </w:r>
      <w:r w:rsidR="0016518F">
        <w:rPr>
          <w:rFonts w:ascii="David" w:eastAsiaTheme="minorHAnsi" w:hAnsi="David" w:cstheme="minorBidi" w:hint="cs"/>
          <w:szCs w:val="28"/>
          <w:rtl/>
          <w:lang w:bidi="he-IL"/>
        </w:rPr>
        <w:t>גלילי</w:t>
      </w:r>
    </w:p>
    <w:p w14:paraId="2FC9BD8E" w14:textId="77777777" w:rsidR="00CD6BD7" w:rsidRDefault="00CD6BD7" w:rsidP="00CD6BD7">
      <w:pPr>
        <w:bidi/>
        <w:spacing w:line="276" w:lineRule="auto"/>
        <w:rPr>
          <w:rFonts w:ascii="David" w:eastAsiaTheme="minorHAnsi" w:hAnsi="David" w:cstheme="minorBidi"/>
          <w:sz w:val="32"/>
          <w:szCs w:val="36"/>
          <w:rtl/>
          <w:lang w:bidi="he-IL"/>
        </w:rPr>
      </w:pPr>
    </w:p>
    <w:p w14:paraId="6979AB8D" w14:textId="77777777" w:rsidR="00CD6BD7" w:rsidRPr="007062D5" w:rsidRDefault="00CD6BD7" w:rsidP="00CD6BD7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>הקו פועל ימים א-ו</w:t>
      </w:r>
    </w:p>
    <w:p w14:paraId="7BB73E8C" w14:textId="5C6BB1D2" w:rsidR="00CD6BD7" w:rsidRPr="007062D5" w:rsidRDefault="00CD6BD7" w:rsidP="00CD6BD7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>זמני יציאה מתחנה ראשונה בשעה 7:</w:t>
      </w:r>
      <w:r w:rsidR="00DD49BC">
        <w:rPr>
          <w:rFonts w:ascii="David" w:eastAsiaTheme="minorHAnsi" w:hAnsi="David" w:cstheme="minorBidi" w:hint="cs"/>
          <w:szCs w:val="28"/>
          <w:rtl/>
          <w:lang w:bidi="he-IL"/>
        </w:rPr>
        <w:t>35</w:t>
      </w: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</w:p>
    <w:p w14:paraId="3FE78A81" w14:textId="77777777" w:rsidR="00CD6BD7" w:rsidRPr="00F35C07" w:rsidRDefault="00CD6BD7" w:rsidP="00CD6BD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0B94444" w14:textId="77777777" w:rsidR="00CD6BD7" w:rsidRPr="00F35C07" w:rsidRDefault="00CD6BD7" w:rsidP="00CD6BD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העלאה: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CD6BD7" w14:paraId="52BB05A6" w14:textId="77777777" w:rsidTr="00DF2554">
        <w:tc>
          <w:tcPr>
            <w:tcW w:w="4814" w:type="dxa"/>
          </w:tcPr>
          <w:p w14:paraId="28B45E90" w14:textId="4839D891" w:rsidR="00C76A6E" w:rsidRPr="00C76A6E" w:rsidRDefault="00C76A6E" w:rsidP="00C76A6E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1. </w:t>
            </w:r>
            <w:r w:rsidR="009078E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בי"ס יגאל אלון</w:t>
            </w: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="009078E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שד' ששת הימים</w:t>
            </w:r>
          </w:p>
          <w:p w14:paraId="7B4BF665" w14:textId="2A9C8A7D" w:rsidR="00CD6BD7" w:rsidRDefault="00C76A6E" w:rsidP="00C76A6E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u w:val="single"/>
                <w:rtl/>
                <w:lang w:bidi="he-IL"/>
              </w:rPr>
            </w:pP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2. </w:t>
            </w:r>
            <w:r w:rsidRPr="00C76A6E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טשרניחובסקי</w:t>
            </w: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C76A6E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בן</w:t>
            </w: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C76A6E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יהודה</w:t>
            </w:r>
          </w:p>
        </w:tc>
        <w:tc>
          <w:tcPr>
            <w:tcW w:w="4815" w:type="dxa"/>
          </w:tcPr>
          <w:p w14:paraId="0D1ABCE8" w14:textId="77777777" w:rsidR="00C76A6E" w:rsidRPr="00C76A6E" w:rsidRDefault="00C76A6E" w:rsidP="00C76A6E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1. 39970</w:t>
            </w:r>
          </w:p>
          <w:p w14:paraId="7D05632F" w14:textId="55CDC182" w:rsidR="00CD6BD7" w:rsidRPr="005647EC" w:rsidRDefault="00C76A6E" w:rsidP="00C76A6E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2. 39836</w:t>
            </w:r>
          </w:p>
        </w:tc>
      </w:tr>
    </w:tbl>
    <w:p w14:paraId="6BD489A5" w14:textId="77777777" w:rsidR="00CD6BD7" w:rsidRPr="00F35C07" w:rsidRDefault="00CD6BD7" w:rsidP="00CD6BD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</w:p>
    <w:p w14:paraId="53B15EB3" w14:textId="77777777" w:rsidR="00CD6BD7" w:rsidRPr="00F35C07" w:rsidRDefault="00CD6BD7" w:rsidP="00CD6BD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הורדה: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CD6BD7" w14:paraId="7DE20B0B" w14:textId="77777777" w:rsidTr="00DF2554">
        <w:tc>
          <w:tcPr>
            <w:tcW w:w="4814" w:type="dxa"/>
          </w:tcPr>
          <w:p w14:paraId="37C1E4C0" w14:textId="2AE6B372" w:rsidR="00C76A6E" w:rsidRPr="00C76A6E" w:rsidRDefault="00C76A6E" w:rsidP="00C76A6E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3. </w:t>
            </w:r>
            <w:r w:rsidR="00BE5CB5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תיכון גלילי/אשר ברש</w:t>
            </w:r>
          </w:p>
          <w:p w14:paraId="24716428" w14:textId="3D64E459" w:rsidR="00C76A6E" w:rsidRPr="00C76A6E" w:rsidRDefault="00C76A6E" w:rsidP="00C76A6E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4. </w:t>
            </w:r>
            <w:r w:rsidR="00BE5CB5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קריית חינוך/</w:t>
            </w:r>
            <w:r w:rsidRPr="00C76A6E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אז</w:t>
            </w: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"</w:t>
            </w:r>
            <w:r w:rsidRPr="00C76A6E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ר</w:t>
            </w:r>
          </w:p>
          <w:p w14:paraId="73F1CB4E" w14:textId="2D1C142B" w:rsidR="00CD6BD7" w:rsidRPr="00A77B4A" w:rsidRDefault="00C76A6E" w:rsidP="00C76A6E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5. </w:t>
            </w:r>
            <w:r w:rsidRPr="00C76A6E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בר</w:t>
            </w: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C76A6E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אילן</w:t>
            </w: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C76A6E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נחל</w:t>
            </w: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C76A6E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הדס</w:t>
            </w:r>
          </w:p>
        </w:tc>
        <w:tc>
          <w:tcPr>
            <w:tcW w:w="4815" w:type="dxa"/>
          </w:tcPr>
          <w:p w14:paraId="39E15818" w14:textId="77777777" w:rsidR="00C76A6E" w:rsidRPr="00C76A6E" w:rsidRDefault="00C76A6E" w:rsidP="00C76A6E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3. </w:t>
            </w:r>
            <w:r w:rsidRPr="00C76A6E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  <w:p w14:paraId="14FD5C79" w14:textId="77777777" w:rsidR="00C76A6E" w:rsidRPr="00C76A6E" w:rsidRDefault="00C76A6E" w:rsidP="00C76A6E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4. </w:t>
            </w:r>
            <w:r w:rsidRPr="00C76A6E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  <w:p w14:paraId="7C6305CA" w14:textId="56D159EF" w:rsidR="00CD6BD7" w:rsidRPr="00A77B4A" w:rsidRDefault="00C76A6E" w:rsidP="00C76A6E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5. </w:t>
            </w:r>
            <w:r w:rsidRPr="00C76A6E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</w:tc>
      </w:tr>
    </w:tbl>
    <w:p w14:paraId="63CE9E27" w14:textId="77777777" w:rsidR="00CD6BD7" w:rsidRDefault="00CD6BD7" w:rsidP="00CD6BD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896336F" w14:textId="77777777" w:rsidR="00CD6BD7" w:rsidRDefault="00CD6BD7" w:rsidP="00CD6BD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53FE712" w14:textId="73A88D9B" w:rsidR="00CD6BD7" w:rsidRDefault="00CD6BD7" w:rsidP="00CD6BD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קישור למפת המסלול</w:t>
      </w:r>
      <w:r w:rsidR="00BA30C8">
        <w:rPr>
          <w:rFonts w:ascii="Calibri" w:eastAsia="Times New Roman" w:hAnsi="Calibri" w:cs="Arial" w:hint="cs"/>
          <w:sz w:val="28"/>
          <w:szCs w:val="28"/>
          <w:rtl/>
          <w:lang w:bidi="he-IL"/>
        </w:rPr>
        <w:t xml:space="preserve"> (גוגל):</w:t>
      </w:r>
    </w:p>
    <w:p w14:paraId="6257CEA6" w14:textId="32AEA868" w:rsidR="003874F1" w:rsidRDefault="002640AA" w:rsidP="003874F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hyperlink r:id="rId20" w:history="1">
        <w:r>
          <w:rPr>
            <w:rtl/>
            <w:lang w:bidi="he-IL"/>
          </w:rPr>
          <w:t>קישור למפת המסלול</w:t>
        </w:r>
      </w:hyperlink>
    </w:p>
    <w:p w14:paraId="2EB9582B" w14:textId="77777777" w:rsidR="00DD49BC" w:rsidRPr="00DD49BC" w:rsidRDefault="00DD49BC" w:rsidP="00DD49BC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5D44A63" w14:textId="77777777" w:rsidR="00CD6BD7" w:rsidRDefault="00CD6BD7" w:rsidP="00CD6BD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1EB965E" w14:textId="095F20FC" w:rsidR="00BA30C8" w:rsidRDefault="00BA30C8" w:rsidP="00BA30C8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קישור למפת המסלול (מטרופולין):</w:t>
      </w:r>
    </w:p>
    <w:p w14:paraId="42765B98" w14:textId="144797DA" w:rsidR="00BA30C8" w:rsidRDefault="00A83C5A" w:rsidP="00BA30C8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hyperlink r:id="rId21" w:history="1">
        <w:r w:rsidRPr="00A83C5A">
          <w:rPr>
            <w:rStyle w:val="Hyperlink"/>
            <w:rFonts w:ascii="Calibri" w:eastAsia="Times New Roman" w:hAnsi="Calibri" w:cs="Arial"/>
            <w:sz w:val="28"/>
            <w:szCs w:val="28"/>
            <w:lang w:bidi="he-IL"/>
          </w:rPr>
          <w:t>https://www.metropoline.com/line/88/33088</w:t>
        </w:r>
      </w:hyperlink>
    </w:p>
    <w:p w14:paraId="2EF36D87" w14:textId="77777777" w:rsidR="00A83C5A" w:rsidRPr="00A83C5A" w:rsidRDefault="00A83C5A" w:rsidP="00A83C5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7051425" w14:textId="77777777" w:rsidR="00EA7233" w:rsidRDefault="00EA7233" w:rsidP="00EA723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74C05F1" w14:textId="77777777" w:rsidR="00EA7233" w:rsidRDefault="00EA7233" w:rsidP="00EA723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AA4DFF6" w14:textId="77777777" w:rsidR="00EA7233" w:rsidRDefault="00EA7233" w:rsidP="00EA723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45B5E4C" w14:textId="77777777" w:rsidR="00EA7233" w:rsidRDefault="00EA7233" w:rsidP="00EA723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9741A1F" w14:textId="77777777" w:rsidR="00EA7233" w:rsidRDefault="00EA7233" w:rsidP="00EA723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02500B3" w14:textId="77777777" w:rsidR="00EA7233" w:rsidRDefault="00EA7233" w:rsidP="00EA723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559B0D5" w14:textId="42242504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FACF346" w14:textId="77777777" w:rsidR="00BA30C8" w:rsidRDefault="00BA30C8" w:rsidP="00BA30C8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AF52865" w14:textId="77777777" w:rsidR="007D3B17" w:rsidRDefault="007D3B17" w:rsidP="00B86AC5">
      <w:pPr>
        <w:overflowPunct w:val="0"/>
        <w:bidi/>
        <w:spacing w:after="160" w:line="259" w:lineRule="auto"/>
        <w:textAlignment w:val="baseline"/>
        <w:rPr>
          <w:rFonts w:ascii="David" w:eastAsiaTheme="minorHAnsi" w:hAnsi="David" w:cstheme="minorBidi"/>
          <w:b/>
          <w:bCs/>
          <w:sz w:val="72"/>
          <w:szCs w:val="96"/>
          <w:highlight w:val="cyan"/>
          <w:rtl/>
          <w:lang w:bidi="he-IL"/>
        </w:rPr>
      </w:pPr>
    </w:p>
    <w:p w14:paraId="20947C97" w14:textId="77777777" w:rsidR="006B72F0" w:rsidRDefault="006B72F0" w:rsidP="006B72F0">
      <w:pPr>
        <w:overflowPunct w:val="0"/>
        <w:bidi/>
        <w:spacing w:after="160" w:line="259" w:lineRule="auto"/>
        <w:textAlignment w:val="baseline"/>
        <w:rPr>
          <w:rFonts w:ascii="David" w:eastAsiaTheme="minorHAnsi" w:hAnsi="David" w:cstheme="minorBidi"/>
          <w:b/>
          <w:bCs/>
          <w:sz w:val="72"/>
          <w:szCs w:val="96"/>
          <w:highlight w:val="cyan"/>
          <w:rtl/>
          <w:lang w:bidi="he-IL"/>
        </w:rPr>
      </w:pPr>
    </w:p>
    <w:p w14:paraId="1E3B370B" w14:textId="0DA4492D" w:rsidR="0053569F" w:rsidRPr="00614869" w:rsidRDefault="0053569F" w:rsidP="007D3B17">
      <w:pPr>
        <w:overflowPunct w:val="0"/>
        <w:bidi/>
        <w:spacing w:after="160" w:line="259" w:lineRule="auto"/>
        <w:jc w:val="center"/>
        <w:textAlignment w:val="baseline"/>
        <w:rPr>
          <w:rFonts w:ascii="David" w:eastAsiaTheme="minorHAnsi" w:hAnsi="David" w:cstheme="minorBidi"/>
          <w:b/>
          <w:bCs/>
          <w:sz w:val="40"/>
          <w:szCs w:val="44"/>
          <w:rtl/>
          <w:lang w:bidi="he-IL"/>
        </w:rPr>
      </w:pPr>
      <w:r w:rsidRPr="00614869">
        <w:rPr>
          <w:rFonts w:ascii="David" w:eastAsiaTheme="minorHAnsi" w:hAnsi="David" w:cstheme="minorBidi" w:hint="cs"/>
          <w:b/>
          <w:bCs/>
          <w:sz w:val="40"/>
          <w:szCs w:val="44"/>
          <w:rtl/>
          <w:lang w:bidi="he-IL"/>
        </w:rPr>
        <w:lastRenderedPageBreak/>
        <w:t>קווי תחבורה נוספים</w:t>
      </w:r>
      <w:r w:rsidR="00F72A0A">
        <w:rPr>
          <w:rFonts w:ascii="David" w:eastAsiaTheme="minorHAnsi" w:hAnsi="David" w:cstheme="minorBidi" w:hint="cs"/>
          <w:b/>
          <w:bCs/>
          <w:szCs w:val="28"/>
          <w:rtl/>
          <w:lang w:bidi="he-IL"/>
        </w:rPr>
        <w:t xml:space="preserve"> </w:t>
      </w:r>
    </w:p>
    <w:p w14:paraId="7A23375B" w14:textId="345083EC" w:rsidR="0053569F" w:rsidRDefault="0053569F" w:rsidP="0053569F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C24854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קו</w:t>
      </w:r>
      <w:r w:rsidRPr="006E7C83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 xml:space="preserve"> </w:t>
      </w:r>
      <w:r w:rsidRPr="00470513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10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מ</w:t>
      </w:r>
      <w:r w:rsidR="00470513">
        <w:rPr>
          <w:rFonts w:ascii="David" w:eastAsiaTheme="minorHAnsi" w:hAnsi="David" w:cstheme="minorBidi" w:hint="cs"/>
          <w:szCs w:val="28"/>
          <w:rtl/>
          <w:lang w:bidi="he-IL"/>
        </w:rPr>
        <w:t>הירוקה 60 ו-80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לכיוון </w:t>
      </w:r>
      <w:r w:rsidR="0016518F">
        <w:rPr>
          <w:rFonts w:ascii="David" w:eastAsiaTheme="minorHAnsi" w:hAnsi="David" w:cstheme="minorBidi" w:hint="cs"/>
          <w:szCs w:val="28"/>
          <w:rtl/>
          <w:lang w:bidi="he-IL"/>
        </w:rPr>
        <w:t>גלילי</w:t>
      </w:r>
    </w:p>
    <w:p w14:paraId="3E81073F" w14:textId="6082FFD4" w:rsidR="0065788E" w:rsidRDefault="0065788E" w:rsidP="0065788E">
      <w:p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C24854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קו</w:t>
      </w:r>
      <w:r w:rsidRPr="006E7C83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 xml:space="preserve"> </w:t>
      </w:r>
      <w:r w:rsidRPr="00470513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10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מ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קפלן</w:t>
      </w:r>
      <w:r w:rsidR="00614869">
        <w:rPr>
          <w:rFonts w:ascii="David" w:eastAsiaTheme="minorHAnsi" w:hAnsi="David" w:cstheme="minorBidi" w:hint="cs"/>
          <w:szCs w:val="28"/>
          <w:rtl/>
          <w:lang w:bidi="he-IL"/>
        </w:rPr>
        <w:t xml:space="preserve">, יוספטל, הדרים, אוניברסיטה 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לכיוון </w:t>
      </w:r>
      <w:r w:rsidR="0016518F">
        <w:rPr>
          <w:rFonts w:ascii="David" w:eastAsiaTheme="minorHAnsi" w:hAnsi="David" w:cstheme="minorBidi" w:hint="cs"/>
          <w:szCs w:val="28"/>
          <w:rtl/>
          <w:lang w:bidi="he-IL"/>
        </w:rPr>
        <w:t>גלילי</w:t>
      </w:r>
    </w:p>
    <w:p w14:paraId="21C664C9" w14:textId="0913B209" w:rsidR="00B14DAC" w:rsidRDefault="00B14DAC" w:rsidP="00B14DAC">
      <w:p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</w:p>
    <w:p w14:paraId="53A1C6B4" w14:textId="637DF4CF" w:rsidR="00B14DAC" w:rsidRDefault="00B14DAC" w:rsidP="00B14DAC">
      <w:p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>
        <w:rPr>
          <w:rFonts w:ascii="David" w:eastAsiaTheme="minorHAnsi" w:hAnsi="David" w:cstheme="minorBidi" w:hint="cs"/>
          <w:szCs w:val="28"/>
          <w:rtl/>
          <w:lang w:bidi="he-IL"/>
        </w:rPr>
        <w:t>קישור למפת המסלול:</w:t>
      </w:r>
    </w:p>
    <w:p w14:paraId="5396177F" w14:textId="3DED9848" w:rsidR="00E52EEE" w:rsidRDefault="005F28C8" w:rsidP="00E52EEE">
      <w:pPr>
        <w:bidi/>
        <w:spacing w:line="276" w:lineRule="auto"/>
        <w:rPr>
          <w:rtl/>
          <w:lang w:bidi="he-IL"/>
        </w:rPr>
      </w:pPr>
      <w:hyperlink r:id="rId22" w:history="1">
        <w:r w:rsidRPr="00612F83">
          <w:rPr>
            <w:rStyle w:val="Hyperlink"/>
          </w:rPr>
          <w:t>https://www.metropoline.com/line/10/26010</w:t>
        </w:r>
      </w:hyperlink>
    </w:p>
    <w:p w14:paraId="62E182BC" w14:textId="77777777" w:rsidR="005F28C8" w:rsidRDefault="005F28C8" w:rsidP="005F28C8">
      <w:pPr>
        <w:bidi/>
        <w:spacing w:line="276" w:lineRule="auto"/>
        <w:rPr>
          <w:lang w:bidi="he-IL"/>
        </w:rPr>
      </w:pPr>
    </w:p>
    <w:p w14:paraId="1C7637A1" w14:textId="7E40D794" w:rsidR="00E52EEE" w:rsidRPr="00E52EEE" w:rsidRDefault="00E52EEE" w:rsidP="00E52EEE">
      <w:pPr>
        <w:bidi/>
        <w:spacing w:line="276" w:lineRule="auto"/>
        <w:rPr>
          <w:lang w:bidi="he-IL"/>
        </w:rPr>
      </w:pPr>
    </w:p>
    <w:p w14:paraId="4F344413" w14:textId="77777777" w:rsidR="00B14DAC" w:rsidRPr="00B14DAC" w:rsidRDefault="00B14DAC" w:rsidP="00B14DAC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7A26D331" w14:textId="77777777" w:rsidR="0065788E" w:rsidRPr="00B14DAC" w:rsidRDefault="0065788E" w:rsidP="0065788E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4C10E4A1" w14:textId="5AC00007" w:rsidR="0053569F" w:rsidRDefault="0053569F" w:rsidP="0053569F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C24854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קו</w:t>
      </w:r>
      <w:r w:rsidRPr="006E7C83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 xml:space="preserve"> </w:t>
      </w:r>
      <w:r w:rsidR="00D72D1F" w:rsidRPr="00D72D1F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14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</w:t>
      </w:r>
      <w:r w:rsidR="00D72D1F">
        <w:rPr>
          <w:rFonts w:ascii="David" w:eastAsiaTheme="minorHAnsi" w:hAnsi="David" w:cstheme="minorBidi" w:hint="cs"/>
          <w:szCs w:val="28"/>
          <w:rtl/>
          <w:lang w:bidi="he-IL"/>
        </w:rPr>
        <w:t>מהירוקה 80 ו-60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לכיוון </w:t>
      </w:r>
      <w:r w:rsidR="0016518F">
        <w:rPr>
          <w:rFonts w:ascii="David" w:eastAsiaTheme="minorHAnsi" w:hAnsi="David" w:cstheme="minorBidi" w:hint="cs"/>
          <w:szCs w:val="28"/>
          <w:rtl/>
          <w:lang w:bidi="he-IL"/>
        </w:rPr>
        <w:t>גלילי</w:t>
      </w:r>
    </w:p>
    <w:p w14:paraId="4A5890DA" w14:textId="016D9F5F" w:rsidR="0060627A" w:rsidRDefault="0060627A" w:rsidP="0060627A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C24854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קו</w:t>
      </w:r>
      <w:r w:rsidRPr="006E7C83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 xml:space="preserve"> </w:t>
      </w:r>
      <w:r w:rsidRPr="00D72D1F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14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מגאולים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לכיוון </w:t>
      </w:r>
      <w:r w:rsidR="0016518F">
        <w:rPr>
          <w:rFonts w:ascii="David" w:eastAsiaTheme="minorHAnsi" w:hAnsi="David" w:cstheme="minorBidi" w:hint="cs"/>
          <w:szCs w:val="28"/>
          <w:rtl/>
          <w:lang w:bidi="he-IL"/>
        </w:rPr>
        <w:t>גלילי</w:t>
      </w:r>
    </w:p>
    <w:p w14:paraId="2418684B" w14:textId="209FD475" w:rsidR="0060627A" w:rsidRDefault="0060627A" w:rsidP="0060627A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C24854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קו</w:t>
      </w:r>
      <w:r w:rsidRPr="006E7C83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 xml:space="preserve"> </w:t>
      </w:r>
      <w:r w:rsidRPr="00D72D1F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14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מהפארק</w:t>
      </w:r>
      <w:r w:rsidR="009A08C8">
        <w:rPr>
          <w:rFonts w:ascii="David" w:eastAsiaTheme="minorHAnsi" w:hAnsi="David" w:cstheme="minorBidi" w:hint="cs"/>
          <w:szCs w:val="28"/>
          <w:rtl/>
          <w:lang w:bidi="he-IL"/>
        </w:rPr>
        <w:t>, משה דיין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לכיוון </w:t>
      </w:r>
      <w:r w:rsidR="0016518F">
        <w:rPr>
          <w:rFonts w:ascii="David" w:eastAsiaTheme="minorHAnsi" w:hAnsi="David" w:cstheme="minorBidi" w:hint="cs"/>
          <w:szCs w:val="28"/>
          <w:rtl/>
          <w:lang w:bidi="he-IL"/>
        </w:rPr>
        <w:t>גלילי</w:t>
      </w:r>
    </w:p>
    <w:p w14:paraId="4C3EAF51" w14:textId="1BD89F41" w:rsidR="00B14DAC" w:rsidRDefault="00B14DAC" w:rsidP="00B14DAC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60623882" w14:textId="26828B66" w:rsidR="00B14DAC" w:rsidRPr="00B14DAC" w:rsidRDefault="00B14DAC" w:rsidP="00B14DAC">
      <w:p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B14DAC">
        <w:rPr>
          <w:rFonts w:ascii="David" w:eastAsiaTheme="minorHAnsi" w:hAnsi="David" w:cstheme="minorBidi" w:hint="cs"/>
          <w:szCs w:val="28"/>
          <w:rtl/>
          <w:lang w:bidi="he-IL"/>
        </w:rPr>
        <w:t>קישור למפת המסלול:</w:t>
      </w:r>
    </w:p>
    <w:p w14:paraId="06D2697C" w14:textId="05A961BC" w:rsidR="00E52EEE" w:rsidRDefault="005F28C8" w:rsidP="00E52EEE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hyperlink r:id="rId23" w:history="1">
        <w:r w:rsidRPr="00612F83">
          <w:rPr>
            <w:rStyle w:val="Hyperlink"/>
          </w:rPr>
          <w:t>https://www.metropoline.com/line/14/52014</w:t>
        </w:r>
      </w:hyperlink>
    </w:p>
    <w:p w14:paraId="45533AC4" w14:textId="77777777" w:rsidR="005F28C8" w:rsidRPr="00E52EEE" w:rsidRDefault="005F28C8" w:rsidP="005F28C8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lang w:bidi="he-IL"/>
        </w:rPr>
      </w:pPr>
    </w:p>
    <w:p w14:paraId="5D816D65" w14:textId="77777777" w:rsidR="00E52EEE" w:rsidRPr="00E52EEE" w:rsidRDefault="00E52EEE" w:rsidP="00E52EEE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6DBDC416" w14:textId="77777777" w:rsidR="0060627A" w:rsidRPr="00C24854" w:rsidRDefault="0060627A" w:rsidP="0060627A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7E0614CA" w14:textId="77777777" w:rsidR="0060627A" w:rsidRPr="00C24854" w:rsidRDefault="0060627A" w:rsidP="0060627A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5CBCA4F3" w14:textId="77777777" w:rsidR="0053569F" w:rsidRDefault="0053569F" w:rsidP="0053569F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57E682F0" w14:textId="3EA02770" w:rsidR="0053569F" w:rsidRDefault="0053569F" w:rsidP="0053569F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C24854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קו</w:t>
      </w:r>
      <w:r w:rsidRPr="006E7C83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 xml:space="preserve"> </w:t>
      </w:r>
      <w:r w:rsidR="00615594" w:rsidRPr="00615594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3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</w:t>
      </w:r>
      <w:proofErr w:type="spellStart"/>
      <w:r w:rsidR="00401E06">
        <w:rPr>
          <w:rFonts w:ascii="David" w:eastAsiaTheme="minorHAnsi" w:hAnsi="David" w:cstheme="minorBidi" w:hint="cs"/>
          <w:szCs w:val="28"/>
          <w:rtl/>
          <w:lang w:bidi="he-IL"/>
        </w:rPr>
        <w:t>מויצמן</w:t>
      </w:r>
      <w:proofErr w:type="spellEnd"/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לכיוון </w:t>
      </w:r>
      <w:r w:rsidR="0016518F">
        <w:rPr>
          <w:rFonts w:ascii="David" w:eastAsiaTheme="minorHAnsi" w:hAnsi="David" w:cstheme="minorBidi" w:hint="cs"/>
          <w:szCs w:val="28"/>
          <w:rtl/>
          <w:lang w:bidi="he-IL"/>
        </w:rPr>
        <w:t>גלילי</w:t>
      </w:r>
    </w:p>
    <w:p w14:paraId="27B1C1CC" w14:textId="0106D53C" w:rsidR="00E52EEE" w:rsidRDefault="00E52EEE" w:rsidP="00E52EEE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7E2F2201" w14:textId="5AD1BC3E" w:rsidR="00E52EEE" w:rsidRPr="00E52EEE" w:rsidRDefault="00E52EEE" w:rsidP="00E52EEE">
      <w:p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E52EEE">
        <w:rPr>
          <w:rFonts w:ascii="David" w:eastAsiaTheme="minorHAnsi" w:hAnsi="David" w:cstheme="minorBidi" w:hint="cs"/>
          <w:szCs w:val="28"/>
          <w:rtl/>
          <w:lang w:bidi="he-IL"/>
        </w:rPr>
        <w:t>קישור למפת המסלול:</w:t>
      </w:r>
    </w:p>
    <w:p w14:paraId="29FECA57" w14:textId="23871820" w:rsidR="00E52EEE" w:rsidRDefault="00D216D3" w:rsidP="00E52EEE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hyperlink r:id="rId24" w:history="1">
        <w:r w:rsidRPr="00612F83">
          <w:rPr>
            <w:rStyle w:val="Hyperlink"/>
          </w:rPr>
          <w:t>https://www.metropoline.com/line/3/43003</w:t>
        </w:r>
      </w:hyperlink>
    </w:p>
    <w:p w14:paraId="2D16E94B" w14:textId="77777777" w:rsidR="00D216D3" w:rsidRPr="00D216D3" w:rsidRDefault="00D216D3" w:rsidP="00D216D3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0F6CB19D" w14:textId="54482DD6" w:rsidR="0053569F" w:rsidRDefault="0053569F" w:rsidP="0053569F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70134733" w14:textId="2E9F7547" w:rsidR="00B14DAC" w:rsidRDefault="00B14DAC" w:rsidP="00B14DAC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5BDBE5E0" w14:textId="77777777" w:rsidR="00D216D3" w:rsidRDefault="00D216D3" w:rsidP="00D216D3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30C284B5" w14:textId="77777777" w:rsidR="00D216D3" w:rsidRDefault="00D216D3" w:rsidP="00D216D3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44F8527B" w14:textId="77777777" w:rsidR="00D216D3" w:rsidRDefault="00D216D3" w:rsidP="00D216D3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4406AC79" w14:textId="77777777" w:rsidR="00D216D3" w:rsidRDefault="00D216D3" w:rsidP="00D216D3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378EAE4D" w14:textId="77777777" w:rsidR="00D216D3" w:rsidRDefault="00D216D3" w:rsidP="00D216D3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58845A40" w14:textId="77777777" w:rsidR="00D216D3" w:rsidRDefault="00D216D3" w:rsidP="00D216D3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27145018" w14:textId="77777777" w:rsidR="00D216D3" w:rsidRDefault="00D216D3" w:rsidP="00D216D3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3662E11C" w14:textId="0A62D17B" w:rsidR="00B14DAC" w:rsidRDefault="00B14DAC" w:rsidP="00B14DAC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6B20E129" w14:textId="49D7682D" w:rsidR="007D3B17" w:rsidRPr="00B24F49" w:rsidRDefault="007A3630" w:rsidP="00B918D8">
      <w:pPr>
        <w:overflowPunct w:val="0"/>
        <w:bidi/>
        <w:spacing w:after="160" w:line="259" w:lineRule="auto"/>
        <w:jc w:val="center"/>
        <w:textAlignment w:val="baseline"/>
        <w:rPr>
          <w:rFonts w:ascii="David" w:eastAsiaTheme="minorHAnsi" w:hAnsi="David" w:cstheme="minorBidi"/>
          <w:b/>
          <w:bCs/>
          <w:sz w:val="72"/>
          <w:szCs w:val="96"/>
          <w:rtl/>
          <w:lang w:bidi="he-IL"/>
        </w:rPr>
      </w:pPr>
      <w:r w:rsidRPr="007A3630">
        <w:rPr>
          <w:rFonts w:ascii="David" w:eastAsiaTheme="minorHAnsi" w:hAnsi="David" w:cstheme="minorBidi" w:hint="cs"/>
          <w:b/>
          <w:bCs/>
          <w:sz w:val="72"/>
          <w:szCs w:val="96"/>
          <w:highlight w:val="cyan"/>
          <w:rtl/>
          <w:lang w:bidi="he-IL"/>
        </w:rPr>
        <w:lastRenderedPageBreak/>
        <w:t>תיכון</w:t>
      </w:r>
      <w:r w:rsidRPr="00C62A4A">
        <w:rPr>
          <w:rFonts w:ascii="David" w:eastAsiaTheme="minorHAnsi" w:hAnsi="David" w:cstheme="minorBidi" w:hint="cs"/>
          <w:b/>
          <w:bCs/>
          <w:sz w:val="72"/>
          <w:szCs w:val="96"/>
          <w:highlight w:val="cyan"/>
          <w:rtl/>
          <w:lang w:bidi="he-IL"/>
        </w:rPr>
        <w:t xml:space="preserve"> </w:t>
      </w:r>
      <w:r w:rsidR="008471FD" w:rsidRPr="008471FD">
        <w:rPr>
          <w:rFonts w:ascii="David" w:eastAsiaTheme="minorHAnsi" w:hAnsi="David" w:cstheme="minorBidi" w:hint="cs"/>
          <w:b/>
          <w:bCs/>
          <w:sz w:val="72"/>
          <w:szCs w:val="96"/>
          <w:highlight w:val="cyan"/>
          <w:rtl/>
          <w:lang w:bidi="he-IL"/>
        </w:rPr>
        <w:t>גלילי</w:t>
      </w:r>
    </w:p>
    <w:p w14:paraId="676AC313" w14:textId="64DE36F7" w:rsidR="007D3B17" w:rsidRDefault="007D3B17" w:rsidP="007D3B17">
      <w:pPr>
        <w:overflowPunct w:val="0"/>
        <w:bidi/>
        <w:spacing w:after="160" w:line="259" w:lineRule="auto"/>
        <w:jc w:val="center"/>
        <w:textAlignment w:val="baseline"/>
        <w:rPr>
          <w:rFonts w:ascii="David" w:eastAsiaTheme="minorHAnsi" w:hAnsi="David" w:cstheme="minorBidi"/>
          <w:b/>
          <w:bCs/>
          <w:sz w:val="40"/>
          <w:szCs w:val="44"/>
          <w:rtl/>
          <w:lang w:bidi="he-IL"/>
        </w:rPr>
      </w:pPr>
      <w:r>
        <w:rPr>
          <w:rFonts w:ascii="David" w:eastAsiaTheme="minorHAnsi" w:hAnsi="David" w:cstheme="minorBidi" w:hint="cs"/>
          <w:b/>
          <w:bCs/>
          <w:sz w:val="40"/>
          <w:szCs w:val="44"/>
          <w:rtl/>
          <w:lang w:bidi="he-IL"/>
        </w:rPr>
        <w:t xml:space="preserve">קווים ומסלולי </w:t>
      </w:r>
      <w:r w:rsidRPr="007D3B17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u w:val="single"/>
          <w:rtl/>
          <w:lang w:bidi="he-IL"/>
        </w:rPr>
        <w:t>חזרה</w:t>
      </w:r>
      <w:r>
        <w:rPr>
          <w:rFonts w:ascii="David" w:eastAsiaTheme="minorHAnsi" w:hAnsi="David" w:cstheme="minorBidi" w:hint="cs"/>
          <w:b/>
          <w:bCs/>
          <w:sz w:val="40"/>
          <w:szCs w:val="44"/>
          <w:rtl/>
          <w:lang w:bidi="he-IL"/>
        </w:rPr>
        <w:t xml:space="preserve"> מ</w:t>
      </w:r>
      <w:r w:rsidR="007A3630">
        <w:rPr>
          <w:rFonts w:ascii="David" w:eastAsiaTheme="minorHAnsi" w:hAnsi="David" w:cstheme="minorBidi" w:hint="cs"/>
          <w:b/>
          <w:bCs/>
          <w:sz w:val="40"/>
          <w:szCs w:val="44"/>
          <w:rtl/>
          <w:lang w:bidi="he-IL"/>
        </w:rPr>
        <w:t xml:space="preserve">תיכון </w:t>
      </w:r>
      <w:r w:rsidR="0016518F">
        <w:rPr>
          <w:rFonts w:ascii="David" w:eastAsiaTheme="minorHAnsi" w:hAnsi="David" w:cstheme="minorBidi" w:hint="cs"/>
          <w:b/>
          <w:bCs/>
          <w:sz w:val="40"/>
          <w:szCs w:val="44"/>
          <w:rtl/>
          <w:lang w:bidi="he-IL"/>
        </w:rPr>
        <w:t>גלילי</w:t>
      </w:r>
    </w:p>
    <w:p w14:paraId="0B6C1339" w14:textId="533D3056" w:rsidR="00E84D85" w:rsidRDefault="00E84D85" w:rsidP="00E84D85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t xml:space="preserve">קו 53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- (חברת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רן שי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)  יוצא </w:t>
      </w:r>
      <w:r w:rsidR="0016518F">
        <w:rPr>
          <w:rFonts w:ascii="David" w:eastAsiaTheme="minorHAnsi" w:hAnsi="David" w:cstheme="minorBidi" w:hint="cs"/>
          <w:szCs w:val="28"/>
          <w:rtl/>
          <w:lang w:bidi="he-IL"/>
        </w:rPr>
        <w:t>מגלילי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לכיוון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שכונות 60 ו- 80</w:t>
      </w:r>
    </w:p>
    <w:p w14:paraId="4C2A287B" w14:textId="77777777" w:rsidR="00E84D85" w:rsidRDefault="00E84D85" w:rsidP="00E84D85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475A1DFE" w14:textId="77777777" w:rsidR="00E82CEA" w:rsidRPr="002466FF" w:rsidRDefault="00E82CEA" w:rsidP="00E82CEA">
      <w:pPr>
        <w:pStyle w:val="ae"/>
        <w:numPr>
          <w:ilvl w:val="0"/>
          <w:numId w:val="2"/>
        </w:numPr>
        <w:bidi/>
        <w:spacing w:line="276" w:lineRule="auto"/>
        <w:ind w:left="643"/>
        <w:rPr>
          <w:rFonts w:ascii="David" w:eastAsiaTheme="minorHAnsi" w:hAnsi="David" w:cstheme="minorBidi"/>
          <w:szCs w:val="28"/>
          <w:rtl/>
          <w:lang w:bidi="he-IL"/>
        </w:rPr>
      </w:pPr>
      <w:r w:rsidRPr="002466FF">
        <w:rPr>
          <w:rFonts w:ascii="David" w:eastAsiaTheme="minorHAnsi" w:hAnsi="David" w:cstheme="minorBidi" w:hint="cs"/>
          <w:szCs w:val="28"/>
          <w:rtl/>
          <w:lang w:bidi="he-IL"/>
        </w:rPr>
        <w:t>הקו פועל ימים א-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ו</w:t>
      </w:r>
    </w:p>
    <w:p w14:paraId="673D6759" w14:textId="77777777" w:rsidR="00E82CEA" w:rsidRDefault="00E82CEA" w:rsidP="00E82CEA">
      <w:pPr>
        <w:pStyle w:val="ae"/>
        <w:numPr>
          <w:ilvl w:val="0"/>
          <w:numId w:val="2"/>
        </w:numPr>
        <w:bidi/>
        <w:spacing w:line="276" w:lineRule="auto"/>
        <w:ind w:left="643"/>
        <w:rPr>
          <w:rFonts w:ascii="David" w:eastAsiaTheme="minorHAnsi" w:hAnsi="David" w:cstheme="minorBidi"/>
          <w:szCs w:val="28"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 xml:space="preserve">זמני יציאה מתחנה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ראשונה</w:t>
      </w: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 xml:space="preserve"> בשע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ות 12:20,</w:t>
      </w: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13:10, 14:00, 14:50, 15:40, 16:10</w:t>
      </w:r>
    </w:p>
    <w:p w14:paraId="39B2A583" w14:textId="77777777" w:rsidR="00E82CEA" w:rsidRPr="007062D5" w:rsidRDefault="00E82CEA" w:rsidP="00E82CEA">
      <w:pPr>
        <w:pStyle w:val="ae"/>
        <w:numPr>
          <w:ilvl w:val="0"/>
          <w:numId w:val="2"/>
        </w:numPr>
        <w:bidi/>
        <w:spacing w:line="276" w:lineRule="auto"/>
        <w:ind w:left="643"/>
        <w:rPr>
          <w:rFonts w:ascii="David" w:eastAsiaTheme="minorHAnsi" w:hAnsi="David" w:cstheme="minorBidi"/>
          <w:szCs w:val="28"/>
          <w:rtl/>
          <w:lang w:bidi="he-IL"/>
        </w:rPr>
      </w:pPr>
      <w:r>
        <w:rPr>
          <w:rFonts w:ascii="David" w:eastAsiaTheme="minorHAnsi" w:hAnsi="David" w:cstheme="minorBidi" w:hint="cs"/>
          <w:szCs w:val="28"/>
          <w:rtl/>
          <w:lang w:bidi="he-IL"/>
        </w:rPr>
        <w:t>ימי שישי שעת יציאה מתחנה ראשונה 12:20, 13:10</w:t>
      </w:r>
    </w:p>
    <w:p w14:paraId="7A346566" w14:textId="77777777" w:rsidR="00E84D85" w:rsidRPr="002466FF" w:rsidRDefault="00E84D85" w:rsidP="00E84D85">
      <w:p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</w:p>
    <w:p w14:paraId="4722E0A2" w14:textId="77777777" w:rsidR="00E84D85" w:rsidRPr="00F35C07" w:rsidRDefault="00E84D85" w:rsidP="00E84D85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העלאה: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E84D85" w14:paraId="3EB9A30E" w14:textId="77777777" w:rsidTr="007F6912">
        <w:tc>
          <w:tcPr>
            <w:tcW w:w="4814" w:type="dxa"/>
          </w:tcPr>
          <w:p w14:paraId="201073F4" w14:textId="4F1B682E" w:rsidR="00E84D85" w:rsidRDefault="00E84D85" w:rsidP="007F6912">
            <w:pPr>
              <w:pStyle w:val="ae"/>
              <w:numPr>
                <w:ilvl w:val="0"/>
                <w:numId w:val="7"/>
              </w:num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אז"ר/תל חי</w:t>
            </w:r>
          </w:p>
          <w:p w14:paraId="323D2DF6" w14:textId="0161E233" w:rsidR="00E84D85" w:rsidRDefault="00E84D85" w:rsidP="007F6912">
            <w:pPr>
              <w:pStyle w:val="ae"/>
              <w:numPr>
                <w:ilvl w:val="0"/>
                <w:numId w:val="7"/>
              </w:num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proofErr w:type="spellStart"/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קרית</w:t>
            </w:r>
            <w:proofErr w:type="spellEnd"/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 xml:space="preserve"> חינוך/</w:t>
            </w:r>
            <w:proofErr w:type="spellStart"/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אז"ר</w:t>
            </w:r>
            <w:proofErr w:type="spellEnd"/>
          </w:p>
          <w:p w14:paraId="7018F36E" w14:textId="01773FF0" w:rsidR="00E84D85" w:rsidRPr="00DD6C84" w:rsidRDefault="00E84D85" w:rsidP="007F6912">
            <w:pPr>
              <w:pStyle w:val="ae"/>
              <w:numPr>
                <w:ilvl w:val="0"/>
                <w:numId w:val="7"/>
              </w:num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תיכון גלילי/אשר ברש</w:t>
            </w:r>
          </w:p>
        </w:tc>
        <w:tc>
          <w:tcPr>
            <w:tcW w:w="4815" w:type="dxa"/>
          </w:tcPr>
          <w:p w14:paraId="083FC497" w14:textId="17355E1F" w:rsidR="00E84D85" w:rsidRDefault="00E84D85" w:rsidP="007F6912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1. </w:t>
            </w: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39812</w:t>
            </w:r>
          </w:p>
          <w:p w14:paraId="116591A0" w14:textId="7B607321" w:rsidR="00E84D85" w:rsidRDefault="00E84D85" w:rsidP="007F6912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2. 39862</w:t>
            </w:r>
          </w:p>
          <w:p w14:paraId="00906685" w14:textId="18DD5288" w:rsidR="00E84D85" w:rsidRPr="005647EC" w:rsidRDefault="00E84D85" w:rsidP="007F6912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3. 39859</w:t>
            </w:r>
          </w:p>
        </w:tc>
      </w:tr>
    </w:tbl>
    <w:p w14:paraId="72B12667" w14:textId="77777777" w:rsidR="00E84D85" w:rsidRPr="00F35C07" w:rsidRDefault="00E84D85" w:rsidP="00E84D85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</w:p>
    <w:p w14:paraId="111B2C51" w14:textId="77777777" w:rsidR="00E84D85" w:rsidRPr="00F35C07" w:rsidRDefault="00E84D85" w:rsidP="00E84D85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הורדה: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E84D85" w14:paraId="31895882" w14:textId="77777777" w:rsidTr="007F6912">
        <w:tc>
          <w:tcPr>
            <w:tcW w:w="4814" w:type="dxa"/>
          </w:tcPr>
          <w:p w14:paraId="5A7FCC4E" w14:textId="56079CD5" w:rsidR="00E84D85" w:rsidRPr="00C76A6E" w:rsidRDefault="00E84D85" w:rsidP="007F691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4</w:t>
            </w: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 w:rsidR="00AF5E5D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קניון כפר סבא הירוקה/אנגל</w:t>
            </w:r>
          </w:p>
          <w:p w14:paraId="73CDC4F8" w14:textId="05121C59" w:rsidR="00E84D85" w:rsidRDefault="00E84D85" w:rsidP="007F691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5</w:t>
            </w: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 w:rsidR="00AF5E5D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דמרי סנטר/שלמה וחיה אנגל</w:t>
            </w:r>
          </w:p>
          <w:p w14:paraId="380A48DE" w14:textId="737E7959" w:rsidR="00E84D85" w:rsidRDefault="00E84D85" w:rsidP="007F691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 xml:space="preserve">6. </w:t>
            </w:r>
            <w:r w:rsidR="00F42C67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אנגל/</w:t>
            </w:r>
            <w:r w:rsidR="00AF5E5D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ויינברג</w:t>
            </w:r>
          </w:p>
          <w:p w14:paraId="7D9A4057" w14:textId="07397ADD" w:rsidR="00E84D85" w:rsidRDefault="00E84D85" w:rsidP="007F691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 xml:space="preserve">7. </w:t>
            </w:r>
            <w:r w:rsidR="00F42C67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אנגל</w:t>
            </w:r>
            <w:r w:rsidR="00AF5E5D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/</w:t>
            </w:r>
            <w:proofErr w:type="spellStart"/>
            <w:r w:rsidR="00AF5E5D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לונברג</w:t>
            </w:r>
            <w:proofErr w:type="spellEnd"/>
          </w:p>
          <w:p w14:paraId="21A345B0" w14:textId="51414049" w:rsidR="00E84D85" w:rsidRDefault="00E84D85" w:rsidP="007F691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 xml:space="preserve">8. </w:t>
            </w:r>
            <w:r w:rsidR="00AF5E5D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גן הברון מנשה/אנגל</w:t>
            </w:r>
          </w:p>
          <w:p w14:paraId="0FB542FD" w14:textId="6C8D584D" w:rsidR="00E84D85" w:rsidRDefault="00E84D85" w:rsidP="007F691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 xml:space="preserve">9. </w:t>
            </w:r>
            <w:r w:rsidR="00F42C67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אנגל/</w:t>
            </w:r>
            <w:r w:rsidR="00AF5E5D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 xml:space="preserve">לאה ודוד </w:t>
            </w:r>
            <w:proofErr w:type="spellStart"/>
            <w:r w:rsidR="00AF5E5D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לונברג</w:t>
            </w:r>
            <w:proofErr w:type="spellEnd"/>
          </w:p>
          <w:p w14:paraId="37D7936A" w14:textId="1D4F578F" w:rsidR="00E84D85" w:rsidRDefault="00E84D85" w:rsidP="007F691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 xml:space="preserve">10. </w:t>
            </w:r>
            <w:r w:rsidR="00F42C67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משה וילנסקי/ג'ו עמר</w:t>
            </w:r>
          </w:p>
          <w:p w14:paraId="1774EDCA" w14:textId="496399D6" w:rsidR="00E84D85" w:rsidRPr="00A77B4A" w:rsidRDefault="00E84D85" w:rsidP="00F42C67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 xml:space="preserve">11. </w:t>
            </w:r>
            <w:r w:rsidR="00F42C67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ד"ר משה סנה/ברקן</w:t>
            </w:r>
          </w:p>
        </w:tc>
        <w:tc>
          <w:tcPr>
            <w:tcW w:w="4815" w:type="dxa"/>
          </w:tcPr>
          <w:p w14:paraId="7BD324F6" w14:textId="77777777" w:rsidR="00E84D85" w:rsidRPr="00C76A6E" w:rsidRDefault="00E84D85" w:rsidP="007F691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4</w:t>
            </w: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  <w:p w14:paraId="6E3DF59D" w14:textId="77777777" w:rsidR="00E84D85" w:rsidRDefault="00E84D85" w:rsidP="007F691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5</w:t>
            </w: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  <w:p w14:paraId="5A0478CD" w14:textId="77777777" w:rsidR="00E84D85" w:rsidRDefault="00E84D85" w:rsidP="007F691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6. הורדה</w:t>
            </w:r>
          </w:p>
          <w:p w14:paraId="789B388C" w14:textId="77777777" w:rsidR="00E84D85" w:rsidRDefault="00E84D85" w:rsidP="007F691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7. הורדה</w:t>
            </w:r>
          </w:p>
          <w:p w14:paraId="75D53829" w14:textId="77777777" w:rsidR="00E84D85" w:rsidRDefault="00E84D85" w:rsidP="007F691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8. הורדה</w:t>
            </w:r>
          </w:p>
          <w:p w14:paraId="0FD86CEA" w14:textId="77777777" w:rsidR="00E84D85" w:rsidRDefault="00E84D85" w:rsidP="007F691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9. הורדה</w:t>
            </w:r>
          </w:p>
          <w:p w14:paraId="7CD715C3" w14:textId="77777777" w:rsidR="00E84D85" w:rsidRDefault="00E84D85" w:rsidP="007F691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10. הורדה</w:t>
            </w:r>
          </w:p>
          <w:p w14:paraId="1DA3D75A" w14:textId="4D1BA4D6" w:rsidR="00E84D85" w:rsidRPr="00A77B4A" w:rsidRDefault="00E84D85" w:rsidP="00F42C67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11. הורדה</w:t>
            </w:r>
          </w:p>
        </w:tc>
      </w:tr>
    </w:tbl>
    <w:p w14:paraId="7D1551A2" w14:textId="77777777" w:rsidR="00E84D85" w:rsidRDefault="00E84D85" w:rsidP="00E84D85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5E9AEF6" w14:textId="77777777" w:rsidR="00E84D85" w:rsidRDefault="00E84D85" w:rsidP="00E84D85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0E9D7A0" w14:textId="77777777" w:rsidR="00E84D85" w:rsidRDefault="00E84D85" w:rsidP="00E84D85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קישור למפת המסלול:</w:t>
      </w:r>
    </w:p>
    <w:p w14:paraId="15F3CBFB" w14:textId="1C4798CF" w:rsidR="00E84D85" w:rsidRDefault="002640AA" w:rsidP="00E84D85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hyperlink r:id="rId25" w:history="1">
        <w:r>
          <w:rPr>
            <w:rtl/>
            <w:lang w:bidi="he-IL"/>
          </w:rPr>
          <w:t>קישור למפת המסלול</w:t>
        </w:r>
      </w:hyperlink>
    </w:p>
    <w:p w14:paraId="44E50B3D" w14:textId="143F2F16" w:rsidR="00E84D85" w:rsidRDefault="00E84D85" w:rsidP="00E84D85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56FE2DAA" w14:textId="77777777" w:rsidR="00AB2B2C" w:rsidRPr="003C6CAE" w:rsidRDefault="00AB2B2C" w:rsidP="00AB2B2C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1ECFFB3" w14:textId="77777777" w:rsidR="00E84D85" w:rsidRPr="003C6CAE" w:rsidRDefault="00E84D85" w:rsidP="00E84D85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4FCA5A9" w14:textId="1C1A3605" w:rsidR="00E84D85" w:rsidRDefault="00E84D85" w:rsidP="00E84D85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349715F0" w14:textId="233173E7" w:rsidR="00E84D85" w:rsidRDefault="00E84D85" w:rsidP="00E84D85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7284B521" w14:textId="77777777" w:rsidR="006B72F0" w:rsidRDefault="006B72F0" w:rsidP="006B72F0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308E864B" w14:textId="40482339" w:rsidR="00B3675A" w:rsidRPr="00C24854" w:rsidRDefault="00B3675A" w:rsidP="00B3675A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CA61A6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lastRenderedPageBreak/>
        <w:t xml:space="preserve">קו </w:t>
      </w:r>
      <w:r w:rsidR="00C504A5" w:rsidRPr="00C504A5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t>99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</w:t>
      </w:r>
      <w:r w:rsidR="00483DED">
        <w:rPr>
          <w:rFonts w:ascii="David" w:eastAsiaTheme="minorHAnsi" w:hAnsi="David" w:cstheme="minorBidi" w:hint="cs"/>
          <w:szCs w:val="28"/>
          <w:rtl/>
          <w:lang w:bidi="he-IL"/>
        </w:rPr>
        <w:t>מגלילי</w:t>
      </w:r>
      <w:r w:rsidR="000E7F59"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לכיוון </w:t>
      </w:r>
      <w:r w:rsidR="00813961">
        <w:rPr>
          <w:rFonts w:ascii="David" w:eastAsiaTheme="minorHAnsi" w:hAnsi="David" w:cstheme="minorBidi" w:hint="cs"/>
          <w:szCs w:val="28"/>
          <w:rtl/>
          <w:lang w:bidi="he-IL"/>
        </w:rPr>
        <w:t>ותיקים</w:t>
      </w:r>
    </w:p>
    <w:p w14:paraId="66C2C4A2" w14:textId="77777777" w:rsidR="00B3675A" w:rsidRDefault="00B3675A" w:rsidP="00B3675A">
      <w:pPr>
        <w:bidi/>
        <w:spacing w:line="276" w:lineRule="auto"/>
        <w:rPr>
          <w:rFonts w:ascii="David" w:eastAsiaTheme="minorHAnsi" w:hAnsi="David" w:cstheme="minorBidi"/>
          <w:sz w:val="32"/>
          <w:szCs w:val="36"/>
          <w:rtl/>
          <w:lang w:bidi="he-IL"/>
        </w:rPr>
      </w:pPr>
    </w:p>
    <w:p w14:paraId="58FE6F70" w14:textId="77777777" w:rsidR="00B3675A" w:rsidRPr="007062D5" w:rsidRDefault="00B3675A" w:rsidP="00B3675A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>הקו פועל ימים א-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ו</w:t>
      </w:r>
    </w:p>
    <w:p w14:paraId="34060DCE" w14:textId="10DD077A" w:rsidR="00B3675A" w:rsidRDefault="00B3675A" w:rsidP="00B3675A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 xml:space="preserve">זמני יציאה מתחנה ראשונה בשעה </w:t>
      </w:r>
      <w:r w:rsidR="00813961">
        <w:rPr>
          <w:rFonts w:ascii="David" w:eastAsiaTheme="minorHAnsi" w:hAnsi="David" w:cstheme="minorBidi" w:hint="cs"/>
          <w:szCs w:val="28"/>
          <w:rtl/>
          <w:lang w:bidi="he-IL"/>
        </w:rPr>
        <w:t>13:50</w:t>
      </w: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 xml:space="preserve">ובשעה </w:t>
      </w:r>
      <w:r w:rsidR="00877912">
        <w:rPr>
          <w:rFonts w:ascii="David" w:eastAsiaTheme="minorHAnsi" w:hAnsi="David" w:cstheme="minorBidi" w:hint="cs"/>
          <w:szCs w:val="28"/>
          <w:rtl/>
          <w:lang w:bidi="he-IL"/>
        </w:rPr>
        <w:t>14:40</w:t>
      </w:r>
    </w:p>
    <w:p w14:paraId="674C63D0" w14:textId="77777777" w:rsidR="00B3675A" w:rsidRPr="007062D5" w:rsidRDefault="00B3675A" w:rsidP="00B3675A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>
        <w:rPr>
          <w:rFonts w:ascii="David" w:eastAsiaTheme="minorHAnsi" w:hAnsi="David" w:cstheme="minorBidi" w:hint="cs"/>
          <w:szCs w:val="28"/>
          <w:rtl/>
          <w:lang w:bidi="he-IL"/>
        </w:rPr>
        <w:t>ימי שישי שעת יציאה מתחנה ראשונה 12:10</w:t>
      </w:r>
    </w:p>
    <w:p w14:paraId="789E0371" w14:textId="77777777" w:rsidR="00B3675A" w:rsidRPr="00F35C07" w:rsidRDefault="00B3675A" w:rsidP="00B3675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0F700EE" w14:textId="77777777" w:rsidR="00B3675A" w:rsidRPr="00F35C07" w:rsidRDefault="00B3675A" w:rsidP="00B3675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העלאה: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B3675A" w14:paraId="014BE4A1" w14:textId="77777777" w:rsidTr="00DF2554">
        <w:tc>
          <w:tcPr>
            <w:tcW w:w="4814" w:type="dxa"/>
          </w:tcPr>
          <w:p w14:paraId="7EEBA677" w14:textId="04784D0E" w:rsidR="00B3675A" w:rsidRPr="000838B6" w:rsidRDefault="00B3675A" w:rsidP="00DF255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1. </w:t>
            </w:r>
            <w:r w:rsidR="00B91B19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תיכון גלילי</w:t>
            </w:r>
            <w:r w:rsidR="00F426FB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/אשר ברש</w:t>
            </w:r>
          </w:p>
        </w:tc>
        <w:tc>
          <w:tcPr>
            <w:tcW w:w="4815" w:type="dxa"/>
          </w:tcPr>
          <w:p w14:paraId="315E14AC" w14:textId="013F2205" w:rsidR="00B3675A" w:rsidRPr="005647EC" w:rsidRDefault="00B3675A" w:rsidP="00DF2554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1. </w:t>
            </w:r>
            <w:r w:rsidR="00DE70A7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39859</w:t>
            </w:r>
          </w:p>
        </w:tc>
      </w:tr>
    </w:tbl>
    <w:p w14:paraId="578E954E" w14:textId="77777777" w:rsidR="00B3675A" w:rsidRPr="00F35C07" w:rsidRDefault="00B3675A" w:rsidP="00B3675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</w:p>
    <w:p w14:paraId="1402C09C" w14:textId="77777777" w:rsidR="00B3675A" w:rsidRPr="00F35C07" w:rsidRDefault="00B3675A" w:rsidP="00B3675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הורדה: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B3675A" w14:paraId="777EF05C" w14:textId="77777777" w:rsidTr="00DF2554">
        <w:tc>
          <w:tcPr>
            <w:tcW w:w="4814" w:type="dxa"/>
          </w:tcPr>
          <w:p w14:paraId="48A3D57F" w14:textId="0F250393" w:rsidR="00B3675A" w:rsidRPr="00C76A6E" w:rsidRDefault="00B3675A" w:rsidP="00DF255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2</w:t>
            </w: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 w:rsidR="00DE70A7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ד"ר משה סנה/אהוד מנור</w:t>
            </w:r>
          </w:p>
          <w:p w14:paraId="50424526" w14:textId="09621A73" w:rsidR="00B3675A" w:rsidRPr="00A77B4A" w:rsidRDefault="00B3675A" w:rsidP="00DF255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</w:t>
            </w: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 w:rsidR="001A5A57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טשרניחובסקי/ויצמן</w:t>
            </w:r>
          </w:p>
        </w:tc>
        <w:tc>
          <w:tcPr>
            <w:tcW w:w="4815" w:type="dxa"/>
          </w:tcPr>
          <w:p w14:paraId="19639EBF" w14:textId="61E96C68" w:rsidR="00B3675A" w:rsidRPr="00C76A6E" w:rsidRDefault="00B3675A" w:rsidP="00DF255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2</w:t>
            </w: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 w:rsidR="001A5A57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39850</w:t>
            </w:r>
          </w:p>
          <w:p w14:paraId="1DCDB3FF" w14:textId="084EA659" w:rsidR="00B3675A" w:rsidRPr="00A77B4A" w:rsidRDefault="00B3675A" w:rsidP="00DF255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</w:t>
            </w: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 w:rsidR="001A5A57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37018</w:t>
            </w:r>
          </w:p>
        </w:tc>
      </w:tr>
    </w:tbl>
    <w:p w14:paraId="5BD7F880" w14:textId="77777777" w:rsidR="00B3675A" w:rsidRDefault="00B3675A" w:rsidP="00B3675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76522BE" w14:textId="77777777" w:rsidR="00B3675A" w:rsidRDefault="00B3675A" w:rsidP="00B3675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DF27723" w14:textId="77777777" w:rsidR="00B3675A" w:rsidRDefault="00B3675A" w:rsidP="00B3675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קישור למפת המסלול:</w:t>
      </w:r>
    </w:p>
    <w:p w14:paraId="4839F7EC" w14:textId="77C03F79" w:rsidR="004C18C3" w:rsidRDefault="002836F1" w:rsidP="004C18C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lang w:bidi="he-IL"/>
        </w:rPr>
      </w:pPr>
      <w:hyperlink r:id="rId26" w:history="1">
        <w:r w:rsidRPr="00612F83">
          <w:rPr>
            <w:rStyle w:val="Hyperlink"/>
          </w:rPr>
          <w:t>https://www.metropoline.com/line/99/24099</w:t>
        </w:r>
      </w:hyperlink>
    </w:p>
    <w:p w14:paraId="56EE627E" w14:textId="77777777" w:rsidR="002836F1" w:rsidRPr="002836F1" w:rsidRDefault="002836F1" w:rsidP="002836F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5A50016" w14:textId="77777777" w:rsidR="00554776" w:rsidRDefault="00554776" w:rsidP="0055477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E7AFA19" w14:textId="77777777" w:rsidR="00554776" w:rsidRDefault="00554776" w:rsidP="0055477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10DE947" w14:textId="77777777" w:rsidR="00554776" w:rsidRDefault="00554776" w:rsidP="0055477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BB71A5A" w14:textId="77777777" w:rsidR="00554776" w:rsidRDefault="00554776" w:rsidP="0055477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998FA64" w14:textId="77777777" w:rsidR="00554776" w:rsidRDefault="00554776" w:rsidP="0055477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063E7B1" w14:textId="77777777" w:rsidR="00554776" w:rsidRDefault="00554776" w:rsidP="0055477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54BECDBF" w14:textId="77777777" w:rsidR="00554776" w:rsidRDefault="00554776" w:rsidP="0055477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E272B80" w14:textId="77777777" w:rsidR="00554776" w:rsidRDefault="00554776" w:rsidP="0055477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B5CCAFE" w14:textId="32EB90CD" w:rsidR="00554776" w:rsidRDefault="00554776" w:rsidP="0055477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21EE204" w14:textId="45D16940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DBFA621" w14:textId="0C54E65B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015E489" w14:textId="52ED2D71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FF52170" w14:textId="77777777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09BCB6F" w14:textId="77777777" w:rsidR="00554776" w:rsidRDefault="00554776" w:rsidP="0055477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DB53A24" w14:textId="77777777" w:rsidR="00554776" w:rsidRDefault="00554776" w:rsidP="0055477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901D17D" w14:textId="77777777" w:rsidR="00554776" w:rsidRDefault="00554776" w:rsidP="0055477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FAB2403" w14:textId="77777777" w:rsidR="001C7CFB" w:rsidRDefault="001C7CFB" w:rsidP="001C7CFB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A5711BE" w14:textId="77777777" w:rsidR="00554776" w:rsidRDefault="00554776" w:rsidP="0055477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53AC9D4" w14:textId="77777777" w:rsidR="00554776" w:rsidRDefault="00554776" w:rsidP="0055477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55D13752" w14:textId="7587638C" w:rsidR="00554776" w:rsidRPr="00C24854" w:rsidRDefault="00554776" w:rsidP="00554776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CA61A6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lastRenderedPageBreak/>
        <w:t xml:space="preserve">קו </w:t>
      </w:r>
      <w:r w:rsidRPr="00C504A5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t>9</w:t>
      </w:r>
      <w:r w:rsidRPr="00554776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t>7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</w:t>
      </w:r>
      <w:r w:rsidR="00483DED">
        <w:rPr>
          <w:rFonts w:ascii="David" w:eastAsiaTheme="minorHAnsi" w:hAnsi="David" w:cstheme="minorBidi" w:hint="cs"/>
          <w:szCs w:val="28"/>
          <w:rtl/>
          <w:lang w:bidi="he-IL"/>
        </w:rPr>
        <w:t>מגלילי</w:t>
      </w:r>
      <w:r w:rsidR="000E7F59"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לכיוון </w:t>
      </w:r>
      <w:r w:rsidR="00240C9D">
        <w:rPr>
          <w:rFonts w:ascii="David" w:eastAsiaTheme="minorHAnsi" w:hAnsi="David" w:cstheme="minorBidi" w:hint="cs"/>
          <w:szCs w:val="28"/>
          <w:rtl/>
          <w:lang w:bidi="he-IL"/>
        </w:rPr>
        <w:t>עליה</w:t>
      </w:r>
    </w:p>
    <w:p w14:paraId="56441569" w14:textId="77777777" w:rsidR="00554776" w:rsidRDefault="00554776" w:rsidP="00554776">
      <w:pPr>
        <w:bidi/>
        <w:spacing w:line="276" w:lineRule="auto"/>
        <w:rPr>
          <w:rFonts w:ascii="David" w:eastAsiaTheme="minorHAnsi" w:hAnsi="David" w:cstheme="minorBidi"/>
          <w:sz w:val="32"/>
          <w:szCs w:val="36"/>
          <w:rtl/>
          <w:lang w:bidi="he-IL"/>
        </w:rPr>
      </w:pPr>
    </w:p>
    <w:p w14:paraId="0CF64812" w14:textId="77777777" w:rsidR="00554776" w:rsidRPr="007062D5" w:rsidRDefault="00554776" w:rsidP="00554776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>הקו פועל ימים א-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ו</w:t>
      </w:r>
    </w:p>
    <w:p w14:paraId="5F3795BB" w14:textId="77777777" w:rsidR="00554776" w:rsidRDefault="00554776" w:rsidP="00554776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 xml:space="preserve">זמני יציאה מתחנה ראשונה בשעה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13:50</w:t>
      </w: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ובשעה 14:40</w:t>
      </w:r>
    </w:p>
    <w:p w14:paraId="727813CD" w14:textId="77777777" w:rsidR="00554776" w:rsidRPr="007062D5" w:rsidRDefault="00554776" w:rsidP="00554776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>
        <w:rPr>
          <w:rFonts w:ascii="David" w:eastAsiaTheme="minorHAnsi" w:hAnsi="David" w:cstheme="minorBidi" w:hint="cs"/>
          <w:szCs w:val="28"/>
          <w:rtl/>
          <w:lang w:bidi="he-IL"/>
        </w:rPr>
        <w:t>ימי שישי שעת יציאה מתחנה ראשונה 12:10</w:t>
      </w:r>
    </w:p>
    <w:p w14:paraId="039C9CC2" w14:textId="77777777" w:rsidR="00554776" w:rsidRPr="00F35C07" w:rsidRDefault="00554776" w:rsidP="0055477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A366691" w14:textId="77777777" w:rsidR="00554776" w:rsidRPr="00F35C07" w:rsidRDefault="00554776" w:rsidP="0055477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העלאה: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554776" w14:paraId="1910768C" w14:textId="77777777" w:rsidTr="00DF2554">
        <w:tc>
          <w:tcPr>
            <w:tcW w:w="4814" w:type="dxa"/>
          </w:tcPr>
          <w:p w14:paraId="040982F9" w14:textId="797F7EC5" w:rsidR="00554776" w:rsidRPr="000838B6" w:rsidRDefault="00554776" w:rsidP="00DF255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1. </w:t>
            </w:r>
            <w:r w:rsidR="00793297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קריית חינוך/אז"ר</w:t>
            </w:r>
          </w:p>
        </w:tc>
        <w:tc>
          <w:tcPr>
            <w:tcW w:w="4815" w:type="dxa"/>
          </w:tcPr>
          <w:p w14:paraId="7BF24A11" w14:textId="6F393476" w:rsidR="00554776" w:rsidRPr="005647EC" w:rsidRDefault="00554776" w:rsidP="00DF2554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1. </w:t>
            </w:r>
            <w:r w:rsidR="00903542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39863</w:t>
            </w:r>
          </w:p>
        </w:tc>
      </w:tr>
    </w:tbl>
    <w:p w14:paraId="27A0A2D1" w14:textId="77777777" w:rsidR="00554776" w:rsidRPr="00F35C07" w:rsidRDefault="00554776" w:rsidP="0055477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</w:p>
    <w:p w14:paraId="5892EA1D" w14:textId="77777777" w:rsidR="00554776" w:rsidRPr="00F35C07" w:rsidRDefault="00554776" w:rsidP="0055477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הורדה: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554776" w14:paraId="2985CAFC" w14:textId="77777777" w:rsidTr="00DF2554">
        <w:tc>
          <w:tcPr>
            <w:tcW w:w="4814" w:type="dxa"/>
          </w:tcPr>
          <w:p w14:paraId="172C5199" w14:textId="45247A4F" w:rsidR="00554776" w:rsidRPr="00C76A6E" w:rsidRDefault="00554776" w:rsidP="00DF255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2</w:t>
            </w: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 w:rsidR="00903542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דוד רמז/טשרניחובסקי</w:t>
            </w:r>
          </w:p>
          <w:p w14:paraId="17856A72" w14:textId="77777777" w:rsidR="00554776" w:rsidRDefault="00554776" w:rsidP="00DF255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</w:t>
            </w: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 w:rsidR="00903542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מרכז מסחרי/רמז</w:t>
            </w:r>
          </w:p>
          <w:p w14:paraId="1A43261D" w14:textId="6CEAEA7F" w:rsidR="00923E0A" w:rsidRPr="00A77B4A" w:rsidRDefault="00923E0A" w:rsidP="00923E0A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4. רמז/</w:t>
            </w:r>
            <w:r w:rsidR="00E42D19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מרכז הנוער</w:t>
            </w:r>
          </w:p>
        </w:tc>
        <w:tc>
          <w:tcPr>
            <w:tcW w:w="4815" w:type="dxa"/>
          </w:tcPr>
          <w:p w14:paraId="1D19DD9C" w14:textId="6899D7F0" w:rsidR="00554776" w:rsidRPr="00C76A6E" w:rsidRDefault="00554776" w:rsidP="00DF255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2</w:t>
            </w: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 w:rsidR="00923E0A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39840</w:t>
            </w:r>
          </w:p>
          <w:p w14:paraId="63ACD1B9" w14:textId="77777777" w:rsidR="00554776" w:rsidRDefault="00554776" w:rsidP="00DF255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</w:t>
            </w: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 w:rsidR="00923E0A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39844</w:t>
            </w:r>
          </w:p>
          <w:p w14:paraId="0457708F" w14:textId="4B5B9E81" w:rsidR="00923E0A" w:rsidRPr="00A77B4A" w:rsidRDefault="00923E0A" w:rsidP="00923E0A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4. 39847</w:t>
            </w:r>
          </w:p>
        </w:tc>
      </w:tr>
    </w:tbl>
    <w:p w14:paraId="0CC8DF65" w14:textId="77777777" w:rsidR="00554776" w:rsidRDefault="00554776" w:rsidP="0055477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12EE1DD" w14:textId="77777777" w:rsidR="00554776" w:rsidRDefault="00554776" w:rsidP="0055477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E9B894A" w14:textId="77777777" w:rsidR="00554776" w:rsidRDefault="00554776" w:rsidP="0055477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קישור למפת המסלול:</w:t>
      </w:r>
    </w:p>
    <w:p w14:paraId="10AA48C5" w14:textId="51967700" w:rsidR="00047794" w:rsidRDefault="008553B5" w:rsidP="00047794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hyperlink r:id="rId27" w:history="1">
        <w:r w:rsidRPr="00612F83">
          <w:rPr>
            <w:rStyle w:val="Hyperlink"/>
          </w:rPr>
          <w:t>https://www.metropoline.com/line/97/27097</w:t>
        </w:r>
      </w:hyperlink>
    </w:p>
    <w:p w14:paraId="6B879A09" w14:textId="77777777" w:rsidR="008553B5" w:rsidRDefault="008553B5" w:rsidP="008553B5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FD1F548" w14:textId="77777777" w:rsidR="008553B5" w:rsidRPr="008553B5" w:rsidRDefault="008553B5" w:rsidP="008553B5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70D7DC8" w14:textId="77777777" w:rsidR="00047794" w:rsidRDefault="00047794" w:rsidP="00047794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A48A346" w14:textId="77777777" w:rsidR="00047794" w:rsidRDefault="00047794" w:rsidP="00047794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E5FCA01" w14:textId="77777777" w:rsidR="00047794" w:rsidRDefault="00047794" w:rsidP="00047794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EAD558C" w14:textId="77777777" w:rsidR="00047794" w:rsidRDefault="00047794" w:rsidP="00047794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0C033DE" w14:textId="77777777" w:rsidR="00047794" w:rsidRDefault="00047794" w:rsidP="00047794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ED4C7B6" w14:textId="77777777" w:rsidR="00047794" w:rsidRDefault="00047794" w:rsidP="00047794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EED521F" w14:textId="77777777" w:rsidR="00047794" w:rsidRDefault="00047794" w:rsidP="00047794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3B82C8A" w14:textId="77777777" w:rsidR="00047794" w:rsidRDefault="00047794" w:rsidP="00047794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C213AD3" w14:textId="77777777" w:rsidR="00047794" w:rsidRDefault="00047794" w:rsidP="00047794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2B8D23A" w14:textId="2A10BA47" w:rsidR="00047794" w:rsidRDefault="00047794" w:rsidP="00047794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5EC7018B" w14:textId="139323D7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ED2A9A1" w14:textId="42C233A5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F441696" w14:textId="62234392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DE41206" w14:textId="77777777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B6320C3" w14:textId="77777777" w:rsidR="00047794" w:rsidRDefault="00047794" w:rsidP="00047794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647DD9F" w14:textId="77777777" w:rsidR="00047794" w:rsidRDefault="00047794" w:rsidP="00047794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0B5C6A7" w14:textId="77777777" w:rsidR="00047794" w:rsidRDefault="00047794" w:rsidP="00047794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51AA77CE" w14:textId="1807B8D7" w:rsidR="007D292F" w:rsidRPr="00C24854" w:rsidRDefault="007D292F" w:rsidP="007D292F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CA61A6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lastRenderedPageBreak/>
        <w:t xml:space="preserve">קו </w:t>
      </w:r>
      <w:r w:rsidR="004D70B4" w:rsidRPr="004D70B4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t>86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</w:t>
      </w:r>
      <w:r w:rsidR="00483DED">
        <w:rPr>
          <w:rFonts w:ascii="David" w:eastAsiaTheme="minorHAnsi" w:hAnsi="David" w:cstheme="minorBidi" w:hint="cs"/>
          <w:szCs w:val="28"/>
          <w:rtl/>
          <w:lang w:bidi="he-IL"/>
        </w:rPr>
        <w:t>מגלילי</w:t>
      </w:r>
      <w:r w:rsidR="000E7F59"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לכיוון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הפרחים</w:t>
      </w:r>
      <w:r w:rsidR="0035427B">
        <w:rPr>
          <w:rFonts w:ascii="David" w:eastAsiaTheme="minorHAnsi" w:hAnsi="David" w:cstheme="minorBidi" w:hint="cs"/>
          <w:szCs w:val="28"/>
          <w:rtl/>
          <w:lang w:bidi="he-IL"/>
        </w:rPr>
        <w:t>, ששת הימים</w:t>
      </w:r>
    </w:p>
    <w:p w14:paraId="13C2F254" w14:textId="77777777" w:rsidR="007D292F" w:rsidRDefault="007D292F" w:rsidP="007D292F">
      <w:pPr>
        <w:bidi/>
        <w:spacing w:line="276" w:lineRule="auto"/>
        <w:rPr>
          <w:rFonts w:ascii="David" w:eastAsiaTheme="minorHAnsi" w:hAnsi="David" w:cstheme="minorBidi"/>
          <w:sz w:val="32"/>
          <w:szCs w:val="36"/>
          <w:rtl/>
          <w:lang w:bidi="he-IL"/>
        </w:rPr>
      </w:pPr>
    </w:p>
    <w:p w14:paraId="38D747D9" w14:textId="77777777" w:rsidR="007D292F" w:rsidRPr="007062D5" w:rsidRDefault="007D292F" w:rsidP="007D292F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>הקו פועל ימים א-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ו</w:t>
      </w:r>
    </w:p>
    <w:p w14:paraId="35EC26AD" w14:textId="77777777" w:rsidR="007D292F" w:rsidRDefault="007D292F" w:rsidP="007D292F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 xml:space="preserve">זמני יציאה מתחנה ראשונה בשעה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13:50</w:t>
      </w: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ובשעה 14:40</w:t>
      </w:r>
    </w:p>
    <w:p w14:paraId="3F948254" w14:textId="77777777" w:rsidR="007D292F" w:rsidRPr="007062D5" w:rsidRDefault="007D292F" w:rsidP="007D292F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>
        <w:rPr>
          <w:rFonts w:ascii="David" w:eastAsiaTheme="minorHAnsi" w:hAnsi="David" w:cstheme="minorBidi" w:hint="cs"/>
          <w:szCs w:val="28"/>
          <w:rtl/>
          <w:lang w:bidi="he-IL"/>
        </w:rPr>
        <w:t>ימי שישי שעת יציאה מתחנה ראשונה 12:10</w:t>
      </w:r>
    </w:p>
    <w:p w14:paraId="3F58B54B" w14:textId="77777777" w:rsidR="007D292F" w:rsidRPr="00F35C07" w:rsidRDefault="007D292F" w:rsidP="007D292F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92FE3D9" w14:textId="77777777" w:rsidR="007D292F" w:rsidRPr="00F35C07" w:rsidRDefault="007D292F" w:rsidP="007D292F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העלאה: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7D292F" w14:paraId="4CDCD3DD" w14:textId="77777777" w:rsidTr="00DF2554">
        <w:tc>
          <w:tcPr>
            <w:tcW w:w="4814" w:type="dxa"/>
          </w:tcPr>
          <w:p w14:paraId="47A9CAE8" w14:textId="57D9F435" w:rsidR="007D292F" w:rsidRPr="00F1063B" w:rsidRDefault="007D292F" w:rsidP="00F1063B">
            <w:pPr>
              <w:pStyle w:val="ae"/>
              <w:numPr>
                <w:ilvl w:val="0"/>
                <w:numId w:val="3"/>
              </w:num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F1063B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קריית חינוך/אז"ר</w:t>
            </w:r>
          </w:p>
          <w:p w14:paraId="4D44E15C" w14:textId="0EE8D6F3" w:rsidR="00F1063B" w:rsidRPr="00F1063B" w:rsidRDefault="00B91B19" w:rsidP="00F1063B">
            <w:pPr>
              <w:pStyle w:val="ae"/>
              <w:numPr>
                <w:ilvl w:val="0"/>
                <w:numId w:val="3"/>
              </w:num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תיכון גלילי</w:t>
            </w:r>
            <w:r w:rsidR="00F1063B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/אשר ברש</w:t>
            </w:r>
          </w:p>
        </w:tc>
        <w:tc>
          <w:tcPr>
            <w:tcW w:w="4815" w:type="dxa"/>
          </w:tcPr>
          <w:p w14:paraId="2A6A1C1D" w14:textId="77777777" w:rsidR="007D292F" w:rsidRDefault="007D292F" w:rsidP="00DF2554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1. </w:t>
            </w: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3986</w:t>
            </w:r>
            <w:r w:rsidR="00CC062A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2</w:t>
            </w:r>
          </w:p>
          <w:p w14:paraId="668664FB" w14:textId="1F536781" w:rsidR="00F1063B" w:rsidRPr="005647EC" w:rsidRDefault="00F1063B" w:rsidP="00F1063B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2. 39859</w:t>
            </w:r>
          </w:p>
        </w:tc>
      </w:tr>
    </w:tbl>
    <w:p w14:paraId="4EB8A797" w14:textId="77777777" w:rsidR="007D292F" w:rsidRPr="00F35C07" w:rsidRDefault="007D292F" w:rsidP="007D292F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</w:p>
    <w:p w14:paraId="1D0231AF" w14:textId="77777777" w:rsidR="007D292F" w:rsidRPr="00F35C07" w:rsidRDefault="007D292F" w:rsidP="007D292F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הורדה: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7D292F" w14:paraId="302C1E13" w14:textId="77777777" w:rsidTr="00DF2554">
        <w:tc>
          <w:tcPr>
            <w:tcW w:w="4814" w:type="dxa"/>
          </w:tcPr>
          <w:p w14:paraId="7838DAA4" w14:textId="214415AA" w:rsidR="007D292F" w:rsidRPr="00C76A6E" w:rsidRDefault="00F1063B" w:rsidP="00DF255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</w:t>
            </w:r>
            <w:r w:rsidR="007D292F"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בית חולים מאיר</w:t>
            </w:r>
            <w:r w:rsidR="007E0297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/טשרניחובסקי</w:t>
            </w:r>
          </w:p>
          <w:p w14:paraId="0E132899" w14:textId="5DE75BA5" w:rsidR="007D292F" w:rsidRPr="00A77B4A" w:rsidRDefault="00F1063B" w:rsidP="00F1063B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4</w:t>
            </w:r>
            <w:r w:rsidR="007D292F"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 w:rsidR="00672680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בי"ס יגאל אלון/שד' ששת הימים</w:t>
            </w:r>
          </w:p>
        </w:tc>
        <w:tc>
          <w:tcPr>
            <w:tcW w:w="4815" w:type="dxa"/>
          </w:tcPr>
          <w:p w14:paraId="10092DEE" w14:textId="266C6E5B" w:rsidR="007D292F" w:rsidRPr="00C76A6E" w:rsidRDefault="008D234A" w:rsidP="00DF255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8D234A">
              <w:rPr>
                <w:rFonts w:asciiTheme="minorBidi" w:eastAsia="Times New Roman" w:hAnsiTheme="minorBidi" w:cstheme="minorBidi"/>
                <w:sz w:val="28"/>
                <w:szCs w:val="28"/>
                <w:lang w:bidi="he-IL"/>
              </w:rPr>
              <w:t>3</w:t>
            </w:r>
            <w:r w:rsidR="007D292F"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 w:rsidR="00BD4937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39831</w:t>
            </w:r>
          </w:p>
          <w:p w14:paraId="1D67BF8C" w14:textId="2747B003" w:rsidR="007D292F" w:rsidRPr="00A77B4A" w:rsidRDefault="008D234A" w:rsidP="00F1063B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8D234A">
              <w:rPr>
                <w:rFonts w:asciiTheme="minorBidi" w:eastAsia="Times New Roman" w:hAnsiTheme="minorBidi" w:cstheme="minorBidi"/>
                <w:sz w:val="28"/>
                <w:szCs w:val="28"/>
                <w:lang w:bidi="he-IL"/>
              </w:rPr>
              <w:t>4</w:t>
            </w:r>
            <w:r w:rsidR="007D292F"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 w:rsidR="00BD4937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39970</w:t>
            </w:r>
          </w:p>
        </w:tc>
      </w:tr>
    </w:tbl>
    <w:p w14:paraId="278A8BEE" w14:textId="77777777" w:rsidR="007D292F" w:rsidRDefault="007D292F" w:rsidP="007D292F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926F8D0" w14:textId="77777777" w:rsidR="007D292F" w:rsidRDefault="007D292F" w:rsidP="007D292F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72404C0" w14:textId="77777777" w:rsidR="007D292F" w:rsidRDefault="007D292F" w:rsidP="007D292F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קישור למפת המסלול:</w:t>
      </w:r>
    </w:p>
    <w:p w14:paraId="06192089" w14:textId="08DBAE1F" w:rsidR="00D1410A" w:rsidRDefault="000F763E" w:rsidP="00D1410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hyperlink r:id="rId28" w:history="1">
        <w:r w:rsidRPr="00612F83">
          <w:rPr>
            <w:rStyle w:val="Hyperlink"/>
          </w:rPr>
          <w:t>https://www.metropoline.com/line/86/28086</w:t>
        </w:r>
      </w:hyperlink>
    </w:p>
    <w:p w14:paraId="296B7A3D" w14:textId="77777777" w:rsidR="000F763E" w:rsidRDefault="000F763E" w:rsidP="000F763E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5883277C" w14:textId="77777777" w:rsidR="000F763E" w:rsidRPr="000F763E" w:rsidRDefault="000F763E" w:rsidP="000F763E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2CE6D1F" w14:textId="77777777" w:rsidR="00D1410A" w:rsidRDefault="00D1410A" w:rsidP="00D1410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23DA3E3" w14:textId="77777777" w:rsidR="00D1410A" w:rsidRDefault="00D1410A" w:rsidP="00D1410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5A013161" w14:textId="77777777" w:rsidR="00D1410A" w:rsidRDefault="00D1410A" w:rsidP="00D1410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04FBB40" w14:textId="77777777" w:rsidR="00D1410A" w:rsidRDefault="00D1410A" w:rsidP="00D1410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36D54A8" w14:textId="77777777" w:rsidR="00D1410A" w:rsidRDefault="00D1410A" w:rsidP="00D1410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D2B47D0" w14:textId="77777777" w:rsidR="00D1410A" w:rsidRDefault="00D1410A" w:rsidP="00D1410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1588979" w14:textId="77777777" w:rsidR="00D1410A" w:rsidRDefault="00D1410A" w:rsidP="00D1410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619ECF3" w14:textId="77777777" w:rsidR="00D1410A" w:rsidRDefault="00D1410A" w:rsidP="00D1410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5A6F358E" w14:textId="77777777" w:rsidR="00D1410A" w:rsidRDefault="00D1410A" w:rsidP="00D1410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1F11232" w14:textId="31947627" w:rsidR="00D1410A" w:rsidRDefault="00D1410A" w:rsidP="00D1410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7858751" w14:textId="48A4FD66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C9A1D20" w14:textId="3F5C441E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51AE1787" w14:textId="1EC96DB6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082A686" w14:textId="77777777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4711948" w14:textId="77777777" w:rsidR="00D1410A" w:rsidRDefault="00D1410A" w:rsidP="00D1410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282E244" w14:textId="77777777" w:rsidR="00D1410A" w:rsidRDefault="00D1410A" w:rsidP="00D1410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44C492C" w14:textId="77777777" w:rsidR="00D1410A" w:rsidRDefault="00D1410A" w:rsidP="00D1410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EDD7175" w14:textId="01267B4F" w:rsidR="00200A8E" w:rsidRPr="00C24854" w:rsidRDefault="00200A8E" w:rsidP="00200A8E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CA61A6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lastRenderedPageBreak/>
        <w:t xml:space="preserve">קו </w:t>
      </w:r>
      <w:r w:rsidRPr="004D70B4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t>8</w:t>
      </w:r>
      <w:r w:rsidRPr="00200A8E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t>4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</w:t>
      </w:r>
      <w:r w:rsidR="00483DED">
        <w:rPr>
          <w:rFonts w:ascii="David" w:eastAsiaTheme="minorHAnsi" w:hAnsi="David" w:cstheme="minorBidi" w:hint="cs"/>
          <w:szCs w:val="28"/>
          <w:rtl/>
          <w:lang w:bidi="he-IL"/>
        </w:rPr>
        <w:t>מגלילי</w:t>
      </w:r>
      <w:r w:rsidR="000E7F59"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לכיוון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ראשונים, נורדאו</w:t>
      </w:r>
    </w:p>
    <w:p w14:paraId="30565DBC" w14:textId="77777777" w:rsidR="00200A8E" w:rsidRDefault="00200A8E" w:rsidP="00200A8E">
      <w:pPr>
        <w:bidi/>
        <w:spacing w:line="276" w:lineRule="auto"/>
        <w:rPr>
          <w:rFonts w:ascii="David" w:eastAsiaTheme="minorHAnsi" w:hAnsi="David" w:cstheme="minorBidi"/>
          <w:sz w:val="32"/>
          <w:szCs w:val="36"/>
          <w:rtl/>
          <w:lang w:bidi="he-IL"/>
        </w:rPr>
      </w:pPr>
    </w:p>
    <w:p w14:paraId="7C56D307" w14:textId="77777777" w:rsidR="00200A8E" w:rsidRPr="007062D5" w:rsidRDefault="00200A8E" w:rsidP="00200A8E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>הקו פועל ימים א-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ו</w:t>
      </w:r>
    </w:p>
    <w:p w14:paraId="29EABCAA" w14:textId="77777777" w:rsidR="00200A8E" w:rsidRDefault="00200A8E" w:rsidP="00200A8E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 xml:space="preserve">זמני יציאה מתחנה ראשונה בשעה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13:50</w:t>
      </w: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ובשעה 14:40</w:t>
      </w:r>
    </w:p>
    <w:p w14:paraId="2D5488D2" w14:textId="77777777" w:rsidR="00200A8E" w:rsidRPr="007062D5" w:rsidRDefault="00200A8E" w:rsidP="00200A8E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>
        <w:rPr>
          <w:rFonts w:ascii="David" w:eastAsiaTheme="minorHAnsi" w:hAnsi="David" w:cstheme="minorBidi" w:hint="cs"/>
          <w:szCs w:val="28"/>
          <w:rtl/>
          <w:lang w:bidi="he-IL"/>
        </w:rPr>
        <w:t>ימי שישי שעת יציאה מתחנה ראשונה 12:10</w:t>
      </w:r>
    </w:p>
    <w:p w14:paraId="1F11A992" w14:textId="77777777" w:rsidR="00200A8E" w:rsidRPr="00F35C07" w:rsidRDefault="00200A8E" w:rsidP="00200A8E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3A3123F" w14:textId="77777777" w:rsidR="00200A8E" w:rsidRPr="00F35C07" w:rsidRDefault="00200A8E" w:rsidP="00200A8E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העלאה: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200A8E" w14:paraId="5A042355" w14:textId="77777777" w:rsidTr="00DF2554">
        <w:tc>
          <w:tcPr>
            <w:tcW w:w="4814" w:type="dxa"/>
          </w:tcPr>
          <w:p w14:paraId="6741696E" w14:textId="0013AA40" w:rsidR="00200A8E" w:rsidRPr="00F36203" w:rsidRDefault="00200A8E" w:rsidP="00F36203">
            <w:pPr>
              <w:pStyle w:val="ae"/>
              <w:numPr>
                <w:ilvl w:val="0"/>
                <w:numId w:val="4"/>
              </w:num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F3620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קריית חינוך/אז"ר</w:t>
            </w:r>
          </w:p>
        </w:tc>
        <w:tc>
          <w:tcPr>
            <w:tcW w:w="4815" w:type="dxa"/>
          </w:tcPr>
          <w:p w14:paraId="089BBF3C" w14:textId="73053504" w:rsidR="00200A8E" w:rsidRPr="005647EC" w:rsidRDefault="00200A8E" w:rsidP="00F36203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1. </w:t>
            </w: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3986</w:t>
            </w:r>
            <w:r w:rsidR="00F3620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</w:t>
            </w:r>
          </w:p>
        </w:tc>
      </w:tr>
    </w:tbl>
    <w:p w14:paraId="6BCC591B" w14:textId="77777777" w:rsidR="00200A8E" w:rsidRPr="00F35C07" w:rsidRDefault="00200A8E" w:rsidP="00200A8E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</w:p>
    <w:p w14:paraId="198349DC" w14:textId="77777777" w:rsidR="00200A8E" w:rsidRPr="00F35C07" w:rsidRDefault="00200A8E" w:rsidP="00200A8E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הורדה: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200A8E" w14:paraId="5417E56E" w14:textId="77777777" w:rsidTr="00DF2554">
        <w:tc>
          <w:tcPr>
            <w:tcW w:w="4814" w:type="dxa"/>
          </w:tcPr>
          <w:p w14:paraId="608AC9A7" w14:textId="1BD88AE3" w:rsidR="00F47EFA" w:rsidRDefault="00F47EFA" w:rsidP="00DF255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1</w:t>
            </w:r>
            <w:r w:rsidR="00200A8E"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 w:rsidR="00B6058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משה דיין/דקל</w:t>
            </w:r>
          </w:p>
          <w:p w14:paraId="5CB549DF" w14:textId="1ED99291" w:rsidR="00200A8E" w:rsidRPr="00C76A6E" w:rsidRDefault="00F47EFA" w:rsidP="00F47EFA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 xml:space="preserve">2. </w:t>
            </w:r>
            <w:r w:rsidR="00F3620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נורדאו/שועלי שמשון</w:t>
            </w:r>
          </w:p>
          <w:p w14:paraId="3104280E" w14:textId="1795B782" w:rsidR="00200A8E" w:rsidRDefault="00F36203" w:rsidP="00DF255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</w:t>
            </w:r>
            <w:r w:rsidR="00200A8E"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 w:rsidR="006F02D7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 xml:space="preserve">בי"ס </w:t>
            </w:r>
            <w:r w:rsidR="008947A2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תיכון</w:t>
            </w:r>
            <w:r w:rsidR="006F02D7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 xml:space="preserve"> אמנה/תל חי</w:t>
            </w:r>
          </w:p>
          <w:p w14:paraId="31DFDEC2" w14:textId="7FE57F6B" w:rsidR="00F36203" w:rsidRPr="00A77B4A" w:rsidRDefault="00F36203" w:rsidP="00F36203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 xml:space="preserve">4. </w:t>
            </w:r>
            <w:r w:rsidR="00546521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רופין/הגבורות</w:t>
            </w:r>
          </w:p>
        </w:tc>
        <w:tc>
          <w:tcPr>
            <w:tcW w:w="4815" w:type="dxa"/>
          </w:tcPr>
          <w:p w14:paraId="587EB043" w14:textId="3870767B" w:rsidR="00967497" w:rsidRDefault="006172AC" w:rsidP="00B6058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1</w:t>
            </w:r>
            <w:r w:rsidR="00200A8E"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 w:rsidR="00FE43BD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31361</w:t>
            </w:r>
          </w:p>
          <w:p w14:paraId="0F94F062" w14:textId="4A080DE0" w:rsidR="00B60584" w:rsidRPr="00C76A6E" w:rsidRDefault="006172AC" w:rsidP="00967497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 xml:space="preserve">2. </w:t>
            </w:r>
            <w:r w:rsidR="006F02D7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34664</w:t>
            </w:r>
          </w:p>
          <w:p w14:paraId="38FF91CA" w14:textId="77777777" w:rsidR="00200A8E" w:rsidRDefault="00200A8E" w:rsidP="00DF255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</w:t>
            </w: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 w:rsidR="00546521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38937</w:t>
            </w:r>
          </w:p>
          <w:p w14:paraId="40F36288" w14:textId="0374B77B" w:rsidR="00546521" w:rsidRPr="00A77B4A" w:rsidRDefault="00546521" w:rsidP="00546521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 xml:space="preserve">4. </w:t>
            </w:r>
            <w:r w:rsidR="00A6087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30224</w:t>
            </w:r>
          </w:p>
        </w:tc>
      </w:tr>
    </w:tbl>
    <w:p w14:paraId="33C987A0" w14:textId="77777777" w:rsidR="00200A8E" w:rsidRDefault="00200A8E" w:rsidP="00200A8E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5564D6B9" w14:textId="77777777" w:rsidR="00200A8E" w:rsidRDefault="00200A8E" w:rsidP="00200A8E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88E49A2" w14:textId="77777777" w:rsidR="00200A8E" w:rsidRDefault="00200A8E" w:rsidP="00200A8E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קישור למפת המסלול:</w:t>
      </w:r>
    </w:p>
    <w:p w14:paraId="2AD401F2" w14:textId="62ED479F" w:rsidR="00713BCB" w:rsidRDefault="0043439F" w:rsidP="00713BCB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hyperlink r:id="rId29" w:history="1">
        <w:r w:rsidRPr="00612F83">
          <w:rPr>
            <w:rStyle w:val="Hyperlink"/>
          </w:rPr>
          <w:t>https://www.metropoline.com/line/84/30084</w:t>
        </w:r>
      </w:hyperlink>
    </w:p>
    <w:p w14:paraId="6A9198A5" w14:textId="77777777" w:rsidR="0043439F" w:rsidRPr="0043439F" w:rsidRDefault="0043439F" w:rsidP="0043439F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4B95379" w14:textId="77777777" w:rsidR="00CF323F" w:rsidRDefault="00CF323F" w:rsidP="00CF323F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474B266" w14:textId="77777777" w:rsidR="00CF323F" w:rsidRDefault="00CF323F" w:rsidP="00CF323F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990DB6D" w14:textId="77777777" w:rsidR="00CF323F" w:rsidRDefault="00CF323F" w:rsidP="00CF323F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64CFBB5" w14:textId="77777777" w:rsidR="00CF323F" w:rsidRDefault="00CF323F" w:rsidP="00CF323F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26DD745" w14:textId="77777777" w:rsidR="00CF323F" w:rsidRDefault="00CF323F" w:rsidP="00CF323F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47F937E" w14:textId="77777777" w:rsidR="00CF323F" w:rsidRDefault="00CF323F" w:rsidP="00CF323F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50C56B35" w14:textId="1F3B407E" w:rsidR="00CF323F" w:rsidRDefault="00CF323F" w:rsidP="00CF323F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F25E522" w14:textId="2BD42E82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608ECF3" w14:textId="1F76D0D7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C36822D" w14:textId="422CC96C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B37FC3D" w14:textId="77777777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65BBC6E" w14:textId="77777777" w:rsidR="00CF323F" w:rsidRDefault="00CF323F" w:rsidP="00CF323F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74A74ED" w14:textId="77777777" w:rsidR="00CF323F" w:rsidRDefault="00CF323F" w:rsidP="00CF323F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6C0A4D4" w14:textId="77777777" w:rsidR="00CF323F" w:rsidRDefault="00CF323F" w:rsidP="00CF323F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729C6EA" w14:textId="77777777" w:rsidR="00CF323F" w:rsidRDefault="00CF323F" w:rsidP="00CF323F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88A2860" w14:textId="77777777" w:rsidR="00CF323F" w:rsidRDefault="00CF323F" w:rsidP="00CF323F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magenta"/>
          <w:rtl/>
          <w:lang w:bidi="he-IL"/>
        </w:rPr>
      </w:pPr>
    </w:p>
    <w:p w14:paraId="03C054DB" w14:textId="77777777" w:rsidR="0097468A" w:rsidRDefault="0097468A" w:rsidP="0097468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5A5DF8CA" w14:textId="77777777" w:rsidR="0097468A" w:rsidRDefault="0097468A" w:rsidP="0097468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5264D6DC" w14:textId="2D7679E6" w:rsidR="002466FF" w:rsidRDefault="002466FF" w:rsidP="002466FF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t xml:space="preserve">קו 51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- (חברת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רן שי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)  יוצא </w:t>
      </w:r>
      <w:r w:rsidR="00483DED">
        <w:rPr>
          <w:rFonts w:ascii="David" w:eastAsiaTheme="minorHAnsi" w:hAnsi="David" w:cstheme="minorBidi" w:hint="cs"/>
          <w:szCs w:val="28"/>
          <w:rtl/>
          <w:lang w:bidi="he-IL"/>
        </w:rPr>
        <w:t>מגלילי</w:t>
      </w:r>
      <w:r w:rsidR="000E7F59"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לכיוון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קפלן, יוספטל, הדרים, אוניברסיטה</w:t>
      </w:r>
    </w:p>
    <w:p w14:paraId="6C1F5709" w14:textId="095ADDD9" w:rsidR="002466FF" w:rsidRDefault="002466FF" w:rsidP="002466FF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2DEF16A7" w14:textId="77777777" w:rsidR="00E82CEA" w:rsidRPr="002466FF" w:rsidRDefault="00E82CEA" w:rsidP="00E82CEA">
      <w:pPr>
        <w:pStyle w:val="ae"/>
        <w:numPr>
          <w:ilvl w:val="0"/>
          <w:numId w:val="2"/>
        </w:numPr>
        <w:bidi/>
        <w:spacing w:line="276" w:lineRule="auto"/>
        <w:ind w:left="643"/>
        <w:rPr>
          <w:rFonts w:ascii="David" w:eastAsiaTheme="minorHAnsi" w:hAnsi="David" w:cstheme="minorBidi"/>
          <w:szCs w:val="28"/>
          <w:rtl/>
          <w:lang w:bidi="he-IL"/>
        </w:rPr>
      </w:pPr>
      <w:r w:rsidRPr="002466FF">
        <w:rPr>
          <w:rFonts w:ascii="David" w:eastAsiaTheme="minorHAnsi" w:hAnsi="David" w:cstheme="minorBidi" w:hint="cs"/>
          <w:szCs w:val="28"/>
          <w:rtl/>
          <w:lang w:bidi="he-IL"/>
        </w:rPr>
        <w:t>הקו פועל ימים א-ו</w:t>
      </w:r>
    </w:p>
    <w:p w14:paraId="4844C03C" w14:textId="77777777" w:rsidR="00E82CEA" w:rsidRDefault="00E82CEA" w:rsidP="00E82CEA">
      <w:pPr>
        <w:pStyle w:val="ae"/>
        <w:numPr>
          <w:ilvl w:val="0"/>
          <w:numId w:val="2"/>
        </w:numPr>
        <w:bidi/>
        <w:spacing w:line="276" w:lineRule="auto"/>
        <w:ind w:left="643"/>
        <w:rPr>
          <w:rFonts w:ascii="David" w:eastAsiaTheme="minorHAnsi" w:hAnsi="David" w:cstheme="minorBidi"/>
          <w:szCs w:val="28"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 xml:space="preserve">זמני יציאה מתחנה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אז"ר/תל חי</w:t>
      </w: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 xml:space="preserve"> בשע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ות 12:20,</w:t>
      </w: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13:10, 14:00, 14:50, 15:40, 16:10</w:t>
      </w:r>
    </w:p>
    <w:p w14:paraId="108FA726" w14:textId="77777777" w:rsidR="00E82CEA" w:rsidRPr="007062D5" w:rsidRDefault="00E82CEA" w:rsidP="00E82CEA">
      <w:pPr>
        <w:pStyle w:val="ae"/>
        <w:numPr>
          <w:ilvl w:val="0"/>
          <w:numId w:val="2"/>
        </w:numPr>
        <w:bidi/>
        <w:spacing w:line="276" w:lineRule="auto"/>
        <w:ind w:left="643"/>
        <w:rPr>
          <w:rFonts w:ascii="David" w:eastAsiaTheme="minorHAnsi" w:hAnsi="David" w:cstheme="minorBidi"/>
          <w:szCs w:val="28"/>
          <w:rtl/>
          <w:lang w:bidi="he-IL"/>
        </w:rPr>
      </w:pPr>
      <w:r>
        <w:rPr>
          <w:rFonts w:ascii="David" w:eastAsiaTheme="minorHAnsi" w:hAnsi="David" w:cstheme="minorBidi" w:hint="cs"/>
          <w:szCs w:val="28"/>
          <w:rtl/>
          <w:lang w:bidi="he-IL"/>
        </w:rPr>
        <w:t>ימי שישי שעת יציאה מתחנה ראשונה 12:20, 13:10</w:t>
      </w:r>
    </w:p>
    <w:p w14:paraId="4879B850" w14:textId="77777777" w:rsidR="002466FF" w:rsidRPr="002466FF" w:rsidRDefault="002466FF" w:rsidP="002466FF">
      <w:p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</w:p>
    <w:p w14:paraId="38AF4B3E" w14:textId="77777777" w:rsidR="00F01C3C" w:rsidRPr="00F35C07" w:rsidRDefault="00F01C3C" w:rsidP="00F01C3C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העלאה: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F01C3C" w14:paraId="5876C3F0" w14:textId="77777777" w:rsidTr="003727A1">
        <w:tc>
          <w:tcPr>
            <w:tcW w:w="4814" w:type="dxa"/>
          </w:tcPr>
          <w:p w14:paraId="37E65C52" w14:textId="5469AA53" w:rsidR="00F01C3C" w:rsidRDefault="00B91B19" w:rsidP="003727A1">
            <w:pPr>
              <w:pStyle w:val="ae"/>
              <w:numPr>
                <w:ilvl w:val="0"/>
                <w:numId w:val="7"/>
              </w:num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תיכון גלילי</w:t>
            </w:r>
            <w:r w:rsidR="00F01C3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/אשר ברש</w:t>
            </w:r>
          </w:p>
          <w:p w14:paraId="5EFFAA43" w14:textId="77777777" w:rsidR="00F01C3C" w:rsidRDefault="00F01C3C" w:rsidP="003727A1">
            <w:pPr>
              <w:pStyle w:val="ae"/>
              <w:numPr>
                <w:ilvl w:val="0"/>
                <w:numId w:val="7"/>
              </w:num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אז"ר/השחר</w:t>
            </w:r>
          </w:p>
          <w:p w14:paraId="1B70849E" w14:textId="3E72C5E3" w:rsidR="000B4BEE" w:rsidRPr="00DD6C84" w:rsidRDefault="000B4BEE" w:rsidP="000B4BEE">
            <w:pPr>
              <w:pStyle w:val="ae"/>
              <w:numPr>
                <w:ilvl w:val="0"/>
                <w:numId w:val="7"/>
              </w:num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אז"ר/תל חי</w:t>
            </w:r>
          </w:p>
        </w:tc>
        <w:tc>
          <w:tcPr>
            <w:tcW w:w="4815" w:type="dxa"/>
          </w:tcPr>
          <w:p w14:paraId="469C582C" w14:textId="213641CC" w:rsidR="00F01C3C" w:rsidRDefault="00F01C3C" w:rsidP="003727A1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1. </w:t>
            </w: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39860</w:t>
            </w:r>
          </w:p>
          <w:p w14:paraId="2EFFB0BE" w14:textId="77777777" w:rsidR="00F01C3C" w:rsidRDefault="00F01C3C" w:rsidP="003727A1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2. 3</w:t>
            </w:r>
            <w:r w:rsidR="000B4BEE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008</w:t>
            </w: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4</w:t>
            </w:r>
          </w:p>
          <w:p w14:paraId="76EF615A" w14:textId="13433966" w:rsidR="000B4BEE" w:rsidRPr="005647EC" w:rsidRDefault="000B4BEE" w:rsidP="000B4BEE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3. 39814</w:t>
            </w:r>
          </w:p>
        </w:tc>
      </w:tr>
    </w:tbl>
    <w:p w14:paraId="5F47ACF8" w14:textId="77777777" w:rsidR="00F01C3C" w:rsidRPr="00F35C07" w:rsidRDefault="00F01C3C" w:rsidP="00F01C3C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</w:p>
    <w:p w14:paraId="5BC39DAE" w14:textId="77777777" w:rsidR="00F01C3C" w:rsidRPr="00F35C07" w:rsidRDefault="00F01C3C" w:rsidP="00F01C3C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הורדה: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F01C3C" w14:paraId="29E17EE8" w14:textId="77777777" w:rsidTr="003727A1">
        <w:tc>
          <w:tcPr>
            <w:tcW w:w="4814" w:type="dxa"/>
          </w:tcPr>
          <w:p w14:paraId="7A84F227" w14:textId="7B63005D" w:rsidR="00F01C3C" w:rsidRPr="00C76A6E" w:rsidRDefault="003C6CAE" w:rsidP="003727A1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4</w:t>
            </w:r>
            <w:r w:rsidR="00F01C3C"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קאנטרי קלאב/הזמיר</w:t>
            </w:r>
          </w:p>
          <w:p w14:paraId="1AE5A2E3" w14:textId="77777777" w:rsidR="00F01C3C" w:rsidRDefault="003C6CAE" w:rsidP="003727A1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5</w:t>
            </w:r>
            <w:r w:rsidR="00F01C3C"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זמיר/הנשר</w:t>
            </w:r>
          </w:p>
          <w:p w14:paraId="607BFAAE" w14:textId="0F4CE138" w:rsidR="003C6CAE" w:rsidRDefault="003C6CAE" w:rsidP="003C6CAE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6. בן יהודה/דרך המוביל</w:t>
            </w:r>
          </w:p>
          <w:p w14:paraId="20D4C748" w14:textId="6B3592D4" w:rsidR="003C6CAE" w:rsidRDefault="003C6CAE" w:rsidP="003C6CAE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7. דרך קדומים/חטיבת יפתח</w:t>
            </w:r>
          </w:p>
          <w:p w14:paraId="1E876D20" w14:textId="27C4E02A" w:rsidR="003C6CAE" w:rsidRDefault="003C6CAE" w:rsidP="003C6CAE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8. עמק החולה/עמק זבולון</w:t>
            </w:r>
          </w:p>
          <w:p w14:paraId="309B0503" w14:textId="622EA717" w:rsidR="003C6CAE" w:rsidRDefault="003C6CAE" w:rsidP="003C6CAE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9. עמק החולה/משעול עמק חפר</w:t>
            </w:r>
          </w:p>
          <w:p w14:paraId="0C770210" w14:textId="653EA3F2" w:rsidR="003C6CAE" w:rsidRDefault="003C6CAE" w:rsidP="003C6CAE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10. בית ספר רמז/דרך אלי הורביץ</w:t>
            </w:r>
          </w:p>
          <w:p w14:paraId="7DDC551A" w14:textId="162325D3" w:rsidR="003C6CAE" w:rsidRDefault="003C6CAE" w:rsidP="003C6CAE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11. לוי אשכול/שלמה המלך</w:t>
            </w:r>
          </w:p>
          <w:p w14:paraId="0CD73606" w14:textId="0B50512A" w:rsidR="003C6CAE" w:rsidRDefault="003C6CAE" w:rsidP="003C6CAE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12. הנביאים/מרכז דור</w:t>
            </w:r>
          </w:p>
          <w:p w14:paraId="594AA91E" w14:textId="76BDFC7A" w:rsidR="003C6CAE" w:rsidRPr="00A77B4A" w:rsidRDefault="003C6CAE" w:rsidP="003C6CAE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13 הנביאים/ישעיהו</w:t>
            </w:r>
          </w:p>
        </w:tc>
        <w:tc>
          <w:tcPr>
            <w:tcW w:w="4815" w:type="dxa"/>
          </w:tcPr>
          <w:p w14:paraId="2046D3EB" w14:textId="6092B339" w:rsidR="00F01C3C" w:rsidRPr="00C76A6E" w:rsidRDefault="003C6CAE" w:rsidP="003727A1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4</w:t>
            </w:r>
            <w:r w:rsidR="00F01C3C"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  <w:p w14:paraId="0AA8FE5D" w14:textId="77777777" w:rsidR="00F01C3C" w:rsidRDefault="003C6CAE" w:rsidP="003727A1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5</w:t>
            </w:r>
            <w:r w:rsidR="00F01C3C"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  <w:p w14:paraId="0737145F" w14:textId="77777777" w:rsidR="003C6CAE" w:rsidRDefault="003C6CAE" w:rsidP="003C6CAE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6. הורדה</w:t>
            </w:r>
          </w:p>
          <w:p w14:paraId="695D4810" w14:textId="77777777" w:rsidR="003C6CAE" w:rsidRDefault="003C6CAE" w:rsidP="003C6CAE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7. הורדה</w:t>
            </w:r>
          </w:p>
          <w:p w14:paraId="05D4F585" w14:textId="77777777" w:rsidR="003C6CAE" w:rsidRDefault="003C6CAE" w:rsidP="003C6CAE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8. הורדה</w:t>
            </w:r>
          </w:p>
          <w:p w14:paraId="5AF1D932" w14:textId="77777777" w:rsidR="003C6CAE" w:rsidRDefault="003C6CAE" w:rsidP="003C6CAE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9. הורדה</w:t>
            </w:r>
          </w:p>
          <w:p w14:paraId="146E427D" w14:textId="77777777" w:rsidR="003C6CAE" w:rsidRDefault="003C6CAE" w:rsidP="003C6CAE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10. הורדה</w:t>
            </w:r>
          </w:p>
          <w:p w14:paraId="3B38BCF0" w14:textId="77777777" w:rsidR="003C6CAE" w:rsidRDefault="003C6CAE" w:rsidP="003C6CAE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11. הורדה</w:t>
            </w:r>
          </w:p>
          <w:p w14:paraId="2297C380" w14:textId="77777777" w:rsidR="003C6CAE" w:rsidRDefault="003C6CAE" w:rsidP="003C6CAE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12. הורדה</w:t>
            </w:r>
          </w:p>
          <w:p w14:paraId="583CA70D" w14:textId="4B26D1AA" w:rsidR="003C6CAE" w:rsidRPr="00A77B4A" w:rsidRDefault="003C6CAE" w:rsidP="003C6CAE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13. הורדה</w:t>
            </w:r>
          </w:p>
        </w:tc>
      </w:tr>
    </w:tbl>
    <w:p w14:paraId="4ACE544F" w14:textId="77777777" w:rsidR="00F01C3C" w:rsidRDefault="00F01C3C" w:rsidP="00F01C3C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8854638" w14:textId="77777777" w:rsidR="00F01C3C" w:rsidRDefault="00F01C3C" w:rsidP="00F01C3C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5BE3C548" w14:textId="2B46435F" w:rsidR="00F01C3C" w:rsidRDefault="00F01C3C" w:rsidP="00F01C3C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קישור למפת המסלול:</w:t>
      </w:r>
    </w:p>
    <w:p w14:paraId="41935A78" w14:textId="5A093AD8" w:rsidR="003C6CAE" w:rsidRDefault="002640AA" w:rsidP="003C6CAE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hyperlink r:id="rId30" w:history="1">
        <w:r>
          <w:rPr>
            <w:rtl/>
            <w:lang w:bidi="he-IL"/>
          </w:rPr>
          <w:t>קישור למפת המסלול</w:t>
        </w:r>
      </w:hyperlink>
    </w:p>
    <w:p w14:paraId="18199705" w14:textId="00C8EA34" w:rsidR="003C6CAE" w:rsidRDefault="003C6CAE" w:rsidP="003C6CAE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0B3975C" w14:textId="77777777" w:rsidR="003C6CAE" w:rsidRPr="003C6CAE" w:rsidRDefault="003C6CAE" w:rsidP="003C6CAE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C9BCA30" w14:textId="77777777" w:rsidR="003C6CAE" w:rsidRPr="003C6CAE" w:rsidRDefault="003C6CAE" w:rsidP="003C6CAE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E53150D" w14:textId="0193947C" w:rsidR="002466FF" w:rsidRDefault="002466FF" w:rsidP="00F801D4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magenta"/>
          <w:rtl/>
          <w:lang w:bidi="he-IL"/>
        </w:rPr>
      </w:pPr>
    </w:p>
    <w:p w14:paraId="61B5D160" w14:textId="5B789CAD" w:rsidR="002466FF" w:rsidRDefault="002466FF" w:rsidP="002466FF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magenta"/>
          <w:rtl/>
          <w:lang w:bidi="he-IL"/>
        </w:rPr>
      </w:pPr>
    </w:p>
    <w:p w14:paraId="3D1F918F" w14:textId="77777777" w:rsidR="003C6CAE" w:rsidRDefault="003C6CAE" w:rsidP="003C6CAE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magenta"/>
          <w:rtl/>
          <w:lang w:bidi="he-IL"/>
        </w:rPr>
      </w:pPr>
    </w:p>
    <w:p w14:paraId="6347C907" w14:textId="77777777" w:rsidR="002466FF" w:rsidRDefault="002466FF" w:rsidP="002466FF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magenta"/>
          <w:rtl/>
          <w:lang w:bidi="he-IL"/>
        </w:rPr>
      </w:pPr>
    </w:p>
    <w:p w14:paraId="2789E408" w14:textId="71F43F21" w:rsidR="00F801D4" w:rsidRPr="00C24854" w:rsidRDefault="00F801D4" w:rsidP="002466FF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CA61A6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lastRenderedPageBreak/>
        <w:t xml:space="preserve">קו </w:t>
      </w:r>
      <w:r w:rsidRPr="004D70B4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t>8</w:t>
      </w:r>
      <w:r w:rsidRPr="00F801D4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t>5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</w:t>
      </w:r>
      <w:r w:rsidR="00483DED">
        <w:rPr>
          <w:rFonts w:ascii="David" w:eastAsiaTheme="minorHAnsi" w:hAnsi="David" w:cstheme="minorBidi" w:hint="cs"/>
          <w:szCs w:val="28"/>
          <w:rtl/>
          <w:lang w:bidi="he-IL"/>
        </w:rPr>
        <w:t>מגלילי</w:t>
      </w:r>
      <w:r w:rsidR="000E7F59"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לכיוון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הדרים</w:t>
      </w:r>
    </w:p>
    <w:p w14:paraId="6FFDC34C" w14:textId="77777777" w:rsidR="00F801D4" w:rsidRDefault="00F801D4" w:rsidP="00F801D4">
      <w:pPr>
        <w:bidi/>
        <w:spacing w:line="276" w:lineRule="auto"/>
        <w:rPr>
          <w:rFonts w:ascii="David" w:eastAsiaTheme="minorHAnsi" w:hAnsi="David" w:cstheme="minorBidi"/>
          <w:sz w:val="32"/>
          <w:szCs w:val="36"/>
          <w:rtl/>
          <w:lang w:bidi="he-IL"/>
        </w:rPr>
      </w:pPr>
    </w:p>
    <w:p w14:paraId="753A23E1" w14:textId="77777777" w:rsidR="00F801D4" w:rsidRPr="007062D5" w:rsidRDefault="00F801D4" w:rsidP="00F801D4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>הקו פועל ימים א-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ו</w:t>
      </w:r>
    </w:p>
    <w:p w14:paraId="527F76E2" w14:textId="77777777" w:rsidR="00F801D4" w:rsidRDefault="00F801D4" w:rsidP="00F801D4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 xml:space="preserve">זמני יציאה מתחנה ראשונה בשעה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13:50</w:t>
      </w: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ובשעה 14:40</w:t>
      </w:r>
    </w:p>
    <w:p w14:paraId="7F009796" w14:textId="77777777" w:rsidR="00F801D4" w:rsidRPr="007062D5" w:rsidRDefault="00F801D4" w:rsidP="00F801D4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>
        <w:rPr>
          <w:rFonts w:ascii="David" w:eastAsiaTheme="minorHAnsi" w:hAnsi="David" w:cstheme="minorBidi" w:hint="cs"/>
          <w:szCs w:val="28"/>
          <w:rtl/>
          <w:lang w:bidi="he-IL"/>
        </w:rPr>
        <w:t>ימי שישי שעת יציאה מתחנה ראשונה 12:10</w:t>
      </w:r>
    </w:p>
    <w:p w14:paraId="54C44D60" w14:textId="77777777" w:rsidR="00F801D4" w:rsidRPr="00F35C07" w:rsidRDefault="00F801D4" w:rsidP="00F801D4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9D94DB2" w14:textId="77777777" w:rsidR="00F801D4" w:rsidRPr="00F35C07" w:rsidRDefault="00F801D4" w:rsidP="00F801D4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העלאה: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F801D4" w14:paraId="329B8123" w14:textId="77777777" w:rsidTr="00DF2554">
        <w:tc>
          <w:tcPr>
            <w:tcW w:w="4814" w:type="dxa"/>
          </w:tcPr>
          <w:p w14:paraId="36B5569F" w14:textId="2309A98F" w:rsidR="00F801D4" w:rsidRDefault="00B91B19" w:rsidP="00DD6C84">
            <w:pPr>
              <w:pStyle w:val="ae"/>
              <w:numPr>
                <w:ilvl w:val="0"/>
                <w:numId w:val="7"/>
              </w:num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תיכון גלילי</w:t>
            </w:r>
            <w:r w:rsidR="00B5652F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/אשר ברש</w:t>
            </w:r>
          </w:p>
          <w:p w14:paraId="708655C4" w14:textId="5846BB13" w:rsidR="00E9633C" w:rsidRPr="00DD6C84" w:rsidRDefault="00E9633C" w:rsidP="00E9633C">
            <w:pPr>
              <w:pStyle w:val="ae"/>
              <w:numPr>
                <w:ilvl w:val="0"/>
                <w:numId w:val="7"/>
              </w:num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אז"ר/תל חי</w:t>
            </w:r>
          </w:p>
        </w:tc>
        <w:tc>
          <w:tcPr>
            <w:tcW w:w="4815" w:type="dxa"/>
          </w:tcPr>
          <w:p w14:paraId="67D55B27" w14:textId="77777777" w:rsidR="00F801D4" w:rsidRDefault="00F801D4" w:rsidP="00DF2554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1. </w:t>
            </w:r>
            <w:r w:rsidR="00B5652F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39860</w:t>
            </w:r>
          </w:p>
          <w:p w14:paraId="6C953191" w14:textId="5711C5C2" w:rsidR="00E9633C" w:rsidRPr="005647EC" w:rsidRDefault="00313675" w:rsidP="00E9633C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2. 39814</w:t>
            </w:r>
          </w:p>
        </w:tc>
      </w:tr>
    </w:tbl>
    <w:p w14:paraId="12B5E021" w14:textId="77777777" w:rsidR="00F801D4" w:rsidRPr="00F35C07" w:rsidRDefault="00F801D4" w:rsidP="00F801D4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</w:p>
    <w:p w14:paraId="6663FF3E" w14:textId="77777777" w:rsidR="00F801D4" w:rsidRPr="00F35C07" w:rsidRDefault="00F801D4" w:rsidP="00F801D4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הורדה: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F801D4" w14:paraId="10B2B6F1" w14:textId="77777777" w:rsidTr="00DF2554">
        <w:tc>
          <w:tcPr>
            <w:tcW w:w="4814" w:type="dxa"/>
          </w:tcPr>
          <w:p w14:paraId="2543E2A3" w14:textId="6A794D04" w:rsidR="00F801D4" w:rsidRPr="00C76A6E" w:rsidRDefault="00313675" w:rsidP="00DF255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</w:t>
            </w:r>
            <w:r w:rsidR="00F801D4"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דרך קדומים/חטיבת יפתח</w:t>
            </w:r>
          </w:p>
          <w:p w14:paraId="385A5D62" w14:textId="38005691" w:rsidR="00F801D4" w:rsidRPr="00A77B4A" w:rsidRDefault="00652269" w:rsidP="00DF255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4</w:t>
            </w:r>
            <w:r w:rsidR="00F801D4"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עמק החולה/משעול עמק חפר</w:t>
            </w:r>
          </w:p>
        </w:tc>
        <w:tc>
          <w:tcPr>
            <w:tcW w:w="4815" w:type="dxa"/>
          </w:tcPr>
          <w:p w14:paraId="7DBD4E17" w14:textId="402D7FC2" w:rsidR="00F801D4" w:rsidRPr="00C76A6E" w:rsidRDefault="00652269" w:rsidP="00DF255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</w:t>
            </w:r>
            <w:r w:rsidR="00F801D4"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39797</w:t>
            </w:r>
          </w:p>
          <w:p w14:paraId="6269D239" w14:textId="16B4B692" w:rsidR="00F801D4" w:rsidRPr="00A77B4A" w:rsidRDefault="00652269" w:rsidP="00DF255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4</w:t>
            </w:r>
            <w:r w:rsidR="00F801D4"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39779</w:t>
            </w:r>
          </w:p>
        </w:tc>
      </w:tr>
    </w:tbl>
    <w:p w14:paraId="3320F40C" w14:textId="77777777" w:rsidR="00F801D4" w:rsidRDefault="00F801D4" w:rsidP="00F801D4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23F488E" w14:textId="77777777" w:rsidR="00F801D4" w:rsidRDefault="00F801D4" w:rsidP="00F801D4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0CF1B0C" w14:textId="77777777" w:rsidR="00F801D4" w:rsidRDefault="00F801D4" w:rsidP="00F801D4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קישור למפת המסלול:</w:t>
      </w:r>
    </w:p>
    <w:p w14:paraId="633C05B9" w14:textId="6DD67CB5" w:rsidR="001C5896" w:rsidRDefault="00C45AE0" w:rsidP="001C589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lang w:bidi="he-IL"/>
        </w:rPr>
      </w:pPr>
      <w:hyperlink r:id="rId31" w:history="1">
        <w:r w:rsidRPr="00612F83">
          <w:rPr>
            <w:rStyle w:val="Hyperlink"/>
          </w:rPr>
          <w:t>https://www.metropoline.com/line/85/32085</w:t>
        </w:r>
      </w:hyperlink>
    </w:p>
    <w:p w14:paraId="07BC81A9" w14:textId="77777777" w:rsidR="00C45AE0" w:rsidRPr="00C45AE0" w:rsidRDefault="00C45AE0" w:rsidP="00C45AE0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84A3F72" w14:textId="77777777" w:rsidR="001C5896" w:rsidRDefault="001C5896" w:rsidP="001C589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BB48878" w14:textId="77777777" w:rsidR="001C5896" w:rsidRDefault="001C5896" w:rsidP="001C589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FF7D94D" w14:textId="77777777" w:rsidR="001C5896" w:rsidRDefault="001C5896" w:rsidP="001C589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298BB0E" w14:textId="77777777" w:rsidR="001C5896" w:rsidRDefault="001C5896" w:rsidP="001C589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5DB6F6E4" w14:textId="77777777" w:rsidR="001C5896" w:rsidRDefault="001C5896" w:rsidP="001C589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98ADB1D" w14:textId="77777777" w:rsidR="001C5896" w:rsidRDefault="001C5896" w:rsidP="001C589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F7C2B18" w14:textId="77777777" w:rsidR="001C5896" w:rsidRDefault="001C5896" w:rsidP="001C589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ED0983F" w14:textId="180D170F" w:rsidR="001C5896" w:rsidRDefault="001C5896" w:rsidP="001C589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93A5126" w14:textId="5D47E935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ACA7E42" w14:textId="355A61F3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76C750D" w14:textId="46D36264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6727B08" w14:textId="77777777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8432D83" w14:textId="77777777" w:rsidR="001C5896" w:rsidRDefault="001C5896" w:rsidP="001C589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2C11380" w14:textId="77777777" w:rsidR="001C5896" w:rsidRDefault="001C5896" w:rsidP="001C589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84F50FD" w14:textId="77777777" w:rsidR="001C5896" w:rsidRDefault="001C5896" w:rsidP="001C589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DEDDF7E" w14:textId="77777777" w:rsidR="00F801D4" w:rsidRDefault="00F801D4" w:rsidP="00720E85">
      <w:p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EAFCD9F" w14:textId="77777777" w:rsidR="00445FF3" w:rsidRDefault="00445FF3" w:rsidP="00445FF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0E3B744" w14:textId="77777777" w:rsidR="00445FF3" w:rsidRDefault="00445FF3" w:rsidP="00445FF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729A0C6" w14:textId="367C91E2" w:rsidR="00445FF3" w:rsidRPr="00614869" w:rsidRDefault="00445FF3" w:rsidP="00445FF3">
      <w:pPr>
        <w:overflowPunct w:val="0"/>
        <w:bidi/>
        <w:spacing w:after="160" w:line="259" w:lineRule="auto"/>
        <w:jc w:val="center"/>
        <w:textAlignment w:val="baseline"/>
        <w:rPr>
          <w:rFonts w:ascii="David" w:eastAsiaTheme="minorHAnsi" w:hAnsi="David" w:cstheme="minorBidi"/>
          <w:b/>
          <w:bCs/>
          <w:sz w:val="40"/>
          <w:szCs w:val="44"/>
          <w:rtl/>
          <w:lang w:bidi="he-IL"/>
        </w:rPr>
      </w:pPr>
      <w:r w:rsidRPr="00614869">
        <w:rPr>
          <w:rFonts w:ascii="David" w:eastAsiaTheme="minorHAnsi" w:hAnsi="David" w:cstheme="minorBidi" w:hint="cs"/>
          <w:b/>
          <w:bCs/>
          <w:sz w:val="40"/>
          <w:szCs w:val="44"/>
          <w:rtl/>
          <w:lang w:bidi="he-IL"/>
        </w:rPr>
        <w:lastRenderedPageBreak/>
        <w:t>קווי תחבורה נוספים</w:t>
      </w:r>
      <w:r w:rsidR="00F72A0A">
        <w:rPr>
          <w:rFonts w:ascii="David" w:eastAsiaTheme="minorHAnsi" w:hAnsi="David" w:cstheme="minorBidi" w:hint="cs"/>
          <w:b/>
          <w:bCs/>
          <w:sz w:val="40"/>
          <w:szCs w:val="44"/>
          <w:rtl/>
          <w:lang w:bidi="he-IL"/>
        </w:rPr>
        <w:t xml:space="preserve"> </w:t>
      </w:r>
    </w:p>
    <w:p w14:paraId="33099417" w14:textId="62CB58CA" w:rsidR="00445FF3" w:rsidRDefault="00445FF3" w:rsidP="00445FF3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A16A1E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t>קו 10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</w:t>
      </w:r>
      <w:r w:rsidR="00483DED">
        <w:rPr>
          <w:rFonts w:ascii="David" w:eastAsiaTheme="minorHAnsi" w:hAnsi="David" w:cstheme="minorBidi" w:hint="cs"/>
          <w:szCs w:val="28"/>
          <w:rtl/>
          <w:lang w:bidi="he-IL"/>
        </w:rPr>
        <w:t>מגלילי</w:t>
      </w:r>
      <w:r w:rsidR="000E7F59"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לכיוון </w:t>
      </w:r>
      <w:r w:rsidR="00573E24">
        <w:rPr>
          <w:rFonts w:ascii="David" w:eastAsiaTheme="minorHAnsi" w:hAnsi="David" w:cstheme="minorBidi" w:hint="cs"/>
          <w:szCs w:val="28"/>
          <w:rtl/>
          <w:lang w:bidi="he-IL"/>
        </w:rPr>
        <w:t>הירוקה 60 ו-80</w:t>
      </w:r>
    </w:p>
    <w:p w14:paraId="1182FDC4" w14:textId="3E01A8F4" w:rsidR="00445FF3" w:rsidRDefault="00445FF3" w:rsidP="00445FF3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A16A1E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t>קו 10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</w:t>
      </w:r>
      <w:r w:rsidR="00483DED">
        <w:rPr>
          <w:rFonts w:ascii="David" w:eastAsiaTheme="minorHAnsi" w:hAnsi="David" w:cstheme="minorBidi" w:hint="cs"/>
          <w:szCs w:val="28"/>
          <w:rtl/>
          <w:lang w:bidi="he-IL"/>
        </w:rPr>
        <w:t>מגלילי</w:t>
      </w:r>
      <w:r w:rsidR="000E7F59"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 w:rsidR="00D131E7"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לכיוון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 xml:space="preserve">קפלן, יוספטל, הדרים, אוניברסיטה </w:t>
      </w:r>
    </w:p>
    <w:p w14:paraId="694DFFA6" w14:textId="2989C270" w:rsidR="00445FF3" w:rsidRDefault="00445FF3" w:rsidP="00445FF3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69124732" w14:textId="77777777" w:rsidR="00F34584" w:rsidRDefault="00F34584" w:rsidP="00F34584">
      <w:p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>
        <w:rPr>
          <w:rFonts w:ascii="David" w:eastAsiaTheme="minorHAnsi" w:hAnsi="David" w:cstheme="minorBidi" w:hint="cs"/>
          <w:szCs w:val="28"/>
          <w:rtl/>
          <w:lang w:bidi="he-IL"/>
        </w:rPr>
        <w:t>קישור למפת המסלול:</w:t>
      </w:r>
    </w:p>
    <w:p w14:paraId="525138AC" w14:textId="43F6587A" w:rsidR="00F96567" w:rsidRDefault="00C112BA" w:rsidP="00F96567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lang w:bidi="he-IL"/>
        </w:rPr>
      </w:pPr>
      <w:hyperlink r:id="rId32" w:history="1">
        <w:r w:rsidRPr="00612F83">
          <w:rPr>
            <w:rStyle w:val="Hyperlink"/>
          </w:rPr>
          <w:t>https://www.metropoline.com/line/10/26010</w:t>
        </w:r>
      </w:hyperlink>
    </w:p>
    <w:p w14:paraId="3B955FB1" w14:textId="77777777" w:rsidR="00C112BA" w:rsidRDefault="00C112BA" w:rsidP="00C112BA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1EE1E107" w14:textId="77777777" w:rsidR="00B3059D" w:rsidRPr="00C112BA" w:rsidRDefault="00B3059D" w:rsidP="00B3059D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3EF6E909" w14:textId="77777777" w:rsidR="006820D4" w:rsidRPr="00F34584" w:rsidRDefault="006820D4" w:rsidP="006820D4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144E9FE3" w14:textId="77777777" w:rsidR="004620C1" w:rsidRDefault="004620C1" w:rsidP="004620C1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70556D07" w14:textId="0ED3B083" w:rsidR="00445FF3" w:rsidRDefault="00445FF3" w:rsidP="00445FF3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A16A1E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t>קו 14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</w:t>
      </w:r>
      <w:r w:rsidR="00483DED">
        <w:rPr>
          <w:rFonts w:ascii="David" w:eastAsiaTheme="minorHAnsi" w:hAnsi="David" w:cstheme="minorBidi" w:hint="cs"/>
          <w:szCs w:val="28"/>
          <w:rtl/>
          <w:lang w:bidi="he-IL"/>
        </w:rPr>
        <w:t>מגלילי</w:t>
      </w:r>
      <w:r w:rsidR="000E7F59"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 w:rsidR="00C36963"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לכיוון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הירוקה 80 ו-60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</w:p>
    <w:p w14:paraId="18448AB3" w14:textId="7DB7242F" w:rsidR="00445FF3" w:rsidRDefault="00445FF3" w:rsidP="00445FF3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A16A1E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t>קו 14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</w:t>
      </w:r>
      <w:r w:rsidR="00483DED">
        <w:rPr>
          <w:rFonts w:ascii="David" w:eastAsiaTheme="minorHAnsi" w:hAnsi="David" w:cstheme="minorBidi" w:hint="cs"/>
          <w:szCs w:val="28"/>
          <w:rtl/>
          <w:lang w:bidi="he-IL"/>
        </w:rPr>
        <w:t>מגלילי</w:t>
      </w:r>
      <w:r w:rsidR="002777C7"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 w:rsidR="0051761E"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לכיוון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גאולים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</w:p>
    <w:p w14:paraId="1889B0E6" w14:textId="2FBA2B7A" w:rsidR="00445FF3" w:rsidRPr="00C24854" w:rsidRDefault="00445FF3" w:rsidP="00445FF3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A16A1E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t>קו 14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</w:t>
      </w:r>
      <w:r w:rsidR="00483DED">
        <w:rPr>
          <w:rFonts w:ascii="David" w:eastAsiaTheme="minorHAnsi" w:hAnsi="David" w:cstheme="minorBidi" w:hint="cs"/>
          <w:szCs w:val="28"/>
          <w:rtl/>
          <w:lang w:bidi="he-IL"/>
        </w:rPr>
        <w:t>מגלילי</w:t>
      </w:r>
      <w:r w:rsidR="002777C7"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 w:rsidR="006E57B7"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לכיוון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הפארק, משה דיין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</w:p>
    <w:p w14:paraId="7554200C" w14:textId="0E793B70" w:rsidR="00445FF3" w:rsidRDefault="00445FF3" w:rsidP="00445FF3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3B761352" w14:textId="77777777" w:rsidR="00F34584" w:rsidRPr="00B14DAC" w:rsidRDefault="00F34584" w:rsidP="00F34584">
      <w:p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B14DAC">
        <w:rPr>
          <w:rFonts w:ascii="David" w:eastAsiaTheme="minorHAnsi" w:hAnsi="David" w:cstheme="minorBidi" w:hint="cs"/>
          <w:szCs w:val="28"/>
          <w:rtl/>
          <w:lang w:bidi="he-IL"/>
        </w:rPr>
        <w:t>קישור למפת המסלול:</w:t>
      </w:r>
    </w:p>
    <w:p w14:paraId="5BEA02B0" w14:textId="2EA60376" w:rsidR="00F34584" w:rsidRDefault="00B3059D" w:rsidP="00F34584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hyperlink r:id="rId33" w:history="1">
        <w:r w:rsidRPr="00612F83">
          <w:rPr>
            <w:rStyle w:val="Hyperlink"/>
          </w:rPr>
          <w:t>https://www.metropoline.com/line/14/52014</w:t>
        </w:r>
      </w:hyperlink>
    </w:p>
    <w:p w14:paraId="43075F30" w14:textId="77777777" w:rsidR="00B3059D" w:rsidRPr="00B3059D" w:rsidRDefault="00B3059D" w:rsidP="00B3059D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375E6AEA" w14:textId="2156C2AE" w:rsidR="00445FF3" w:rsidRDefault="00445FF3" w:rsidP="00445FF3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187760D5" w14:textId="77777777" w:rsidR="006820D4" w:rsidRPr="00C24854" w:rsidRDefault="006820D4" w:rsidP="006820D4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3C3864E8" w14:textId="77777777" w:rsidR="00445FF3" w:rsidRDefault="00445FF3" w:rsidP="00445FF3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5A83E036" w14:textId="1317220E" w:rsidR="00445FF3" w:rsidRDefault="00445FF3" w:rsidP="00445FF3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A16A1E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t>קו 3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</w:t>
      </w:r>
      <w:r w:rsidR="00483DED">
        <w:rPr>
          <w:rFonts w:ascii="David" w:eastAsiaTheme="minorHAnsi" w:hAnsi="David" w:cstheme="minorBidi" w:hint="cs"/>
          <w:szCs w:val="28"/>
          <w:rtl/>
          <w:lang w:bidi="he-IL"/>
        </w:rPr>
        <w:t>מגלילי</w:t>
      </w:r>
      <w:r w:rsidR="002777C7"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 w:rsidR="006E57B7" w:rsidRPr="00C24854">
        <w:rPr>
          <w:rFonts w:ascii="David" w:eastAsiaTheme="minorHAnsi" w:hAnsi="David" w:cstheme="minorBidi" w:hint="cs"/>
          <w:szCs w:val="28"/>
          <w:rtl/>
          <w:lang w:bidi="he-IL"/>
        </w:rPr>
        <w:t>לכיוון</w:t>
      </w:r>
      <w:r w:rsidR="006E57B7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ויצמן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</w:p>
    <w:p w14:paraId="30800BF0" w14:textId="4447F031" w:rsidR="00F34584" w:rsidRDefault="00F34584" w:rsidP="00F34584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5625EE24" w14:textId="77777777" w:rsidR="00F34584" w:rsidRPr="00E52EEE" w:rsidRDefault="00F34584" w:rsidP="00F34584">
      <w:p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E52EEE">
        <w:rPr>
          <w:rFonts w:ascii="David" w:eastAsiaTheme="minorHAnsi" w:hAnsi="David" w:cstheme="minorBidi" w:hint="cs"/>
          <w:szCs w:val="28"/>
          <w:rtl/>
          <w:lang w:bidi="he-IL"/>
        </w:rPr>
        <w:t>קישור למפת המסלול:</w:t>
      </w:r>
    </w:p>
    <w:p w14:paraId="16D66311" w14:textId="7F863757" w:rsidR="00F34584" w:rsidRDefault="00EA0AF6" w:rsidP="00F34584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hyperlink r:id="rId34" w:history="1">
        <w:r w:rsidRPr="00612F83">
          <w:rPr>
            <w:rStyle w:val="Hyperlink"/>
          </w:rPr>
          <w:t>https://www.metropoline.com/line/3/43003</w:t>
        </w:r>
      </w:hyperlink>
    </w:p>
    <w:p w14:paraId="07B7FB01" w14:textId="77777777" w:rsidR="00EA0AF6" w:rsidRPr="00EA0AF6" w:rsidRDefault="00EA0AF6" w:rsidP="00EA0AF6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2F311B45" w14:textId="77777777" w:rsidR="00445FF3" w:rsidRPr="00370D0D" w:rsidRDefault="00445FF3" w:rsidP="00445FF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lang w:bidi="he-IL"/>
        </w:rPr>
      </w:pPr>
    </w:p>
    <w:sectPr w:rsidR="00445FF3" w:rsidRPr="00370D0D" w:rsidSect="00B36E87">
      <w:headerReference w:type="default" r:id="rId35"/>
      <w:footerReference w:type="default" r:id="rId36"/>
      <w:pgSz w:w="11900" w:h="16840"/>
      <w:pgMar w:top="435" w:right="701" w:bottom="1440" w:left="1560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2E1514" w14:textId="77777777" w:rsidR="00431DFF" w:rsidRDefault="00431DFF" w:rsidP="00EB32D0">
      <w:r>
        <w:separator/>
      </w:r>
    </w:p>
  </w:endnote>
  <w:endnote w:type="continuationSeparator" w:id="0">
    <w:p w14:paraId="28D03382" w14:textId="77777777" w:rsidR="00431DFF" w:rsidRDefault="00431DFF" w:rsidP="00EB32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Adobe Hebrew">
    <w:charset w:val="B1"/>
    <w:family w:val="roman"/>
    <w:pitch w:val="variable"/>
    <w:sig w:usb0="8000086F" w:usb1="4000204A" w:usb2="00000000" w:usb3="00000000" w:csb0="00000021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47902230"/>
      <w:docPartObj>
        <w:docPartGallery w:val="Page Numbers (Bottom of Page)"/>
        <w:docPartUnique/>
      </w:docPartObj>
    </w:sdtPr>
    <w:sdtEndPr/>
    <w:sdtContent>
      <w:p w14:paraId="12E5DCF6" w14:textId="08B5D6A4" w:rsidR="000841B1" w:rsidRDefault="000841B1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rtl/>
            <w:lang w:val="he-IL" w:bidi="he-IL"/>
          </w:rPr>
          <w:t>2</w:t>
        </w:r>
        <w:r>
          <w:fldChar w:fldCharType="end"/>
        </w:r>
      </w:p>
    </w:sdtContent>
  </w:sdt>
  <w:p w14:paraId="7AA4E139" w14:textId="501D662E" w:rsidR="004F3002" w:rsidRPr="00545D04" w:rsidRDefault="004F3002" w:rsidP="00240392">
    <w:pPr>
      <w:pStyle w:val="a5"/>
      <w:bidi/>
      <w:ind w:left="-680"/>
      <w:rPr>
        <w:rFonts w:ascii="Arial" w:hAnsi="Arial" w:cs="Arial"/>
        <w:b/>
        <w:bCs/>
        <w:color w:val="00B050"/>
        <w:sz w:val="28"/>
        <w:szCs w:val="28"/>
        <w:lang w:bidi="he-I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0606CB" w14:textId="77777777" w:rsidR="00431DFF" w:rsidRDefault="00431DFF" w:rsidP="00EB32D0">
      <w:r>
        <w:separator/>
      </w:r>
    </w:p>
  </w:footnote>
  <w:footnote w:type="continuationSeparator" w:id="0">
    <w:p w14:paraId="4FADCA76" w14:textId="77777777" w:rsidR="00431DFF" w:rsidRDefault="00431DFF" w:rsidP="00EB32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0339F" w14:textId="77777777" w:rsidR="006C5BC6" w:rsidRPr="00B86762" w:rsidRDefault="00EE423F" w:rsidP="00F2724D">
    <w:pPr>
      <w:pStyle w:val="a3"/>
      <w:tabs>
        <w:tab w:val="clear" w:pos="8640"/>
      </w:tabs>
      <w:spacing w:before="240"/>
      <w:ind w:left="-964"/>
      <w:rPr>
        <w:rFonts w:ascii="Tahoma" w:hAnsi="Tahoma" w:cs="Tahoma"/>
        <w:b/>
        <w:bCs/>
        <w:color w:val="00B050"/>
        <w:sz w:val="28"/>
        <w:szCs w:val="28"/>
      </w:rPr>
    </w:pPr>
    <w:r>
      <w:rPr>
        <w:rFonts w:ascii="Tahoma" w:hAnsi="Tahoma" w:cs="Tahoma"/>
        <w:b/>
        <w:bCs/>
        <w:noProof/>
        <w:color w:val="00B050"/>
        <w:sz w:val="28"/>
        <w:szCs w:val="28"/>
      </w:rPr>
      <w:drawing>
        <wp:inline distT="0" distB="0" distL="0" distR="0" wp14:anchorId="58647BA1" wp14:editId="6EC504D4">
          <wp:extent cx="1990725" cy="660351"/>
          <wp:effectExtent l="0" t="0" r="0" b="0"/>
          <wp:docPr id="4" name="Picture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08630" cy="6662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7629CE"/>
    <w:multiLevelType w:val="hybridMultilevel"/>
    <w:tmpl w:val="76786D7A"/>
    <w:lvl w:ilvl="0" w:tplc="0409000F">
      <w:start w:val="1"/>
      <w:numFmt w:val="decimal"/>
      <w:lvlText w:val="%1."/>
      <w:lvlJc w:val="left"/>
      <w:pPr>
        <w:ind w:left="8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35542D"/>
    <w:multiLevelType w:val="hybridMultilevel"/>
    <w:tmpl w:val="9FB2D71A"/>
    <w:lvl w:ilvl="0" w:tplc="51F6CA4E">
      <w:start w:val="1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sz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A74B48"/>
    <w:multiLevelType w:val="hybridMultilevel"/>
    <w:tmpl w:val="EC2289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00E79"/>
    <w:multiLevelType w:val="hybridMultilevel"/>
    <w:tmpl w:val="4C96A5EE"/>
    <w:lvl w:ilvl="0" w:tplc="184A491C">
      <w:start w:val="1"/>
      <w:numFmt w:val="decimal"/>
      <w:lvlText w:val="%1."/>
      <w:lvlJc w:val="left"/>
      <w:pPr>
        <w:ind w:left="8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2" w:hanging="360"/>
      </w:pPr>
    </w:lvl>
    <w:lvl w:ilvl="2" w:tplc="0409001B" w:tentative="1">
      <w:start w:val="1"/>
      <w:numFmt w:val="lowerRoman"/>
      <w:lvlText w:val="%3."/>
      <w:lvlJc w:val="right"/>
      <w:pPr>
        <w:ind w:left="2252" w:hanging="180"/>
      </w:pPr>
    </w:lvl>
    <w:lvl w:ilvl="3" w:tplc="0409000F" w:tentative="1">
      <w:start w:val="1"/>
      <w:numFmt w:val="decimal"/>
      <w:lvlText w:val="%4."/>
      <w:lvlJc w:val="left"/>
      <w:pPr>
        <w:ind w:left="2972" w:hanging="360"/>
      </w:pPr>
    </w:lvl>
    <w:lvl w:ilvl="4" w:tplc="04090019" w:tentative="1">
      <w:start w:val="1"/>
      <w:numFmt w:val="lowerLetter"/>
      <w:lvlText w:val="%5."/>
      <w:lvlJc w:val="left"/>
      <w:pPr>
        <w:ind w:left="3692" w:hanging="360"/>
      </w:pPr>
    </w:lvl>
    <w:lvl w:ilvl="5" w:tplc="0409001B" w:tentative="1">
      <w:start w:val="1"/>
      <w:numFmt w:val="lowerRoman"/>
      <w:lvlText w:val="%6."/>
      <w:lvlJc w:val="right"/>
      <w:pPr>
        <w:ind w:left="4412" w:hanging="180"/>
      </w:pPr>
    </w:lvl>
    <w:lvl w:ilvl="6" w:tplc="0409000F" w:tentative="1">
      <w:start w:val="1"/>
      <w:numFmt w:val="decimal"/>
      <w:lvlText w:val="%7."/>
      <w:lvlJc w:val="left"/>
      <w:pPr>
        <w:ind w:left="5132" w:hanging="360"/>
      </w:pPr>
    </w:lvl>
    <w:lvl w:ilvl="7" w:tplc="04090019" w:tentative="1">
      <w:start w:val="1"/>
      <w:numFmt w:val="lowerLetter"/>
      <w:lvlText w:val="%8."/>
      <w:lvlJc w:val="left"/>
      <w:pPr>
        <w:ind w:left="5852" w:hanging="360"/>
      </w:pPr>
    </w:lvl>
    <w:lvl w:ilvl="8" w:tplc="0409001B" w:tentative="1">
      <w:start w:val="1"/>
      <w:numFmt w:val="lowerRoman"/>
      <w:lvlText w:val="%9."/>
      <w:lvlJc w:val="right"/>
      <w:pPr>
        <w:ind w:left="6572" w:hanging="180"/>
      </w:pPr>
    </w:lvl>
  </w:abstractNum>
  <w:abstractNum w:abstractNumId="4" w15:restartNumberingAfterBreak="0">
    <w:nsid w:val="456D18AF"/>
    <w:multiLevelType w:val="hybridMultilevel"/>
    <w:tmpl w:val="D2D82A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797679"/>
    <w:multiLevelType w:val="hybridMultilevel"/>
    <w:tmpl w:val="8DAA41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844854"/>
    <w:multiLevelType w:val="hybridMultilevel"/>
    <w:tmpl w:val="E1422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D40597"/>
    <w:multiLevelType w:val="hybridMultilevel"/>
    <w:tmpl w:val="501E15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8542B0"/>
    <w:multiLevelType w:val="hybridMultilevel"/>
    <w:tmpl w:val="CA56BBF2"/>
    <w:lvl w:ilvl="0" w:tplc="A5AADF3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7615374">
    <w:abstractNumId w:val="6"/>
  </w:num>
  <w:num w:numId="2" w16cid:durableId="1207140101">
    <w:abstractNumId w:val="1"/>
  </w:num>
  <w:num w:numId="3" w16cid:durableId="1600674265">
    <w:abstractNumId w:val="5"/>
  </w:num>
  <w:num w:numId="4" w16cid:durableId="244413172">
    <w:abstractNumId w:val="0"/>
  </w:num>
  <w:num w:numId="5" w16cid:durableId="1190802345">
    <w:abstractNumId w:val="3"/>
  </w:num>
  <w:num w:numId="6" w16cid:durableId="1436558720">
    <w:abstractNumId w:val="4"/>
  </w:num>
  <w:num w:numId="7" w16cid:durableId="1605382708">
    <w:abstractNumId w:val="7"/>
  </w:num>
  <w:num w:numId="8" w16cid:durableId="1188373642">
    <w:abstractNumId w:val="2"/>
  </w:num>
  <w:num w:numId="9" w16cid:durableId="2154383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attachedTemplate r:id="rId1"/>
  <w:defaultTabStop w:val="720"/>
  <w:drawingGridHorizontalSpacing w:val="181"/>
  <w:drawingGridVerticalSpacing w:val="18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65F3"/>
    <w:rsid w:val="00007552"/>
    <w:rsid w:val="00015CBF"/>
    <w:rsid w:val="00017B85"/>
    <w:rsid w:val="00020DF4"/>
    <w:rsid w:val="000322E6"/>
    <w:rsid w:val="00040E15"/>
    <w:rsid w:val="00047794"/>
    <w:rsid w:val="00047ECC"/>
    <w:rsid w:val="0005390C"/>
    <w:rsid w:val="0006067B"/>
    <w:rsid w:val="00061083"/>
    <w:rsid w:val="000771FC"/>
    <w:rsid w:val="00083006"/>
    <w:rsid w:val="000838B6"/>
    <w:rsid w:val="00083A6E"/>
    <w:rsid w:val="00083A82"/>
    <w:rsid w:val="000841B1"/>
    <w:rsid w:val="000864F5"/>
    <w:rsid w:val="00091CCE"/>
    <w:rsid w:val="0009237C"/>
    <w:rsid w:val="00094237"/>
    <w:rsid w:val="000B4BEE"/>
    <w:rsid w:val="000C4DC4"/>
    <w:rsid w:val="000D6EBF"/>
    <w:rsid w:val="000E7F59"/>
    <w:rsid w:val="000F6F40"/>
    <w:rsid w:val="000F763E"/>
    <w:rsid w:val="00103727"/>
    <w:rsid w:val="00105D53"/>
    <w:rsid w:val="00111EEB"/>
    <w:rsid w:val="00113087"/>
    <w:rsid w:val="001244EB"/>
    <w:rsid w:val="00125567"/>
    <w:rsid w:val="0014573F"/>
    <w:rsid w:val="00154A3C"/>
    <w:rsid w:val="00157BB8"/>
    <w:rsid w:val="0016518F"/>
    <w:rsid w:val="00167751"/>
    <w:rsid w:val="001725C1"/>
    <w:rsid w:val="00186CEE"/>
    <w:rsid w:val="00192477"/>
    <w:rsid w:val="001A1859"/>
    <w:rsid w:val="001A4EEC"/>
    <w:rsid w:val="001A5A57"/>
    <w:rsid w:val="001C5896"/>
    <w:rsid w:val="001C7CFB"/>
    <w:rsid w:val="001D0E6E"/>
    <w:rsid w:val="001D2230"/>
    <w:rsid w:val="001E00FB"/>
    <w:rsid w:val="001E3F15"/>
    <w:rsid w:val="001F42A9"/>
    <w:rsid w:val="00200A8E"/>
    <w:rsid w:val="00202584"/>
    <w:rsid w:val="00205EF7"/>
    <w:rsid w:val="0020685B"/>
    <w:rsid w:val="00240392"/>
    <w:rsid w:val="00240C9D"/>
    <w:rsid w:val="00244822"/>
    <w:rsid w:val="002466FF"/>
    <w:rsid w:val="002529E3"/>
    <w:rsid w:val="00263895"/>
    <w:rsid w:val="002640AA"/>
    <w:rsid w:val="00272157"/>
    <w:rsid w:val="002777C7"/>
    <w:rsid w:val="00280E93"/>
    <w:rsid w:val="002836F1"/>
    <w:rsid w:val="0029662E"/>
    <w:rsid w:val="002A2EAB"/>
    <w:rsid w:val="002B6196"/>
    <w:rsid w:val="002D6946"/>
    <w:rsid w:val="002E25A2"/>
    <w:rsid w:val="002F1B07"/>
    <w:rsid w:val="002F1D76"/>
    <w:rsid w:val="003041DC"/>
    <w:rsid w:val="00312DB7"/>
    <w:rsid w:val="00313675"/>
    <w:rsid w:val="00315A42"/>
    <w:rsid w:val="00315ED2"/>
    <w:rsid w:val="00325988"/>
    <w:rsid w:val="0032748E"/>
    <w:rsid w:val="003329EE"/>
    <w:rsid w:val="00337204"/>
    <w:rsid w:val="00337889"/>
    <w:rsid w:val="003411D5"/>
    <w:rsid w:val="00344343"/>
    <w:rsid w:val="0034798E"/>
    <w:rsid w:val="00351C83"/>
    <w:rsid w:val="0035427B"/>
    <w:rsid w:val="003570AF"/>
    <w:rsid w:val="00357FCD"/>
    <w:rsid w:val="00370D0D"/>
    <w:rsid w:val="003838D7"/>
    <w:rsid w:val="003874F1"/>
    <w:rsid w:val="003A148C"/>
    <w:rsid w:val="003A2532"/>
    <w:rsid w:val="003C6CAE"/>
    <w:rsid w:val="003E51D7"/>
    <w:rsid w:val="003E7B25"/>
    <w:rsid w:val="00401E06"/>
    <w:rsid w:val="00402364"/>
    <w:rsid w:val="00402A49"/>
    <w:rsid w:val="0040697A"/>
    <w:rsid w:val="00423D67"/>
    <w:rsid w:val="00424B8E"/>
    <w:rsid w:val="00431279"/>
    <w:rsid w:val="004312C3"/>
    <w:rsid w:val="00431DFF"/>
    <w:rsid w:val="00433D28"/>
    <w:rsid w:val="0043439F"/>
    <w:rsid w:val="004360F6"/>
    <w:rsid w:val="00445FF3"/>
    <w:rsid w:val="00450A7B"/>
    <w:rsid w:val="004529E6"/>
    <w:rsid w:val="004619CB"/>
    <w:rsid w:val="004620C1"/>
    <w:rsid w:val="00467808"/>
    <w:rsid w:val="00470513"/>
    <w:rsid w:val="0047211B"/>
    <w:rsid w:val="00483DED"/>
    <w:rsid w:val="004C18C3"/>
    <w:rsid w:val="004C2DF3"/>
    <w:rsid w:val="004C58E7"/>
    <w:rsid w:val="004D2B07"/>
    <w:rsid w:val="004D70B4"/>
    <w:rsid w:val="004F3002"/>
    <w:rsid w:val="004F4AC3"/>
    <w:rsid w:val="0051761E"/>
    <w:rsid w:val="00522409"/>
    <w:rsid w:val="0052658F"/>
    <w:rsid w:val="0053569F"/>
    <w:rsid w:val="00535B60"/>
    <w:rsid w:val="00540438"/>
    <w:rsid w:val="00545D04"/>
    <w:rsid w:val="00546521"/>
    <w:rsid w:val="00554776"/>
    <w:rsid w:val="005549BD"/>
    <w:rsid w:val="005647EC"/>
    <w:rsid w:val="00573E24"/>
    <w:rsid w:val="005744FC"/>
    <w:rsid w:val="005820EE"/>
    <w:rsid w:val="00582B34"/>
    <w:rsid w:val="00595E52"/>
    <w:rsid w:val="005A2856"/>
    <w:rsid w:val="005A67C8"/>
    <w:rsid w:val="005C0D0C"/>
    <w:rsid w:val="005D5E4E"/>
    <w:rsid w:val="005F28C8"/>
    <w:rsid w:val="006002A4"/>
    <w:rsid w:val="00601AAD"/>
    <w:rsid w:val="0060627A"/>
    <w:rsid w:val="0061315F"/>
    <w:rsid w:val="00614869"/>
    <w:rsid w:val="00615594"/>
    <w:rsid w:val="006172AC"/>
    <w:rsid w:val="0063587D"/>
    <w:rsid w:val="0063636E"/>
    <w:rsid w:val="00647C1F"/>
    <w:rsid w:val="00652269"/>
    <w:rsid w:val="0065788E"/>
    <w:rsid w:val="0066378F"/>
    <w:rsid w:val="0066655A"/>
    <w:rsid w:val="00667EF1"/>
    <w:rsid w:val="00672680"/>
    <w:rsid w:val="006820D4"/>
    <w:rsid w:val="00697B36"/>
    <w:rsid w:val="006A1854"/>
    <w:rsid w:val="006B0327"/>
    <w:rsid w:val="006B3210"/>
    <w:rsid w:val="006B3E36"/>
    <w:rsid w:val="006B4B23"/>
    <w:rsid w:val="006B4DB3"/>
    <w:rsid w:val="006B72F0"/>
    <w:rsid w:val="006C2B73"/>
    <w:rsid w:val="006C5903"/>
    <w:rsid w:val="006C5BC6"/>
    <w:rsid w:val="006E57B7"/>
    <w:rsid w:val="006E7C83"/>
    <w:rsid w:val="006F02D7"/>
    <w:rsid w:val="006F1DB4"/>
    <w:rsid w:val="007062D5"/>
    <w:rsid w:val="00712986"/>
    <w:rsid w:val="00713AFE"/>
    <w:rsid w:val="00713BCB"/>
    <w:rsid w:val="0071564C"/>
    <w:rsid w:val="00720E85"/>
    <w:rsid w:val="00722B91"/>
    <w:rsid w:val="00743BEF"/>
    <w:rsid w:val="00752626"/>
    <w:rsid w:val="00753BBB"/>
    <w:rsid w:val="0075435C"/>
    <w:rsid w:val="00762C03"/>
    <w:rsid w:val="00767A36"/>
    <w:rsid w:val="007700A2"/>
    <w:rsid w:val="0077765C"/>
    <w:rsid w:val="00784937"/>
    <w:rsid w:val="00793297"/>
    <w:rsid w:val="007A3630"/>
    <w:rsid w:val="007B4AFC"/>
    <w:rsid w:val="007B4C6A"/>
    <w:rsid w:val="007D292F"/>
    <w:rsid w:val="007D3B17"/>
    <w:rsid w:val="007D78B8"/>
    <w:rsid w:val="007E0297"/>
    <w:rsid w:val="007E4B8D"/>
    <w:rsid w:val="007F3525"/>
    <w:rsid w:val="008042FB"/>
    <w:rsid w:val="00806B13"/>
    <w:rsid w:val="00813961"/>
    <w:rsid w:val="00814291"/>
    <w:rsid w:val="008179A9"/>
    <w:rsid w:val="00823A43"/>
    <w:rsid w:val="008336BC"/>
    <w:rsid w:val="00837474"/>
    <w:rsid w:val="0084110B"/>
    <w:rsid w:val="00846DCE"/>
    <w:rsid w:val="008471FD"/>
    <w:rsid w:val="00851CA7"/>
    <w:rsid w:val="008553B5"/>
    <w:rsid w:val="00866D59"/>
    <w:rsid w:val="00867CCF"/>
    <w:rsid w:val="00877912"/>
    <w:rsid w:val="00880766"/>
    <w:rsid w:val="0088524D"/>
    <w:rsid w:val="008947A2"/>
    <w:rsid w:val="008A0E46"/>
    <w:rsid w:val="008A124F"/>
    <w:rsid w:val="008A5D59"/>
    <w:rsid w:val="008A703F"/>
    <w:rsid w:val="008A708C"/>
    <w:rsid w:val="008B14EA"/>
    <w:rsid w:val="008B65F3"/>
    <w:rsid w:val="008C0D94"/>
    <w:rsid w:val="008C1EAD"/>
    <w:rsid w:val="008C2BCA"/>
    <w:rsid w:val="008C41B2"/>
    <w:rsid w:val="008C7944"/>
    <w:rsid w:val="008D234A"/>
    <w:rsid w:val="008D6F90"/>
    <w:rsid w:val="008E1489"/>
    <w:rsid w:val="008F24CF"/>
    <w:rsid w:val="008F461B"/>
    <w:rsid w:val="008F4C70"/>
    <w:rsid w:val="00903542"/>
    <w:rsid w:val="00904774"/>
    <w:rsid w:val="009078E4"/>
    <w:rsid w:val="00912326"/>
    <w:rsid w:val="00914BEA"/>
    <w:rsid w:val="009178E0"/>
    <w:rsid w:val="00923E0A"/>
    <w:rsid w:val="00924919"/>
    <w:rsid w:val="00925B85"/>
    <w:rsid w:val="00934DC0"/>
    <w:rsid w:val="00944362"/>
    <w:rsid w:val="009445F2"/>
    <w:rsid w:val="009637C5"/>
    <w:rsid w:val="009649AB"/>
    <w:rsid w:val="00967497"/>
    <w:rsid w:val="00971297"/>
    <w:rsid w:val="0097468A"/>
    <w:rsid w:val="00976197"/>
    <w:rsid w:val="00982297"/>
    <w:rsid w:val="00990F99"/>
    <w:rsid w:val="009A08C8"/>
    <w:rsid w:val="009A45DE"/>
    <w:rsid w:val="009B409A"/>
    <w:rsid w:val="009B552C"/>
    <w:rsid w:val="009C5FAB"/>
    <w:rsid w:val="009C6F43"/>
    <w:rsid w:val="009C7C9C"/>
    <w:rsid w:val="009D3BF6"/>
    <w:rsid w:val="009D3D8C"/>
    <w:rsid w:val="009E2301"/>
    <w:rsid w:val="009E5397"/>
    <w:rsid w:val="009F21EB"/>
    <w:rsid w:val="00A0211D"/>
    <w:rsid w:val="00A07CB5"/>
    <w:rsid w:val="00A122B9"/>
    <w:rsid w:val="00A16A1E"/>
    <w:rsid w:val="00A22CF1"/>
    <w:rsid w:val="00A37A26"/>
    <w:rsid w:val="00A42888"/>
    <w:rsid w:val="00A50838"/>
    <w:rsid w:val="00A60873"/>
    <w:rsid w:val="00A747E4"/>
    <w:rsid w:val="00A77B4A"/>
    <w:rsid w:val="00A83C5A"/>
    <w:rsid w:val="00A946FD"/>
    <w:rsid w:val="00AA08AB"/>
    <w:rsid w:val="00AA321A"/>
    <w:rsid w:val="00AA3CD8"/>
    <w:rsid w:val="00AA5C1A"/>
    <w:rsid w:val="00AB2B2C"/>
    <w:rsid w:val="00AB33F6"/>
    <w:rsid w:val="00AB64A0"/>
    <w:rsid w:val="00AC2F95"/>
    <w:rsid w:val="00AC5FB2"/>
    <w:rsid w:val="00AC61A5"/>
    <w:rsid w:val="00AD45F4"/>
    <w:rsid w:val="00AF5E5D"/>
    <w:rsid w:val="00B02EDF"/>
    <w:rsid w:val="00B05256"/>
    <w:rsid w:val="00B14DAC"/>
    <w:rsid w:val="00B172EC"/>
    <w:rsid w:val="00B214BB"/>
    <w:rsid w:val="00B24F49"/>
    <w:rsid w:val="00B3059D"/>
    <w:rsid w:val="00B316FC"/>
    <w:rsid w:val="00B3675A"/>
    <w:rsid w:val="00B36E87"/>
    <w:rsid w:val="00B374AD"/>
    <w:rsid w:val="00B47DB4"/>
    <w:rsid w:val="00B54455"/>
    <w:rsid w:val="00B563BB"/>
    <w:rsid w:val="00B5652F"/>
    <w:rsid w:val="00B60584"/>
    <w:rsid w:val="00B64641"/>
    <w:rsid w:val="00B64D34"/>
    <w:rsid w:val="00B727BF"/>
    <w:rsid w:val="00B75BEC"/>
    <w:rsid w:val="00B817EB"/>
    <w:rsid w:val="00B82031"/>
    <w:rsid w:val="00B86762"/>
    <w:rsid w:val="00B86AC5"/>
    <w:rsid w:val="00B909E6"/>
    <w:rsid w:val="00B918D8"/>
    <w:rsid w:val="00B91B19"/>
    <w:rsid w:val="00B91B3C"/>
    <w:rsid w:val="00B9730F"/>
    <w:rsid w:val="00BA30C8"/>
    <w:rsid w:val="00BA52F4"/>
    <w:rsid w:val="00BC07A1"/>
    <w:rsid w:val="00BC7284"/>
    <w:rsid w:val="00BD00D6"/>
    <w:rsid w:val="00BD1A50"/>
    <w:rsid w:val="00BD2EE5"/>
    <w:rsid w:val="00BD4937"/>
    <w:rsid w:val="00BE280A"/>
    <w:rsid w:val="00BE3DB8"/>
    <w:rsid w:val="00BE5CB5"/>
    <w:rsid w:val="00BF3651"/>
    <w:rsid w:val="00C01CC3"/>
    <w:rsid w:val="00C0382E"/>
    <w:rsid w:val="00C07392"/>
    <w:rsid w:val="00C112BA"/>
    <w:rsid w:val="00C11550"/>
    <w:rsid w:val="00C175A1"/>
    <w:rsid w:val="00C20FEC"/>
    <w:rsid w:val="00C22B8E"/>
    <w:rsid w:val="00C2475C"/>
    <w:rsid w:val="00C24854"/>
    <w:rsid w:val="00C25DF8"/>
    <w:rsid w:val="00C36963"/>
    <w:rsid w:val="00C45AE0"/>
    <w:rsid w:val="00C47552"/>
    <w:rsid w:val="00C504A5"/>
    <w:rsid w:val="00C51FBF"/>
    <w:rsid w:val="00C556B6"/>
    <w:rsid w:val="00C62A4A"/>
    <w:rsid w:val="00C63A7D"/>
    <w:rsid w:val="00C732E9"/>
    <w:rsid w:val="00C76A6E"/>
    <w:rsid w:val="00C80D7A"/>
    <w:rsid w:val="00C97C34"/>
    <w:rsid w:val="00CA61A6"/>
    <w:rsid w:val="00CB021C"/>
    <w:rsid w:val="00CB6D92"/>
    <w:rsid w:val="00CC062A"/>
    <w:rsid w:val="00CC415A"/>
    <w:rsid w:val="00CD1BD0"/>
    <w:rsid w:val="00CD519D"/>
    <w:rsid w:val="00CD6995"/>
    <w:rsid w:val="00CD6BD7"/>
    <w:rsid w:val="00CE61EF"/>
    <w:rsid w:val="00CF323F"/>
    <w:rsid w:val="00D054D0"/>
    <w:rsid w:val="00D131E7"/>
    <w:rsid w:val="00D1410A"/>
    <w:rsid w:val="00D14983"/>
    <w:rsid w:val="00D216D3"/>
    <w:rsid w:val="00D22A48"/>
    <w:rsid w:val="00D30C2A"/>
    <w:rsid w:val="00D314D7"/>
    <w:rsid w:val="00D44380"/>
    <w:rsid w:val="00D53248"/>
    <w:rsid w:val="00D61B72"/>
    <w:rsid w:val="00D6627C"/>
    <w:rsid w:val="00D72D1F"/>
    <w:rsid w:val="00D83072"/>
    <w:rsid w:val="00D84EAD"/>
    <w:rsid w:val="00D91855"/>
    <w:rsid w:val="00D93274"/>
    <w:rsid w:val="00D94155"/>
    <w:rsid w:val="00D95AED"/>
    <w:rsid w:val="00D9705C"/>
    <w:rsid w:val="00DA2B38"/>
    <w:rsid w:val="00DA7287"/>
    <w:rsid w:val="00DC26FA"/>
    <w:rsid w:val="00DC3115"/>
    <w:rsid w:val="00DC60A1"/>
    <w:rsid w:val="00DD4601"/>
    <w:rsid w:val="00DD49BC"/>
    <w:rsid w:val="00DD6C84"/>
    <w:rsid w:val="00DE0207"/>
    <w:rsid w:val="00DE070F"/>
    <w:rsid w:val="00DE70A7"/>
    <w:rsid w:val="00DF25FA"/>
    <w:rsid w:val="00DF579B"/>
    <w:rsid w:val="00DF699F"/>
    <w:rsid w:val="00E21E35"/>
    <w:rsid w:val="00E27B47"/>
    <w:rsid w:val="00E36C29"/>
    <w:rsid w:val="00E42D19"/>
    <w:rsid w:val="00E52EEE"/>
    <w:rsid w:val="00E538F5"/>
    <w:rsid w:val="00E55829"/>
    <w:rsid w:val="00E61303"/>
    <w:rsid w:val="00E63ACD"/>
    <w:rsid w:val="00E74A05"/>
    <w:rsid w:val="00E776C3"/>
    <w:rsid w:val="00E82CEA"/>
    <w:rsid w:val="00E83114"/>
    <w:rsid w:val="00E84D85"/>
    <w:rsid w:val="00E9633C"/>
    <w:rsid w:val="00EA0AF6"/>
    <w:rsid w:val="00EA3460"/>
    <w:rsid w:val="00EA7233"/>
    <w:rsid w:val="00EB0235"/>
    <w:rsid w:val="00EB32D0"/>
    <w:rsid w:val="00EB5BD2"/>
    <w:rsid w:val="00EC5909"/>
    <w:rsid w:val="00ED186D"/>
    <w:rsid w:val="00ED4648"/>
    <w:rsid w:val="00EE423F"/>
    <w:rsid w:val="00EF3450"/>
    <w:rsid w:val="00F01C3C"/>
    <w:rsid w:val="00F0253B"/>
    <w:rsid w:val="00F03655"/>
    <w:rsid w:val="00F1063B"/>
    <w:rsid w:val="00F1575B"/>
    <w:rsid w:val="00F2292E"/>
    <w:rsid w:val="00F2724D"/>
    <w:rsid w:val="00F3070A"/>
    <w:rsid w:val="00F31955"/>
    <w:rsid w:val="00F34584"/>
    <w:rsid w:val="00F35C07"/>
    <w:rsid w:val="00F36203"/>
    <w:rsid w:val="00F426FB"/>
    <w:rsid w:val="00F42C67"/>
    <w:rsid w:val="00F43218"/>
    <w:rsid w:val="00F470BC"/>
    <w:rsid w:val="00F47EFA"/>
    <w:rsid w:val="00F50288"/>
    <w:rsid w:val="00F65A32"/>
    <w:rsid w:val="00F726BB"/>
    <w:rsid w:val="00F72A0A"/>
    <w:rsid w:val="00F801D4"/>
    <w:rsid w:val="00F96567"/>
    <w:rsid w:val="00FA2F4B"/>
    <w:rsid w:val="00FA3559"/>
    <w:rsid w:val="00FA3A4A"/>
    <w:rsid w:val="00FB52A9"/>
    <w:rsid w:val="00FC3BDE"/>
    <w:rsid w:val="00FC4BA8"/>
    <w:rsid w:val="00FD112C"/>
    <w:rsid w:val="00FE325E"/>
    <w:rsid w:val="00FE4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3649F6F"/>
  <w15:docId w15:val="{48D675E3-6345-499E-BA09-5129E16BF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  <w:lang w:bidi="ar-SA"/>
    </w:rPr>
  </w:style>
  <w:style w:type="paragraph" w:styleId="1">
    <w:name w:val="heading 1"/>
    <w:basedOn w:val="a"/>
    <w:next w:val="a"/>
    <w:link w:val="10"/>
    <w:uiPriority w:val="9"/>
    <w:qFormat/>
    <w:rsid w:val="00F2724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640A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qFormat/>
    <w:rsid w:val="00DD4601"/>
    <w:pPr>
      <w:keepNext/>
      <w:bidi/>
      <w:spacing w:before="240" w:after="60"/>
      <w:outlineLvl w:val="3"/>
    </w:pPr>
    <w:rPr>
      <w:rFonts w:ascii="Times New Roman" w:eastAsia="Times New Roman" w:hAnsi="Times New Roman"/>
      <w:b/>
      <w:bCs/>
      <w:sz w:val="28"/>
      <w:szCs w:val="28"/>
      <w:lang w:bidi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EB32D0"/>
    <w:pPr>
      <w:tabs>
        <w:tab w:val="center" w:pos="4320"/>
        <w:tab w:val="right" w:pos="8640"/>
      </w:tabs>
    </w:pPr>
  </w:style>
  <w:style w:type="character" w:customStyle="1" w:styleId="a4">
    <w:name w:val="כותרת עליונה תו"/>
    <w:basedOn w:val="a0"/>
    <w:link w:val="a3"/>
    <w:uiPriority w:val="99"/>
    <w:rsid w:val="00EB32D0"/>
  </w:style>
  <w:style w:type="paragraph" w:styleId="a5">
    <w:name w:val="footer"/>
    <w:basedOn w:val="a"/>
    <w:link w:val="a6"/>
    <w:uiPriority w:val="99"/>
    <w:unhideWhenUsed/>
    <w:rsid w:val="00EB32D0"/>
    <w:pPr>
      <w:tabs>
        <w:tab w:val="center" w:pos="4320"/>
        <w:tab w:val="right" w:pos="8640"/>
      </w:tabs>
    </w:pPr>
  </w:style>
  <w:style w:type="character" w:customStyle="1" w:styleId="a6">
    <w:name w:val="כותרת תחתונה תו"/>
    <w:basedOn w:val="a0"/>
    <w:link w:val="a5"/>
    <w:uiPriority w:val="99"/>
    <w:rsid w:val="00EB32D0"/>
  </w:style>
  <w:style w:type="paragraph" w:styleId="a7">
    <w:name w:val="Balloon Text"/>
    <w:basedOn w:val="a"/>
    <w:link w:val="a8"/>
    <w:uiPriority w:val="99"/>
    <w:semiHidden/>
    <w:unhideWhenUsed/>
    <w:rsid w:val="00EB32D0"/>
    <w:rPr>
      <w:rFonts w:ascii="Lucida Grande" w:hAnsi="Lucida Grande" w:cs="Lucida Grande"/>
      <w:sz w:val="18"/>
      <w:szCs w:val="18"/>
    </w:rPr>
  </w:style>
  <w:style w:type="character" w:customStyle="1" w:styleId="a8">
    <w:name w:val="טקסט בלונים תו"/>
    <w:link w:val="a7"/>
    <w:uiPriority w:val="99"/>
    <w:semiHidden/>
    <w:rsid w:val="00EB32D0"/>
    <w:rPr>
      <w:rFonts w:ascii="Lucida Grande" w:hAnsi="Lucida Grande" w:cs="Lucida Grande"/>
      <w:sz w:val="18"/>
      <w:szCs w:val="18"/>
    </w:rPr>
  </w:style>
  <w:style w:type="character" w:styleId="Hyperlink">
    <w:name w:val="Hyperlink"/>
    <w:uiPriority w:val="99"/>
    <w:unhideWhenUsed/>
    <w:rsid w:val="006B3E36"/>
    <w:rPr>
      <w:color w:val="0000FF"/>
      <w:u w:val="single"/>
    </w:rPr>
  </w:style>
  <w:style w:type="character" w:customStyle="1" w:styleId="40">
    <w:name w:val="כותרת 4 תו"/>
    <w:basedOn w:val="a0"/>
    <w:link w:val="4"/>
    <w:rsid w:val="00DD4601"/>
    <w:rPr>
      <w:rFonts w:ascii="Times New Roman" w:eastAsia="Times New Roman" w:hAnsi="Times New Roman"/>
      <w:b/>
      <w:bCs/>
      <w:sz w:val="28"/>
      <w:szCs w:val="28"/>
    </w:rPr>
  </w:style>
  <w:style w:type="character" w:customStyle="1" w:styleId="10">
    <w:name w:val="כותרת 1 תו"/>
    <w:basedOn w:val="a0"/>
    <w:link w:val="1"/>
    <w:uiPriority w:val="9"/>
    <w:rsid w:val="00F2724D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bidi="ar-SA"/>
    </w:rPr>
  </w:style>
  <w:style w:type="paragraph" w:customStyle="1" w:styleId="BasicParagraph">
    <w:name w:val="[Basic Paragraph]"/>
    <w:basedOn w:val="a"/>
    <w:uiPriority w:val="99"/>
    <w:rsid w:val="00762C03"/>
    <w:pPr>
      <w:autoSpaceDE w:val="0"/>
      <w:autoSpaceDN w:val="0"/>
      <w:bidi/>
      <w:adjustRightInd w:val="0"/>
      <w:spacing w:line="288" w:lineRule="auto"/>
      <w:textAlignment w:val="center"/>
    </w:pPr>
    <w:rPr>
      <w:rFonts w:ascii="Adobe Hebrew" w:hAnsi="Adobe Hebrew" w:cs="Adobe Hebrew"/>
      <w:color w:val="000000"/>
      <w:lang w:bidi="he-IL"/>
    </w:rPr>
  </w:style>
  <w:style w:type="character" w:customStyle="1" w:styleId="WhiteText">
    <w:name w:val="White_Text"/>
    <w:uiPriority w:val="99"/>
    <w:rsid w:val="00762C03"/>
    <w:rPr>
      <w:outline/>
    </w:rPr>
  </w:style>
  <w:style w:type="character" w:styleId="a9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a">
    <w:name w:val="annotation subject"/>
    <w:basedOn w:val="ab"/>
    <w:next w:val="ab"/>
    <w:link w:val="ac"/>
    <w:uiPriority w:val="99"/>
    <w:semiHidden/>
    <w:unhideWhenUsed/>
    <w:rPr>
      <w:b/>
      <w:bCs/>
    </w:rPr>
  </w:style>
  <w:style w:type="character" w:customStyle="1" w:styleId="ac">
    <w:name w:val="נושא הערה תו"/>
    <w:basedOn w:val="ad"/>
    <w:link w:val="aa"/>
    <w:uiPriority w:val="99"/>
    <w:semiHidden/>
    <w:rPr>
      <w:b/>
      <w:bCs/>
      <w:sz w:val="20"/>
      <w:szCs w:val="20"/>
    </w:rPr>
  </w:style>
  <w:style w:type="paragraph" w:styleId="ab">
    <w:name w:val="annotation text"/>
    <w:basedOn w:val="a"/>
    <w:link w:val="ad"/>
    <w:uiPriority w:val="99"/>
    <w:semiHidden/>
    <w:unhideWhenUsed/>
    <w:rPr>
      <w:sz w:val="20"/>
      <w:szCs w:val="20"/>
    </w:rPr>
  </w:style>
  <w:style w:type="character" w:customStyle="1" w:styleId="ad">
    <w:name w:val="טקסט הערה תו"/>
    <w:basedOn w:val="a0"/>
    <w:link w:val="ab"/>
    <w:uiPriority w:val="99"/>
    <w:semiHidden/>
    <w:rPr>
      <w:sz w:val="20"/>
      <w:szCs w:val="20"/>
    </w:rPr>
  </w:style>
  <w:style w:type="paragraph" w:customStyle="1" w:styleId="p1">
    <w:name w:val="p1"/>
    <w:basedOn w:val="a"/>
    <w:rsid w:val="00C20FEC"/>
    <w:pPr>
      <w:spacing w:before="100" w:beforeAutospacing="1" w:after="100" w:afterAutospacing="1"/>
    </w:pPr>
    <w:rPr>
      <w:rFonts w:ascii="Times New Roman" w:eastAsiaTheme="minorHAnsi" w:hAnsi="Times New Roman"/>
      <w:lang w:bidi="he-IL"/>
    </w:rPr>
  </w:style>
  <w:style w:type="paragraph" w:customStyle="1" w:styleId="p2">
    <w:name w:val="p2"/>
    <w:basedOn w:val="a"/>
    <w:rsid w:val="00C20FEC"/>
    <w:pPr>
      <w:spacing w:before="100" w:beforeAutospacing="1" w:after="100" w:afterAutospacing="1"/>
    </w:pPr>
    <w:rPr>
      <w:rFonts w:ascii="Times New Roman" w:eastAsiaTheme="minorHAnsi" w:hAnsi="Times New Roman"/>
      <w:lang w:bidi="he-IL"/>
    </w:rPr>
  </w:style>
  <w:style w:type="character" w:customStyle="1" w:styleId="s1">
    <w:name w:val="s1"/>
    <w:basedOn w:val="a0"/>
    <w:rsid w:val="00C20FEC"/>
  </w:style>
  <w:style w:type="character" w:customStyle="1" w:styleId="s2">
    <w:name w:val="s2"/>
    <w:basedOn w:val="a0"/>
    <w:rsid w:val="00C20FEC"/>
  </w:style>
  <w:style w:type="character" w:customStyle="1" w:styleId="apple-converted-space">
    <w:name w:val="apple-converted-space"/>
    <w:basedOn w:val="a0"/>
    <w:rsid w:val="00C20FEC"/>
  </w:style>
  <w:style w:type="paragraph" w:styleId="ae">
    <w:name w:val="List Paragraph"/>
    <w:basedOn w:val="a"/>
    <w:uiPriority w:val="72"/>
    <w:qFormat/>
    <w:rsid w:val="00370D0D"/>
    <w:pPr>
      <w:ind w:left="720"/>
      <w:contextualSpacing/>
    </w:pPr>
  </w:style>
  <w:style w:type="character" w:styleId="af">
    <w:name w:val="Unresolved Mention"/>
    <w:basedOn w:val="a0"/>
    <w:uiPriority w:val="99"/>
    <w:semiHidden/>
    <w:unhideWhenUsed/>
    <w:rsid w:val="00105D53"/>
    <w:rPr>
      <w:color w:val="605E5C"/>
      <w:shd w:val="clear" w:color="auto" w:fill="E1DFDD"/>
    </w:rPr>
  </w:style>
  <w:style w:type="character" w:styleId="FollowedHyperlink">
    <w:name w:val="FollowedHyperlink"/>
    <w:basedOn w:val="a0"/>
    <w:uiPriority w:val="99"/>
    <w:semiHidden/>
    <w:unhideWhenUsed/>
    <w:rsid w:val="0052658F"/>
    <w:rPr>
      <w:color w:val="800080" w:themeColor="followedHyperlink"/>
      <w:u w:val="single"/>
    </w:rPr>
  </w:style>
  <w:style w:type="table" w:styleId="af0">
    <w:name w:val="Table Grid"/>
    <w:basedOn w:val="a1"/>
    <w:uiPriority w:val="59"/>
    <w:rsid w:val="005647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כותרת 2 תו"/>
    <w:basedOn w:val="a0"/>
    <w:link w:val="2"/>
    <w:uiPriority w:val="9"/>
    <w:rsid w:val="002640AA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376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6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1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google.com/maps/d/viewer?hl=iw&amp;mid=15XYv0zH4ZelriOA_eS-Gpb4mHB2vuTY&amp;ll=32.19004103427505%2C34.90354129999998&amp;z=15" TargetMode="External"/><Relationship Id="rId18" Type="http://schemas.openxmlformats.org/officeDocument/2006/relationships/hyperlink" Target="https://www.google.com/maps/d/viewer?hl=iw&amp;mid=1RoraQi2b2nsOYKPdMPshA2chhf8k-eg&amp;ll=32.177674558176%2C34.91014010000001&amp;z=15" TargetMode="External"/><Relationship Id="rId26" Type="http://schemas.openxmlformats.org/officeDocument/2006/relationships/hyperlink" Target="https://www.metropoline.com/line/99/24099" TargetMode="External"/><Relationship Id="rId21" Type="http://schemas.openxmlformats.org/officeDocument/2006/relationships/hyperlink" Target="https://www.metropoline.com/line/88/33088" TargetMode="External"/><Relationship Id="rId34" Type="http://schemas.openxmlformats.org/officeDocument/2006/relationships/hyperlink" Target="https://www.metropoline.com/line/3/43003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www.google.com/maps/d/viewer?hl=iw&amp;mid=1o5ZPvfyKV7qBcZLcgqFr2jiV7GzVRKYO&amp;ll=32.19004033421506%2C34.90359929999998&amp;z=15" TargetMode="External"/><Relationship Id="rId17" Type="http://schemas.openxmlformats.org/officeDocument/2006/relationships/hyperlink" Target="https://www.metropoline.com/line/86/28086" TargetMode="External"/><Relationship Id="rId25" Type="http://schemas.openxmlformats.org/officeDocument/2006/relationships/hyperlink" Target="https://www.google.com/maps/d/viewer?hl=iw&amp;mid=1zJ0x4TsKjiA_aBlCAt_aJ51AB4kZUR6n&amp;ll=32.190180338515454%2C34.903096300000016&amp;z=15" TargetMode="External"/><Relationship Id="rId33" Type="http://schemas.openxmlformats.org/officeDocument/2006/relationships/hyperlink" Target="https://www.metropoline.com/line/14/52014" TargetMode="External"/><Relationship Id="rId38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google.com/maps/d/viewer?hl=iw&amp;mid=1ttmd9Fy5Ljonxb_K0sLd3JrMTvu5U98&amp;ll=32.18661008134262%2C34.90526499999999&amp;z=16" TargetMode="External"/><Relationship Id="rId20" Type="http://schemas.openxmlformats.org/officeDocument/2006/relationships/hyperlink" Target="https://www.google.com/maps/d/viewer?hl=iw&amp;mid=11hzJadl715Vwn7nLmek_vBVzOUafA0c&amp;ll=32.181250171598194%2C34.903454999999994&amp;z=16" TargetMode="External"/><Relationship Id="rId29" Type="http://schemas.openxmlformats.org/officeDocument/2006/relationships/hyperlink" Target="https://www.metropoline.com/line/84/30084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metropoline.com/line/85/32085" TargetMode="External"/><Relationship Id="rId24" Type="http://schemas.openxmlformats.org/officeDocument/2006/relationships/hyperlink" Target="https://www.metropoline.com/line/3/43003" TargetMode="External"/><Relationship Id="rId32" Type="http://schemas.openxmlformats.org/officeDocument/2006/relationships/hyperlink" Target="https://www.metropoline.com/line/10/26010" TargetMode="External"/><Relationship Id="rId37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https://www.metropoline.com/line/70/23070" TargetMode="External"/><Relationship Id="rId23" Type="http://schemas.openxmlformats.org/officeDocument/2006/relationships/hyperlink" Target="https://www.metropoline.com/line/14/52014" TargetMode="External"/><Relationship Id="rId28" Type="http://schemas.openxmlformats.org/officeDocument/2006/relationships/hyperlink" Target="https://www.metropoline.com/line/86/28086" TargetMode="External"/><Relationship Id="rId36" Type="http://schemas.openxmlformats.org/officeDocument/2006/relationships/footer" Target="footer1.xml"/><Relationship Id="rId10" Type="http://schemas.openxmlformats.org/officeDocument/2006/relationships/hyperlink" Target="https://www.google.com/maps/d/viewer?hl=iw&amp;mid=1zWF11Ckex0KXVw6AGgTORsc8ZxNrAKQ&amp;ll=32.1811613891877%2C34.92265769999999&amp;z=16" TargetMode="External"/><Relationship Id="rId19" Type="http://schemas.openxmlformats.org/officeDocument/2006/relationships/hyperlink" Target="https://www.metropoline.com/line/91/29091" TargetMode="External"/><Relationship Id="rId31" Type="http://schemas.openxmlformats.org/officeDocument/2006/relationships/hyperlink" Target="https://www.metropoline.com/line/85/32085" TargetMode="External"/><Relationship Id="rId4" Type="http://schemas.openxmlformats.org/officeDocument/2006/relationships/styles" Target="styles.xml"/><Relationship Id="rId9" Type="http://schemas.openxmlformats.org/officeDocument/2006/relationships/hyperlink" Target="https://www.google.com/maps/d/viewer?hl=iw&amp;mid=1-sZj2b5_2fWa4XcWzcqDJ_XDGfsUNEuD&amp;ll=32.182387019609344%2C34.924165&amp;z=15" TargetMode="External"/><Relationship Id="rId14" Type="http://schemas.openxmlformats.org/officeDocument/2006/relationships/hyperlink" Target="https://www.google.com/maps/d/viewer?hl=iw&amp;mid=1AzIZyH8IirIRkHjHC1z8I6US6hMJEH8&amp;ll=32.18463304264155%2C34.899844999999985&amp;z=16" TargetMode="External"/><Relationship Id="rId22" Type="http://schemas.openxmlformats.org/officeDocument/2006/relationships/hyperlink" Target="https://www.metropoline.com/line/10/26010" TargetMode="External"/><Relationship Id="rId27" Type="http://schemas.openxmlformats.org/officeDocument/2006/relationships/hyperlink" Target="https://www.metropoline.com/line/97/27097" TargetMode="External"/><Relationship Id="rId30" Type="http://schemas.openxmlformats.org/officeDocument/2006/relationships/hyperlink" Target="https://www.google.com/maps/d/edit?mid=1KdBgmTXTx6r1ndotlrJIT9Ez1If6CiA6&amp;usp=sharing" TargetMode="External"/><Relationship Id="rId35" Type="http://schemas.openxmlformats.org/officeDocument/2006/relationships/header" Target="header1.xml"/><Relationship Id="rId8" Type="http://schemas.openxmlformats.org/officeDocument/2006/relationships/endnotes" Target="endnotes.xml"/><Relationship Id="rId3" Type="http://schemas.openxmlformats.org/officeDocument/2006/relationships/numbering" Target="numbering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ranc\AppData\Local\Temp\7zO4FA83445\a4%20&#1513;&#1501;%20&#1502;&#1495;&#1500;&#1511;&#1492;%20&#1500;&#1506;&#1512;&#1497;&#1499;&#1492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r="http://schemas.openxmlformats.org/officeDocument/2006/relationships" xmlns:go="http://customooxmlschemas.google.com/" uri="GoogleDocsCustomDataVersion1">
  <go:docsCustomData xmlns:go="http://customooxmlschemas.google.com/" roundtripDataSignature="AMtx7mjBgUxT8GKrpPsx0GIAEZFrX01stA==">AMUW2mWo3agxLDzt5ddh2bHhYMbshTc8DeK8eLgzhJQfXna1h/h7Z+5//ReqNQCDKJdhbno9m+OSERtvnFnHoxlwQQw+VR9rEFOXMvqFRd3Ub3EQpTqsLTs=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customXml/itemProps2.xml><?xml version="1.0" encoding="utf-8"?>
<ds:datastoreItem xmlns:ds="http://schemas.openxmlformats.org/officeDocument/2006/customXml" ds:itemID="{8790F1C2-BF54-4363-B9D2-A7C8DB7AE7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a4 שם מחלקה לעריכה</Template>
  <TotalTime>99</TotalTime>
  <Pages>17</Pages>
  <Words>1804</Words>
  <Characters>9025</Characters>
  <Application>Microsoft Office Word</Application>
  <DocSecurity>0</DocSecurity>
  <Lines>75</Lines>
  <Paragraphs>21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ועדת חינוך ראשונה תשנת 2019</vt:lpstr>
      <vt:lpstr>ועדת חינוך ראשונה תשנת 2019</vt:lpstr>
    </vt:vector>
  </TitlesOfParts>
  <Company/>
  <LinksUpToDate>false</LinksUpToDate>
  <CharactersWithSpaces>10808</CharactersWithSpaces>
  <SharedDoc>false</SharedDoc>
  <HLinks>
    <vt:vector size="6" baseType="variant">
      <vt:variant>
        <vt:i4>8257560</vt:i4>
      </vt:variant>
      <vt:variant>
        <vt:i4>6</vt:i4>
      </vt:variant>
      <vt:variant>
        <vt:i4>0</vt:i4>
      </vt:variant>
      <vt:variant>
        <vt:i4>5</vt:i4>
      </vt:variant>
      <vt:variant>
        <vt:lpwstr>mailto:hinuch@ksaba.co.il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ועדת חינוך ראשונה תשנת 2019</dc:title>
  <dc:subject>460331</dc:subject>
  <dc:creator>מורן כרמלי</dc:creator>
  <cp:keywords/>
  <dc:description/>
  <cp:lastModifiedBy>טל גלבוע</cp:lastModifiedBy>
  <cp:revision>31</cp:revision>
  <cp:lastPrinted>2023-08-28T17:11:00Z</cp:lastPrinted>
  <dcterms:created xsi:type="dcterms:W3CDTF">2026-09-02T05:37:00Z</dcterms:created>
  <dcterms:modified xsi:type="dcterms:W3CDTF">2026-09-09T09:48:00Z</dcterms:modified>
</cp:coreProperties>
</file>