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10F" w14:textId="2F63733E" w:rsidR="002F1B07" w:rsidRPr="008E76D1" w:rsidRDefault="002F1B07" w:rsidP="008E76D1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Cs w:val="36"/>
          <w:rtl/>
          <w:lang w:bidi="he-IL"/>
        </w:rPr>
      </w:pPr>
      <w:r w:rsidRPr="008E76D1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תכנית מערך הסעים ל</w:t>
      </w:r>
      <w:r w:rsidR="007B4C6A" w:rsidRPr="008E76D1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שנת הלימודים תשפ"</w:t>
      </w:r>
      <w:r w:rsidR="00B909E6" w:rsidRPr="008E76D1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ז</w:t>
      </w:r>
    </w:p>
    <w:p w14:paraId="5702E290" w14:textId="3C0E8AAE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1DBE8B81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259F6AB" w14:textId="77777777" w:rsidR="00091CCE" w:rsidRDefault="00091CCE" w:rsidP="00091CCE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15EC8C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E6B708B" w14:textId="31FA925B" w:rsidR="00B909E6" w:rsidRPr="00B918D8" w:rsidRDefault="00B909E6">
      <w:pPr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B918D8"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  <w:br w:type="page"/>
      </w:r>
    </w:p>
    <w:p w14:paraId="4CED6371" w14:textId="70A3A789" w:rsidR="002F1B07" w:rsidRPr="008E76D1" w:rsidRDefault="00F1575B" w:rsidP="008E76D1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rtl/>
          <w:lang w:bidi="he-IL"/>
        </w:rPr>
      </w:pPr>
      <w:r w:rsidRPr="008E76D1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lastRenderedPageBreak/>
        <w:t xml:space="preserve">תיכון </w:t>
      </w:r>
      <w:r w:rsidR="006B360F" w:rsidRPr="008E76D1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t>כצנלסון</w:t>
      </w:r>
    </w:p>
    <w:p w14:paraId="6E72DE48" w14:textId="0C1BCCE2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F1575B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לתיכון </w:t>
      </w:r>
      <w:r w:rsidR="00284C1B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כצנלסון</w:t>
      </w:r>
    </w:p>
    <w:p w14:paraId="71D885C0" w14:textId="232D73F8" w:rsidR="00A77B4A" w:rsidRPr="00971297" w:rsidRDefault="00370D0D" w:rsidP="00B75BE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51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AC61A5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מקפלן, יוספטל, הדרים, האוניברסיטה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70DABBEF" w14:textId="6E61BBD4" w:rsidR="00AC61A5" w:rsidRDefault="00370D0D" w:rsidP="00AC61A5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1CD3087C" w14:textId="77777777" w:rsidR="00E82CEA" w:rsidRPr="00F35C07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ו</w:t>
      </w:r>
    </w:p>
    <w:p w14:paraId="66F94D5E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בשעה 7:20 ובשעה 7:50</w:t>
      </w:r>
    </w:p>
    <w:p w14:paraId="051A0491" w14:textId="77777777" w:rsidR="00E82CEA" w:rsidRPr="00F35C07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ימי ו' בשעה 07:20</w:t>
      </w:r>
    </w:p>
    <w:p w14:paraId="1813733A" w14:textId="77777777" w:rsidR="0032748E" w:rsidRDefault="0032748E" w:rsidP="0032748E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C096D8" w14:textId="4061701F" w:rsidR="00370D0D" w:rsidRDefault="0032748E" w:rsidP="0032748E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47EC" w14:paraId="06DADFD9" w14:textId="77777777" w:rsidTr="005647EC">
        <w:tc>
          <w:tcPr>
            <w:tcW w:w="4814" w:type="dxa"/>
          </w:tcPr>
          <w:p w14:paraId="62D378E7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מסוף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קפלן</w:t>
            </w:r>
          </w:p>
          <w:p w14:paraId="65D22795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הנביאים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יחזקאל</w:t>
            </w:r>
          </w:p>
          <w:p w14:paraId="4A456E06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אשכול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המלך</w:t>
            </w:r>
          </w:p>
          <w:p w14:paraId="649AAF6C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הורוביץ</w:t>
            </w:r>
          </w:p>
          <w:p w14:paraId="1D48BADF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</w:p>
          <w:p w14:paraId="0A35C16D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4B4A1FDB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  <w:p w14:paraId="75B4E34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אבות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בכפר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הדרים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378123D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9.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קאנטרי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קלאב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הזמיר</w:t>
            </w:r>
          </w:p>
          <w:p w14:paraId="02E37BE9" w14:textId="7049D14A" w:rsid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10.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הנשר</w:t>
            </w:r>
          </w:p>
        </w:tc>
        <w:tc>
          <w:tcPr>
            <w:tcW w:w="4815" w:type="dxa"/>
          </w:tcPr>
          <w:p w14:paraId="6A21ACC7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1.   37150</w:t>
            </w:r>
          </w:p>
          <w:p w14:paraId="28EE36F8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2.   37151</w:t>
            </w:r>
          </w:p>
          <w:p w14:paraId="55BF986A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3.   37090</w:t>
            </w:r>
          </w:p>
          <w:p w14:paraId="32470FEC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4.   37088</w:t>
            </w:r>
          </w:p>
          <w:p w14:paraId="6B3A9C69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5.   39790</w:t>
            </w:r>
          </w:p>
          <w:p w14:paraId="428F5384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6.   39796</w:t>
            </w:r>
          </w:p>
          <w:p w14:paraId="0F83D409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7.   39798</w:t>
            </w:r>
          </w:p>
          <w:p w14:paraId="4F6A1205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8.   30008</w:t>
            </w:r>
          </w:p>
          <w:p w14:paraId="33421EDC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9.   36941</w:t>
            </w:r>
          </w:p>
          <w:p w14:paraId="6C1543E7" w14:textId="0AA6BDFC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10. 39807</w:t>
            </w:r>
          </w:p>
        </w:tc>
      </w:tr>
    </w:tbl>
    <w:p w14:paraId="505BC9CB" w14:textId="77777777" w:rsidR="005647EC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1759330" w14:textId="383B09DC" w:rsidR="005647EC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47EC" w14:paraId="3530B806" w14:textId="77777777" w:rsidTr="005647EC">
        <w:tc>
          <w:tcPr>
            <w:tcW w:w="4814" w:type="dxa"/>
          </w:tcPr>
          <w:p w14:paraId="3AF06D5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34A09354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06B4180C" w14:textId="0F40D1BD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</w:tc>
        <w:tc>
          <w:tcPr>
            <w:tcW w:w="4815" w:type="dxa"/>
          </w:tcPr>
          <w:p w14:paraId="53CBEEA7" w14:textId="77777777" w:rsidR="005647EC" w:rsidRPr="00351C83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18F6977" w14:textId="77777777" w:rsidR="005647EC" w:rsidRPr="00351C83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460B2900" w14:textId="05CDCA2F" w:rsid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5171BD7" w14:textId="77777777" w:rsidR="005647EC" w:rsidRPr="0032748E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DC1CCC7" w14:textId="5ED9A98F" w:rsidR="00105D53" w:rsidRDefault="00105D53" w:rsidP="00105D5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85FEBD" w14:textId="21BF4A2F" w:rsidR="00105D53" w:rsidRPr="008F4C70" w:rsidRDefault="00105D53" w:rsidP="008F4C7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579FE38C" w14:textId="7C64D2A4" w:rsidR="003329EE" w:rsidRDefault="008E76D1" w:rsidP="003329E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9" w:history="1">
        <w:r>
          <w:rPr>
            <w:rtl/>
            <w:lang w:bidi="he-IL"/>
          </w:rPr>
          <w:t>קישור למפת המסלול</w:t>
        </w:r>
      </w:hyperlink>
    </w:p>
    <w:p w14:paraId="344CB39D" w14:textId="77777777" w:rsidR="00CC415A" w:rsidRPr="00CC415A" w:rsidRDefault="00CC41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10E08A" w14:textId="604D3F70" w:rsidR="000841B1" w:rsidRDefault="000841B1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C93FA8A" w14:textId="77777777" w:rsidR="00D84EAD" w:rsidRPr="005F28C8" w:rsidRDefault="00D84EAD" w:rsidP="005F28C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946E59" w14:textId="77777777" w:rsidR="00713AFE" w:rsidRDefault="00713AFE" w:rsidP="0097129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8768BF8" w14:textId="77777777" w:rsidR="00193851" w:rsidRDefault="00193851" w:rsidP="00193851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9B06348" w14:textId="77777777" w:rsidR="00193851" w:rsidRDefault="00193851" w:rsidP="00193851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7702734" w14:textId="60A398AB" w:rsidR="007F3525" w:rsidRPr="00C24854" w:rsidRDefault="007F3525" w:rsidP="007F352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7F3525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049CEC3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1E5977" w14:textId="77777777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0E5AE427" w14:textId="6BCD2E1F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FEF6F4E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8DD396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0ED9B989" w14:textId="77777777" w:rsidTr="004C5A69">
        <w:tc>
          <w:tcPr>
            <w:tcW w:w="4814" w:type="dxa"/>
          </w:tcPr>
          <w:p w14:paraId="07C44A43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</w:p>
          <w:p w14:paraId="10619DB9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2ADF7C34" w14:textId="0BEC6A39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</w:tc>
        <w:tc>
          <w:tcPr>
            <w:tcW w:w="4815" w:type="dxa"/>
          </w:tcPr>
          <w:p w14:paraId="6449DF24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1. 39790</w:t>
            </w:r>
          </w:p>
          <w:p w14:paraId="01024D03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2. 39796</w:t>
            </w:r>
          </w:p>
          <w:p w14:paraId="2ADA2C14" w14:textId="505112E7" w:rsidR="007F3525" w:rsidRPr="005647EC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3. 39798</w:t>
            </w:r>
          </w:p>
        </w:tc>
      </w:tr>
    </w:tbl>
    <w:p w14:paraId="51AF6E12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21E964F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35DFE582" w14:textId="77777777" w:rsidTr="004C5A69">
        <w:tc>
          <w:tcPr>
            <w:tcW w:w="4814" w:type="dxa"/>
          </w:tcPr>
          <w:p w14:paraId="77841C85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2F25C6E3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</w:t>
            </w:r>
            <w:r w:rsidR="00DA728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A793282" w14:textId="3236ED53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תיכון גלילי/אשר ברש</w:t>
            </w:r>
          </w:p>
        </w:tc>
        <w:tc>
          <w:tcPr>
            <w:tcW w:w="4815" w:type="dxa"/>
          </w:tcPr>
          <w:p w14:paraId="7C4C3BEA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F43739C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6938EF4" w14:textId="7E4B50F8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</w:tc>
      </w:tr>
    </w:tbl>
    <w:p w14:paraId="69746EE9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CFD3CF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FD8D01" w14:textId="21D32F05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5903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573C4C56" w14:textId="3E21AE6F" w:rsidR="00FA2F4B" w:rsidRDefault="008E76D1" w:rsidP="00FA2F4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0" w:history="1">
        <w:r>
          <w:rPr>
            <w:rtl/>
            <w:lang w:bidi="he-IL"/>
          </w:rPr>
          <w:t>קישור למפת המסלול</w:t>
        </w:r>
      </w:hyperlink>
    </w:p>
    <w:p w14:paraId="48DFD81E" w14:textId="0E142948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9E827AF" w14:textId="3954A3B8" w:rsidR="006C5903" w:rsidRDefault="006C5903" w:rsidP="006C590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5EAFF4E" w14:textId="50CF6750" w:rsidR="006C5903" w:rsidRPr="00402A49" w:rsidRDefault="00402A49" w:rsidP="006C5903">
      <w:pPr>
        <w:pStyle w:val="ae"/>
        <w:bidi/>
        <w:spacing w:line="276" w:lineRule="auto"/>
        <w:rPr>
          <w:rStyle w:val="Hyperlink"/>
          <w:lang w:bidi="he-IL"/>
        </w:rPr>
      </w:pPr>
      <w:hyperlink r:id="rId11" w:history="1">
        <w:r w:rsidRPr="00402A49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https://www.metropoline.com/line/85/32085</w:t>
        </w:r>
      </w:hyperlink>
    </w:p>
    <w:p w14:paraId="40848E4A" w14:textId="77777777" w:rsidR="00402A49" w:rsidRPr="00402A49" w:rsidRDefault="00402A49" w:rsidP="00402A4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C52AD4" w14:textId="6B30EEB9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F4328E4" w14:textId="77777777" w:rsidR="005C0D0C" w:rsidRDefault="005C0D0C" w:rsidP="005C0D0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2296074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CD6E5A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0DEFAD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AEB11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7120F2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210C99CF" w14:textId="77777777" w:rsidR="00193851" w:rsidRDefault="00193851" w:rsidP="00193851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267A705" w14:textId="77777777" w:rsidR="00193851" w:rsidRDefault="00193851" w:rsidP="00193851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BC4FFA" w14:textId="42160AA3" w:rsidR="00971297" w:rsidRPr="00971297" w:rsidRDefault="00FC4BA8" w:rsidP="007F352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5</w:t>
      </w:r>
      <w:r w:rsidR="00AC61A5"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743BEF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מירוקה 80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1031B14E" w14:textId="77777777" w:rsidR="00743BEF" w:rsidRDefault="00743BEF" w:rsidP="00743BE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6C9A38A3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737BC3EA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7:25 ובשעה </w:t>
      </w:r>
      <w:r w:rsidRPr="00DB1959">
        <w:rPr>
          <w:rFonts w:ascii="David" w:eastAsiaTheme="minorHAnsi" w:hAnsi="David" w:cstheme="minorBidi" w:hint="cs"/>
          <w:szCs w:val="28"/>
          <w:rtl/>
          <w:lang w:bidi="he-IL"/>
        </w:rPr>
        <w:t>7:50</w:t>
      </w:r>
    </w:p>
    <w:p w14:paraId="6E17EE34" w14:textId="77777777" w:rsidR="00E82CEA" w:rsidRPr="00DB1959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זמני יציאה ימי ו' בשעה 7:30</w:t>
      </w:r>
    </w:p>
    <w:p w14:paraId="322FCD3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E17E0A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446AB971" w14:textId="77777777" w:rsidTr="00DF2554">
        <w:tc>
          <w:tcPr>
            <w:tcW w:w="4814" w:type="dxa"/>
          </w:tcPr>
          <w:p w14:paraId="1E33C652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ספיר</w:t>
            </w:r>
          </w:p>
          <w:p w14:paraId="434BFE2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5561C0C9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22DB5B7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4EA0E70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ויזנבך</w:t>
            </w:r>
          </w:p>
          <w:p w14:paraId="30530B52" w14:textId="47B63281" w:rsidR="00F35C07" w:rsidRPr="00040E15" w:rsidRDefault="00E83114" w:rsidP="00040E1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</w:tc>
        <w:tc>
          <w:tcPr>
            <w:tcW w:w="4815" w:type="dxa"/>
          </w:tcPr>
          <w:p w14:paraId="55AAB2C3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1.   38074</w:t>
            </w:r>
          </w:p>
          <w:p w14:paraId="1098C81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2.   38075</w:t>
            </w:r>
          </w:p>
          <w:p w14:paraId="50401D39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3.   38925  </w:t>
            </w:r>
          </w:p>
          <w:p w14:paraId="46AE06DF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4.   37459</w:t>
            </w:r>
          </w:p>
          <w:p w14:paraId="1D4A79D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5.   38930</w:t>
            </w:r>
          </w:p>
          <w:p w14:paraId="2467FD3C" w14:textId="61D99951" w:rsidR="00F35C07" w:rsidRPr="005647EC" w:rsidRDefault="00E83114" w:rsidP="00040E1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6.   38929</w:t>
            </w:r>
          </w:p>
        </w:tc>
      </w:tr>
    </w:tbl>
    <w:p w14:paraId="4D590B4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C136E59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12737EA1" w14:textId="77777777" w:rsidTr="00DF2554">
        <w:tc>
          <w:tcPr>
            <w:tcW w:w="4814" w:type="dxa"/>
          </w:tcPr>
          <w:p w14:paraId="173F2044" w14:textId="443660E8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6BC58D6D" w14:textId="26D4A5ED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השחר</w:t>
            </w:r>
          </w:p>
          <w:p w14:paraId="4518E8E4" w14:textId="652EF02D" w:rsidR="00F35C07" w:rsidRPr="005647EC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תל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</w:tc>
        <w:tc>
          <w:tcPr>
            <w:tcW w:w="4815" w:type="dxa"/>
          </w:tcPr>
          <w:p w14:paraId="6950E214" w14:textId="339CBF8F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EFE16D8" w14:textId="1B3D04E2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8C4659" w14:textId="7AF0186A" w:rsidR="00F35C07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BAD40DE" w14:textId="30777BD3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D61F2C" w14:textId="77777777" w:rsid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E6647" w14:textId="0E7478D9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C97C34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(בשעה 7:50)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1E3DE31" w14:textId="03DD6AAA" w:rsidR="00F35C07" w:rsidRDefault="008E76D1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12" w:history="1">
        <w:r>
          <w:rPr>
            <w:rtl/>
            <w:lang w:bidi="he-IL"/>
          </w:rPr>
          <w:t>קישור למפת המסלול</w:t>
        </w:r>
      </w:hyperlink>
    </w:p>
    <w:p w14:paraId="651290BC" w14:textId="77777777" w:rsidR="00103727" w:rsidRPr="00103727" w:rsidRDefault="00103727" w:rsidP="001037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01985F" w14:textId="7893383C" w:rsid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(בשעה 7:25):</w:t>
      </w:r>
    </w:p>
    <w:p w14:paraId="42E15C4B" w14:textId="76468103" w:rsidR="00C97C34" w:rsidRDefault="008E76D1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3" w:history="1">
        <w:r>
          <w:rPr>
            <w:rtl/>
            <w:lang w:bidi="he-IL"/>
          </w:rPr>
          <w:t>קישור למפת המסלול</w:t>
        </w:r>
      </w:hyperlink>
    </w:p>
    <w:p w14:paraId="6AD9E65A" w14:textId="77777777" w:rsidR="00C97C34" w:rsidRP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BB7455D" w14:textId="3AF5C328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14CB19F" w14:textId="4C9B67C5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4DA145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45973F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959FA7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D94C1A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A3BEA1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8AB591E" w14:textId="77777777" w:rsidR="00B817EB" w:rsidRDefault="00B817EB" w:rsidP="00C47552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8A43E3" w14:textId="77777777" w:rsidR="00193851" w:rsidRDefault="00193851" w:rsidP="0019385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AE3C49" w14:textId="77777777" w:rsidR="00193851" w:rsidRDefault="00193851" w:rsidP="0019385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A3C612" w14:textId="1E8E92DD" w:rsidR="00C24854" w:rsidRPr="00C24854" w:rsidRDefault="006B0327" w:rsidP="00B817EB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70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חברת </w:t>
      </w:r>
      <w:r w:rsidR="00925B85" w:rsidRPr="00C24854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</w:t>
      </w:r>
      <w:proofErr w:type="spellStart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מותיקים</w:t>
      </w:r>
      <w:proofErr w:type="spellEnd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56CB6C96" w14:textId="77777777" w:rsidR="006B0327" w:rsidRDefault="006B0327" w:rsidP="006B032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D176759" w14:textId="77777777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25E4800D" w14:textId="78C4347E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925B85">
        <w:rPr>
          <w:rFonts w:ascii="David" w:eastAsiaTheme="minorHAnsi" w:hAnsi="David" w:cstheme="minorBidi" w:hint="cs"/>
          <w:szCs w:val="28"/>
          <w:rtl/>
          <w:lang w:bidi="he-IL"/>
        </w:rPr>
        <w:t>3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5 </w:t>
      </w:r>
    </w:p>
    <w:p w14:paraId="4A112779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2422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6ABFBE79" w14:textId="77777777" w:rsidTr="00DF2554">
        <w:tc>
          <w:tcPr>
            <w:tcW w:w="4814" w:type="dxa"/>
          </w:tcPr>
          <w:p w14:paraId="64E2C463" w14:textId="77777777" w:rsidR="00A77B4A" w:rsidRPr="00A77B4A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אנצו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סירני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קיבוץ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גלויות</w:t>
            </w:r>
          </w:p>
          <w:p w14:paraId="33834F56" w14:textId="6A950392" w:rsidR="006B0327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סנה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ברקן</w:t>
            </w:r>
          </w:p>
        </w:tc>
        <w:tc>
          <w:tcPr>
            <w:tcW w:w="4815" w:type="dxa"/>
          </w:tcPr>
          <w:p w14:paraId="0EF6CA6C" w14:textId="77777777" w:rsidR="00A77B4A" w:rsidRPr="00A77B4A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1.   39972</w:t>
            </w:r>
          </w:p>
          <w:p w14:paraId="07A1F1A3" w14:textId="2CC04F80" w:rsidR="006B0327" w:rsidRPr="005647EC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2.   35135</w:t>
            </w:r>
          </w:p>
        </w:tc>
      </w:tr>
    </w:tbl>
    <w:p w14:paraId="58FB14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33B415B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160954D9" w14:textId="77777777" w:rsidTr="00DF2554">
        <w:tc>
          <w:tcPr>
            <w:tcW w:w="4814" w:type="dxa"/>
          </w:tcPr>
          <w:p w14:paraId="375F244B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1D0E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4D2648EA" w14:textId="0636D9B4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</w:tc>
        <w:tc>
          <w:tcPr>
            <w:tcW w:w="4815" w:type="dxa"/>
          </w:tcPr>
          <w:p w14:paraId="4B58B082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C6767E4" w14:textId="3C4E66D6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  הורדה</w:t>
            </w:r>
          </w:p>
        </w:tc>
      </w:tr>
    </w:tbl>
    <w:p w14:paraId="7F08B317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B6448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D2D96D" w14:textId="35CBE09C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B3210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2F744785" w14:textId="0639612F" w:rsidR="00D054D0" w:rsidRDefault="008E76D1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4" w:history="1">
        <w:r>
          <w:rPr>
            <w:rtl/>
            <w:lang w:bidi="he-IL"/>
          </w:rPr>
          <w:t>קישור למפת המסלול</w:t>
        </w:r>
      </w:hyperlink>
    </w:p>
    <w:p w14:paraId="0A3A88BB" w14:textId="77777777" w:rsidR="00D054D0" w:rsidRPr="00D054D0" w:rsidRDefault="00D054D0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EEC7323" w14:textId="489B69DA" w:rsidR="006B3210" w:rsidRDefault="006B3210" w:rsidP="006B321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35278003" w14:textId="5E0E875D" w:rsidR="006B3210" w:rsidRPr="00D53248" w:rsidRDefault="00D53248" w:rsidP="006B3210">
      <w:pPr>
        <w:pStyle w:val="ae"/>
        <w:bidi/>
        <w:spacing w:line="276" w:lineRule="auto"/>
        <w:rPr>
          <w:rStyle w:val="Hyperlink"/>
          <w:rtl/>
          <w:lang w:bidi="he-IL"/>
        </w:rPr>
      </w:pPr>
      <w:hyperlink r:id="rId15" w:history="1">
        <w:r w:rsidRPr="00D53248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https://www.metropoline.com/line/70/23070</w:t>
        </w:r>
      </w:hyperlink>
    </w:p>
    <w:p w14:paraId="44B9650F" w14:textId="77777777" w:rsidR="00D53248" w:rsidRPr="00D53248" w:rsidRDefault="00D53248" w:rsidP="00D5324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757D48" w14:textId="7CC580B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E7D95A" w14:textId="3C8A28B0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47BD5C" w14:textId="2A382899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A3592" w14:textId="3666008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2EF065" w14:textId="5DC912C1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E15B93" w14:textId="3182B845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E40CCC" w14:textId="0DCBF73B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D8557E" w14:textId="5A54B26A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4D7F12" w14:textId="7E10CB53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E95BC0" w14:textId="79AA8206" w:rsidR="000841B1" w:rsidRDefault="000841B1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4B11C6" w14:textId="77777777" w:rsidR="006B3210" w:rsidRPr="006B3210" w:rsidRDefault="006B3210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368AFD4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6791EE" w14:textId="77777777" w:rsidR="00D22A48" w:rsidRDefault="00D22A48" w:rsidP="00D22A4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9A1294A" w14:textId="16B9E1B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414D72F" w14:textId="5F0E236D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56480AA" w14:textId="77777777" w:rsidR="00193851" w:rsidRDefault="00193851" w:rsidP="0019385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B1C2E6" w14:textId="78D13401" w:rsidR="00880766" w:rsidRPr="00C24854" w:rsidRDefault="00880766" w:rsidP="0088076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1244EB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788EA806" w14:textId="77777777" w:rsidR="00880766" w:rsidRDefault="00880766" w:rsidP="0088076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D0F069" w14:textId="77777777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51A3AADC" w14:textId="2BE27ABA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</w:t>
      </w:r>
      <w:r w:rsidR="000E2545"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EDE950A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084F51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4C4DA8EA" w14:textId="77777777" w:rsidTr="00DF2554">
        <w:tc>
          <w:tcPr>
            <w:tcW w:w="4814" w:type="dxa"/>
          </w:tcPr>
          <w:p w14:paraId="674FB1DD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הנוער</w:t>
            </w:r>
          </w:p>
          <w:p w14:paraId="776751DC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ויתקין</w:t>
            </w:r>
          </w:p>
          <w:p w14:paraId="29C0C9DC" w14:textId="51BC5850" w:rsid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האחווה</w:t>
            </w:r>
          </w:p>
        </w:tc>
        <w:tc>
          <w:tcPr>
            <w:tcW w:w="4815" w:type="dxa"/>
          </w:tcPr>
          <w:p w14:paraId="48CD7AAF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1.   39847</w:t>
            </w:r>
          </w:p>
          <w:p w14:paraId="0DE865DE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2.   32843</w:t>
            </w:r>
          </w:p>
          <w:p w14:paraId="564265F1" w14:textId="2798A468" w:rsidR="00880766" w:rsidRPr="005647EC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3.   39843</w:t>
            </w:r>
          </w:p>
        </w:tc>
      </w:tr>
    </w:tbl>
    <w:p w14:paraId="5A55F518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EA87CA0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5BAE1DED" w14:textId="77777777" w:rsidTr="00DF2554">
        <w:tc>
          <w:tcPr>
            <w:tcW w:w="4814" w:type="dxa"/>
          </w:tcPr>
          <w:p w14:paraId="34656BE9" w14:textId="5503CA20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D6627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6A185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אשר ברש</w:t>
            </w:r>
          </w:p>
          <w:p w14:paraId="31E9A356" w14:textId="0DAF8BE2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proofErr w:type="spellStart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10C1D6FA" w14:textId="6B2BDDFA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0C725E70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9DAED4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760E7EB" w14:textId="2E48C113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41BEFB2B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B673F1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ABDCB" w14:textId="22D46BB4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1A1859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39B6A937" w14:textId="4D56C1C9" w:rsidR="00F43218" w:rsidRDefault="008E76D1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6" w:history="1">
        <w:r>
          <w:rPr>
            <w:rtl/>
            <w:lang w:bidi="he-IL"/>
          </w:rPr>
          <w:t>קישור למפת המסלול</w:t>
        </w:r>
      </w:hyperlink>
    </w:p>
    <w:p w14:paraId="16A2C21E" w14:textId="77777777" w:rsidR="00F43218" w:rsidRPr="00F43218" w:rsidRDefault="00F43218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71FFFD" w14:textId="2FF8F60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293FC48" w14:textId="7DAAA2C8" w:rsidR="001A1859" w:rsidRDefault="001A1859" w:rsidP="001A185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718AB47D" w14:textId="62EAC196" w:rsidR="001A1859" w:rsidRDefault="0029662E" w:rsidP="001A185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7" w:history="1">
        <w:r w:rsidRPr="0029662E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https://www.metropoline.com/line/86/28086</w:t>
        </w:r>
      </w:hyperlink>
    </w:p>
    <w:p w14:paraId="149190B4" w14:textId="77777777" w:rsidR="0029662E" w:rsidRPr="0029662E" w:rsidRDefault="0029662E" w:rsidP="0029662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031CF7" w14:textId="7B7B394C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520555" w14:textId="02A356F0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AEC7C" w14:textId="085F2CD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47EBC7" w14:textId="502D098F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D48BBD" w14:textId="7701B4DD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846F02" w14:textId="4EA368C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F79E50" w14:textId="4F816536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14B617" w14:textId="5F9A524A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53DB17" w14:textId="022E1D8E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DAB8B5B" w14:textId="77777777" w:rsidR="00BE280A" w:rsidRDefault="00BE280A" w:rsidP="00BE28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DB9E23" w14:textId="2D2CC703" w:rsidR="006E7C83" w:rsidRDefault="006E7C83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DB8CD7" w14:textId="77777777" w:rsidR="001A1859" w:rsidRDefault="001A1859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BB2D6E" w14:textId="77777777" w:rsidR="00193851" w:rsidRPr="001A1859" w:rsidRDefault="00193851" w:rsidP="0019385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6F35B8" w14:textId="7D41B948" w:rsidR="006E7C83" w:rsidRPr="00C24854" w:rsidRDefault="006E7C83" w:rsidP="004360F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91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7A6CB47F" w14:textId="77777777" w:rsidR="006E7C83" w:rsidRDefault="006E7C83" w:rsidP="006E7C83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755787A" w14:textId="77777777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64FBC266" w14:textId="1F1841DD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295DBA58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27C0B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1B856EFE" w14:textId="77777777" w:rsidTr="00DF2554">
        <w:tc>
          <w:tcPr>
            <w:tcW w:w="4814" w:type="dxa"/>
          </w:tcPr>
          <w:p w14:paraId="02EC20B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37AF101A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52097B35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רעם</w:t>
            </w:r>
          </w:p>
          <w:p w14:paraId="43EC28AC" w14:textId="50C86EDA" w:rsid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זמנהוף</w:t>
            </w:r>
          </w:p>
        </w:tc>
        <w:tc>
          <w:tcPr>
            <w:tcW w:w="4815" w:type="dxa"/>
          </w:tcPr>
          <w:p w14:paraId="76BEB586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0D46D523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716B5224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3.   30225</w:t>
            </w:r>
          </w:p>
          <w:p w14:paraId="7C992DF8" w14:textId="3D3B1249" w:rsidR="006E7C83" w:rsidRPr="005647EC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4.   31362</w:t>
            </w:r>
          </w:p>
        </w:tc>
      </w:tr>
    </w:tbl>
    <w:p w14:paraId="68FFCF54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8C1A72D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7B276C26" w14:textId="77777777" w:rsidTr="00DF2554">
        <w:tc>
          <w:tcPr>
            <w:tcW w:w="4814" w:type="dxa"/>
          </w:tcPr>
          <w:p w14:paraId="71F09A77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3662C66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</w:p>
          <w:p w14:paraId="49C97EB8" w14:textId="066180E3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</w:tc>
        <w:tc>
          <w:tcPr>
            <w:tcW w:w="4815" w:type="dxa"/>
          </w:tcPr>
          <w:p w14:paraId="5A18A064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DCDFE68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1259DE6" w14:textId="62A5D311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326CE7B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021F5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90780" w14:textId="111B7D6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A07CB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6277B1A" w14:textId="334F0EAD" w:rsidR="006E7C83" w:rsidRPr="008C1EAD" w:rsidRDefault="008E76D1" w:rsidP="006E7C83">
      <w:pPr>
        <w:pStyle w:val="ae"/>
        <w:bidi/>
        <w:spacing w:line="276" w:lineRule="auto"/>
        <w:rPr>
          <w:rStyle w:val="Hyperlink"/>
        </w:rPr>
      </w:pPr>
      <w:hyperlink r:id="rId18" w:history="1">
        <w:r>
          <w:rPr>
            <w:rtl/>
            <w:lang w:bidi="he-IL"/>
          </w:rPr>
          <w:t>קישור למפת המסלול</w:t>
        </w:r>
      </w:hyperlink>
    </w:p>
    <w:p w14:paraId="60141451" w14:textId="77777777" w:rsidR="008C1EAD" w:rsidRPr="008C1EAD" w:rsidRDefault="008C1EAD" w:rsidP="008C1EA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FE1F9C" w14:textId="75635029" w:rsidR="00A07CB5" w:rsidRDefault="00A07CB5" w:rsidP="00A07C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6B3487C2" w14:textId="06FB978C" w:rsidR="00A07CB5" w:rsidRDefault="00BD1A50" w:rsidP="00A07C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9" w:history="1">
        <w:r w:rsidRPr="00BD1A50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https://www.metropoline.com/line/91/29091</w:t>
        </w:r>
      </w:hyperlink>
    </w:p>
    <w:p w14:paraId="0052B4AF" w14:textId="77777777" w:rsidR="00BD1A50" w:rsidRPr="00BD1A50" w:rsidRDefault="00BD1A50" w:rsidP="00BD1A5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838BC8" w14:textId="3B7EF5B3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E848C3" w14:textId="583C3D86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18AB9" w14:textId="77777777" w:rsidR="00823A43" w:rsidRDefault="00823A43" w:rsidP="00823A4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1131F9" w14:textId="20B6CD5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F038B5" w14:textId="2996E039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24AF32" w14:textId="4661C5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DE57F5" w14:textId="7FE1288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DD54D4" w14:textId="750C3E6D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1C3CDB6" w14:textId="7FB7B18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229655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08EB7E" w14:textId="77777777" w:rsidR="002F1D76" w:rsidRDefault="002F1D76" w:rsidP="00CD6BD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087E254" w14:textId="3802958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2EFA7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38DBE49" w14:textId="6106D170" w:rsidR="00CD6BD7" w:rsidRPr="00C24854" w:rsidRDefault="00CD6BD7" w:rsidP="00CD6BD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C76A6E" w:rsidRPr="00C76A6E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88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211B">
        <w:rPr>
          <w:rFonts w:ascii="David" w:eastAsiaTheme="minorHAnsi" w:hAnsi="David" w:cstheme="minorBidi" w:hint="cs"/>
          <w:szCs w:val="28"/>
          <w:rtl/>
          <w:lang w:bidi="he-IL"/>
        </w:rPr>
        <w:t>הפרחים, ששת הימים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2FC9BD8E" w14:textId="77777777" w:rsidR="00CD6BD7" w:rsidRDefault="00CD6BD7" w:rsidP="00CD6BD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6979AB8D" w14:textId="77777777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7BB73E8C" w14:textId="5C6BB1D2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DD49BC">
        <w:rPr>
          <w:rFonts w:ascii="David" w:eastAsiaTheme="minorHAnsi" w:hAnsi="David" w:cstheme="minorBidi" w:hint="cs"/>
          <w:szCs w:val="28"/>
          <w:rtl/>
          <w:lang w:bidi="he-IL"/>
        </w:rPr>
        <w:t>35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FE78A81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B94444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52BB05A6" w14:textId="77777777" w:rsidTr="00DF2554">
        <w:tc>
          <w:tcPr>
            <w:tcW w:w="4814" w:type="dxa"/>
          </w:tcPr>
          <w:p w14:paraId="28B45E90" w14:textId="4839D891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שד' ששת הימים</w:t>
            </w:r>
          </w:p>
          <w:p w14:paraId="7B4BF665" w14:textId="2A9C8A7D" w:rsidR="00CD6BD7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</w:tc>
        <w:tc>
          <w:tcPr>
            <w:tcW w:w="4815" w:type="dxa"/>
          </w:tcPr>
          <w:p w14:paraId="0D1ABCE8" w14:textId="77777777" w:rsidR="00C76A6E" w:rsidRPr="00C76A6E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1. 39970</w:t>
            </w:r>
          </w:p>
          <w:p w14:paraId="7D05632F" w14:textId="55CDC182" w:rsidR="00CD6BD7" w:rsidRPr="005647EC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2. 39836</w:t>
            </w:r>
          </w:p>
        </w:tc>
      </w:tr>
    </w:tbl>
    <w:p w14:paraId="6BD489A5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3B15EB3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7DE20B0B" w14:textId="77777777" w:rsidTr="00DF2554">
        <w:tc>
          <w:tcPr>
            <w:tcW w:w="4814" w:type="dxa"/>
          </w:tcPr>
          <w:p w14:paraId="37C1E4C0" w14:textId="2AE6B372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  <w:p w14:paraId="24716428" w14:textId="3D64E459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3F1CB4E" w14:textId="2D1C142B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39E15818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4FD5C79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C6305CA" w14:textId="56D159EF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3CE9E27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96336F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3FE712" w14:textId="73A88D9B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BA30C8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(גוגל):</w:t>
      </w:r>
    </w:p>
    <w:p w14:paraId="6257CEA6" w14:textId="130A5E67" w:rsidR="003874F1" w:rsidRDefault="008E76D1" w:rsidP="003874F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0" w:history="1">
        <w:r>
          <w:rPr>
            <w:rtl/>
            <w:lang w:bidi="he-IL"/>
          </w:rPr>
          <w:t>קישור למפת המסלול</w:t>
        </w:r>
      </w:hyperlink>
    </w:p>
    <w:p w14:paraId="2EB9582B" w14:textId="77777777" w:rsidR="00DD49BC" w:rsidRPr="00DD49BC" w:rsidRDefault="00DD49BC" w:rsidP="00DD49B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D44A63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EB965E" w14:textId="095F20FC" w:rsidR="00BA30C8" w:rsidRDefault="00BA30C8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2765B98" w14:textId="144797DA" w:rsidR="00BA30C8" w:rsidRDefault="00A83C5A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1" w:history="1">
        <w:r w:rsidRPr="00A83C5A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https://www.metropoline.com/line/88/33088</w:t>
        </w:r>
      </w:hyperlink>
    </w:p>
    <w:p w14:paraId="2EF36D87" w14:textId="77777777" w:rsidR="00A83C5A" w:rsidRPr="00A83C5A" w:rsidRDefault="00A83C5A" w:rsidP="00A83C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051425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4C05F1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A4DFF6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5B5E4C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741A1F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2500B3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59B0D5" w14:textId="4224250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ACF346" w14:textId="77777777" w:rsidR="00BA30C8" w:rsidRDefault="00BA30C8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F52865" w14:textId="77777777" w:rsidR="007D3B17" w:rsidRDefault="007D3B17" w:rsidP="00B86AC5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425428B2" w14:textId="77777777" w:rsidR="00193851" w:rsidRDefault="00193851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1E3B370B" w14:textId="26CA84C4" w:rsidR="0053569F" w:rsidRPr="00614869" w:rsidRDefault="0053569F" w:rsidP="00193851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F72A0A">
        <w:rPr>
          <w:rFonts w:ascii="David" w:eastAsiaTheme="minorHAnsi" w:hAnsi="David" w:cstheme="minorBidi" w:hint="cs"/>
          <w:b/>
          <w:bCs/>
          <w:szCs w:val="28"/>
          <w:rtl/>
          <w:lang w:bidi="he-IL"/>
        </w:rPr>
        <w:t xml:space="preserve"> </w:t>
      </w:r>
    </w:p>
    <w:p w14:paraId="7A23375B" w14:textId="04B6F042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0513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3E81073F" w14:textId="1D0E7BA8" w:rsidR="0065788E" w:rsidRDefault="0065788E" w:rsidP="0065788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</w:t>
      </w:r>
      <w:r w:rsidR="00614869">
        <w:rPr>
          <w:rFonts w:ascii="David" w:eastAsiaTheme="minorHAnsi" w:hAnsi="David" w:cstheme="minorBidi" w:hint="cs"/>
          <w:szCs w:val="28"/>
          <w:rtl/>
          <w:lang w:bidi="he-IL"/>
        </w:rPr>
        <w:t xml:space="preserve">, יוספטל, הדרים, אוניברסיטה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21C664C9" w14:textId="0913B209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53A1C6B4" w14:textId="637DF4CF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396177F" w14:textId="3DED9848" w:rsidR="00E52EEE" w:rsidRDefault="005F28C8" w:rsidP="00E52EEE">
      <w:pPr>
        <w:bidi/>
        <w:spacing w:line="276" w:lineRule="auto"/>
        <w:rPr>
          <w:rtl/>
          <w:lang w:bidi="he-IL"/>
        </w:rPr>
      </w:pPr>
      <w:hyperlink r:id="rId22" w:history="1">
        <w:r w:rsidRPr="00612F83">
          <w:rPr>
            <w:rStyle w:val="Hyperlink"/>
          </w:rPr>
          <w:t>https://www.metropoline.com/line/10/26010</w:t>
        </w:r>
      </w:hyperlink>
    </w:p>
    <w:p w14:paraId="62E182BC" w14:textId="77777777" w:rsidR="005F28C8" w:rsidRDefault="005F28C8" w:rsidP="005F28C8">
      <w:pPr>
        <w:bidi/>
        <w:spacing w:line="276" w:lineRule="auto"/>
        <w:rPr>
          <w:lang w:bidi="he-IL"/>
        </w:rPr>
      </w:pPr>
    </w:p>
    <w:p w14:paraId="1C7637A1" w14:textId="7E40D794" w:rsidR="00E52EEE" w:rsidRPr="00E52EEE" w:rsidRDefault="00E52EEE" w:rsidP="00E52EEE">
      <w:pPr>
        <w:bidi/>
        <w:spacing w:line="276" w:lineRule="auto"/>
        <w:rPr>
          <w:lang w:bidi="he-IL"/>
        </w:rPr>
      </w:pPr>
    </w:p>
    <w:p w14:paraId="4F344413" w14:textId="77777777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A26D331" w14:textId="77777777" w:rsidR="0065788E" w:rsidRPr="00B14DAC" w:rsidRDefault="0065788E" w:rsidP="006578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C10E4A1" w14:textId="5CFFC385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D72D1F"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>מהירוקה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4A5890DA" w14:textId="286CD377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2418684B" w14:textId="00D2F6FB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מהפארק</w:t>
      </w:r>
      <w:r w:rsidR="009A08C8">
        <w:rPr>
          <w:rFonts w:ascii="David" w:eastAsiaTheme="minorHAnsi" w:hAnsi="David" w:cstheme="minorBidi" w:hint="cs"/>
          <w:szCs w:val="28"/>
          <w:rtl/>
          <w:lang w:bidi="he-IL"/>
        </w:rPr>
        <w:t>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4C3EAF51" w14:textId="1BD89F41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0623882" w14:textId="26828B66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06D2697C" w14:textId="05A961BC" w:rsidR="00E52EEE" w:rsidRDefault="005F28C8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3" w:history="1">
        <w:r w:rsidRPr="00612F83">
          <w:rPr>
            <w:rStyle w:val="Hyperlink"/>
          </w:rPr>
          <w:t>https://www.metropoline.com/line/14/52014</w:t>
        </w:r>
      </w:hyperlink>
    </w:p>
    <w:p w14:paraId="45533AC4" w14:textId="77777777" w:rsidR="005F28C8" w:rsidRPr="00E52EEE" w:rsidRDefault="005F28C8" w:rsidP="005F28C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5D816D65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DBDC416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0614CA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7E682F0" w14:textId="6285E6F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615594" w:rsidRPr="0061559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מויצמן</w:t>
      </w:r>
      <w:proofErr w:type="spellEnd"/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</w:p>
    <w:p w14:paraId="27B1C1CC" w14:textId="0106D53C" w:rsid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2F2201" w14:textId="5AD1BC3E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9FECA57" w14:textId="23871820" w:rsidR="00E52EEE" w:rsidRDefault="00D216D3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4" w:history="1">
        <w:r w:rsidRPr="00612F83">
          <w:rPr>
            <w:rStyle w:val="Hyperlink"/>
          </w:rPr>
          <w:t>https://www.metropoline.com/line/3/43003</w:t>
        </w:r>
      </w:hyperlink>
    </w:p>
    <w:p w14:paraId="2D16E94B" w14:textId="77777777" w:rsidR="00D216D3" w:rsidRP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F6CB19D" w14:textId="54482DD6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134733" w14:textId="2E9F7547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BDBE5E0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0C284B5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4F8527B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406AC79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8EAE4D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8845A40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7145018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662E11C" w14:textId="0A62D17B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B20E129" w14:textId="469E71FE" w:rsidR="007D3B17" w:rsidRPr="00B24F49" w:rsidRDefault="007A3630" w:rsidP="00B918D8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7A3630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lastRenderedPageBreak/>
        <w:t>תיכון</w:t>
      </w:r>
      <w:r w:rsidRPr="00C62A4A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 xml:space="preserve"> </w:t>
      </w:r>
      <w:r w:rsidR="006B360F" w:rsidRPr="006B360F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>כצנלסון</w:t>
      </w:r>
    </w:p>
    <w:p w14:paraId="676AC313" w14:textId="33F7A676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מ</w:t>
      </w:r>
      <w:r w:rsidR="007A3630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תיכון </w:t>
      </w:r>
      <w:r w:rsidR="00284C1B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כצנלסון</w:t>
      </w:r>
    </w:p>
    <w:p w14:paraId="0B6C1339" w14:textId="7860A717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53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שכונות 60 ו- 80</w:t>
      </w:r>
    </w:p>
    <w:p w14:paraId="4C2A287B" w14:textId="77777777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75A1DFE" w14:textId="77777777" w:rsidR="00E82CEA" w:rsidRPr="002466FF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673D6759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ראשונה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39B2A583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7A346566" w14:textId="77777777" w:rsidR="00E84D85" w:rsidRPr="002466FF" w:rsidRDefault="00E84D85" w:rsidP="00E84D85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4722E0A2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84D85" w14:paraId="3EB9A30E" w14:textId="77777777" w:rsidTr="007F6912">
        <w:tc>
          <w:tcPr>
            <w:tcW w:w="4814" w:type="dxa"/>
          </w:tcPr>
          <w:p w14:paraId="201073F4" w14:textId="4F1B682E" w:rsidR="00E84D85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  <w:p w14:paraId="323D2DF6" w14:textId="0161E233" w:rsidR="00E84D85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  <w:p w14:paraId="7018F36E" w14:textId="01773FF0" w:rsidR="00E84D85" w:rsidRPr="00DD6C84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</w:tc>
        <w:tc>
          <w:tcPr>
            <w:tcW w:w="4815" w:type="dxa"/>
          </w:tcPr>
          <w:p w14:paraId="083FC497" w14:textId="17355E1F" w:rsidR="00E84D85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39812</w:t>
            </w:r>
          </w:p>
          <w:p w14:paraId="116591A0" w14:textId="7B607321" w:rsidR="00E84D85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2. 39862</w:t>
            </w:r>
          </w:p>
          <w:p w14:paraId="00906685" w14:textId="18DD5288" w:rsidR="00E84D85" w:rsidRPr="005647EC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3. 39859</w:t>
            </w:r>
          </w:p>
        </w:tc>
      </w:tr>
    </w:tbl>
    <w:p w14:paraId="72B12667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11B2C51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84D85" w14:paraId="31895882" w14:textId="77777777" w:rsidTr="007F6912">
        <w:tc>
          <w:tcPr>
            <w:tcW w:w="4814" w:type="dxa"/>
          </w:tcPr>
          <w:p w14:paraId="5A7FCC4E" w14:textId="56079CD5" w:rsidR="00E84D85" w:rsidRPr="00C76A6E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כפר סבא הירוקה/אנגל</w:t>
            </w:r>
          </w:p>
          <w:p w14:paraId="73CDC4F8" w14:textId="05121C5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דמרי סנטר/שלמה וחיה אנגל</w:t>
            </w:r>
          </w:p>
          <w:p w14:paraId="380A48DE" w14:textId="737E795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6.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אנגל/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7D9A4057" w14:textId="07397ADD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7.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1A345B0" w14:textId="5141404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8.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גן הברון מנשה/אנגל</w:t>
            </w:r>
          </w:p>
          <w:p w14:paraId="0FB542FD" w14:textId="6C8D584D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9.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אנגל/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לאה ודוד </w:t>
            </w:r>
            <w:proofErr w:type="spellStart"/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37D7936A" w14:textId="1D4F578F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10.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 וילנסקי/ג'ו עמר</w:t>
            </w:r>
          </w:p>
          <w:p w14:paraId="1774EDCA" w14:textId="496399D6" w:rsidR="00E84D85" w:rsidRPr="00A77B4A" w:rsidRDefault="00E84D85" w:rsidP="00F42C6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11.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סנה/ברקן</w:t>
            </w:r>
          </w:p>
        </w:tc>
        <w:tc>
          <w:tcPr>
            <w:tcW w:w="4815" w:type="dxa"/>
          </w:tcPr>
          <w:p w14:paraId="7BD324F6" w14:textId="77777777" w:rsidR="00E84D85" w:rsidRPr="00C76A6E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E3DF59D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A0478CD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789B388C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75D53829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0FD86CEA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7CD715C3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1DA3D75A" w14:textId="4D1BA4D6" w:rsidR="00E84D85" w:rsidRPr="00A77B4A" w:rsidRDefault="00E84D85" w:rsidP="00F42C6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</w:tc>
      </w:tr>
    </w:tbl>
    <w:p w14:paraId="7D1551A2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E9AEF6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E9D7A0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5F3CBFB" w14:textId="75B7F930" w:rsidR="00E84D85" w:rsidRDefault="008E76D1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5" w:history="1">
        <w:r>
          <w:rPr>
            <w:rtl/>
            <w:lang w:bidi="he-IL"/>
          </w:rPr>
          <w:t>קישור למפת המסלול</w:t>
        </w:r>
      </w:hyperlink>
    </w:p>
    <w:p w14:paraId="44E50B3D" w14:textId="143F2F16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FE2DAA" w14:textId="77777777" w:rsidR="00AB2B2C" w:rsidRPr="003C6CAE" w:rsidRDefault="00AB2B2C" w:rsidP="00AB2B2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ECFFB3" w14:textId="77777777" w:rsidR="00E84D85" w:rsidRPr="003C6CAE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FCA5A9" w14:textId="1C1A3605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49715F0" w14:textId="233173E7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56E0BDA" w14:textId="77777777" w:rsidR="00193851" w:rsidRDefault="00193851" w:rsidP="00B3675A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308E864B" w14:textId="31AA182C" w:rsidR="00B3675A" w:rsidRPr="00C24854" w:rsidRDefault="00B3675A" w:rsidP="00193851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C504A5"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ותיקים</w:t>
      </w:r>
    </w:p>
    <w:p w14:paraId="66C2C4A2" w14:textId="77777777" w:rsidR="00B3675A" w:rsidRDefault="00B3675A" w:rsidP="00B3675A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58FE6F7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4060DCE" w14:textId="10DD077A" w:rsidR="00B3675A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ובשעה </w:t>
      </w:r>
      <w:r w:rsidR="00877912">
        <w:rPr>
          <w:rFonts w:ascii="David" w:eastAsiaTheme="minorHAnsi" w:hAnsi="David" w:cstheme="minorBidi" w:hint="cs"/>
          <w:szCs w:val="28"/>
          <w:rtl/>
          <w:lang w:bidi="he-IL"/>
        </w:rPr>
        <w:t>14:40</w:t>
      </w:r>
    </w:p>
    <w:p w14:paraId="674C63D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789E0371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F700E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014BE4A1" w14:textId="77777777" w:rsidTr="00DF2554">
        <w:tc>
          <w:tcPr>
            <w:tcW w:w="4814" w:type="dxa"/>
          </w:tcPr>
          <w:p w14:paraId="7EEBA677" w14:textId="04784D0E" w:rsidR="00B3675A" w:rsidRPr="000838B6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91B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426F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315E14AC" w14:textId="013F2205" w:rsidR="00B3675A" w:rsidRPr="005647EC" w:rsidRDefault="00B3675A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39859</w:t>
            </w:r>
          </w:p>
        </w:tc>
      </w:tr>
    </w:tbl>
    <w:p w14:paraId="578E954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402C09C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777EF05C" w14:textId="77777777" w:rsidTr="00DF2554">
        <w:tc>
          <w:tcPr>
            <w:tcW w:w="4814" w:type="dxa"/>
          </w:tcPr>
          <w:p w14:paraId="48A3D57F" w14:textId="0F250393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סנה/אהוד מנור</w:t>
            </w:r>
          </w:p>
          <w:p w14:paraId="50424526" w14:textId="09621A73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טשרניחובסקי/ויצמן</w:t>
            </w:r>
          </w:p>
        </w:tc>
        <w:tc>
          <w:tcPr>
            <w:tcW w:w="4815" w:type="dxa"/>
          </w:tcPr>
          <w:p w14:paraId="19639EBF" w14:textId="61E96C68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39850</w:t>
            </w:r>
          </w:p>
          <w:p w14:paraId="1DCDB3FF" w14:textId="084EA659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37018</w:t>
            </w:r>
          </w:p>
        </w:tc>
      </w:tr>
    </w:tbl>
    <w:p w14:paraId="5BD7F880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6522BE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DF27723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839F7EC" w14:textId="77C03F79" w:rsidR="004C18C3" w:rsidRDefault="002836F1" w:rsidP="004C18C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26" w:history="1">
        <w:r w:rsidRPr="00612F83">
          <w:rPr>
            <w:rStyle w:val="Hyperlink"/>
          </w:rPr>
          <w:t>https://www.metropoline.com/line/99/24099</w:t>
        </w:r>
      </w:hyperlink>
    </w:p>
    <w:p w14:paraId="56EE627E" w14:textId="77777777" w:rsidR="002836F1" w:rsidRPr="002836F1" w:rsidRDefault="002836F1" w:rsidP="002836F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5A50016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7AFA19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0DE947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71A5A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98FA6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63E7B1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BECDB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272B80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5CCAFE" w14:textId="32EB90CD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1EE204" w14:textId="45D16940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BFA621" w14:textId="0C54E65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15E489" w14:textId="52ED2D71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52170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BCB6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53A2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01D17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AB2403" w14:textId="77777777" w:rsidR="001C7CFB" w:rsidRDefault="001C7CFB" w:rsidP="001C7CF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5711BE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3AC9D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D13752" w14:textId="688DA679" w:rsidR="00554776" w:rsidRPr="00C24854" w:rsidRDefault="00554776" w:rsidP="0055477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</w:t>
      </w:r>
      <w:r w:rsidRPr="0055477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240C9D"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</w:p>
    <w:p w14:paraId="56441569" w14:textId="77777777" w:rsidR="00554776" w:rsidRDefault="00554776" w:rsidP="0055477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0CF64812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F3795BB" w14:textId="77777777" w:rsidR="00554776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27813CD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039C9CC2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36669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1910768C" w14:textId="77777777" w:rsidTr="00DF2554">
        <w:tc>
          <w:tcPr>
            <w:tcW w:w="4814" w:type="dxa"/>
          </w:tcPr>
          <w:p w14:paraId="040982F9" w14:textId="797F7EC5" w:rsidR="00554776" w:rsidRPr="000838B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793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7BF24A11" w14:textId="6F393476" w:rsidR="00554776" w:rsidRPr="005647EC" w:rsidRDefault="00554776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39863</w:t>
            </w:r>
          </w:p>
        </w:tc>
      </w:tr>
    </w:tbl>
    <w:p w14:paraId="27A0A2D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892EA1D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2985CAFC" w14:textId="77777777" w:rsidTr="00DF2554">
        <w:tc>
          <w:tcPr>
            <w:tcW w:w="4814" w:type="dxa"/>
          </w:tcPr>
          <w:p w14:paraId="172C5199" w14:textId="45247A4F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 רמז/טשרניחובסקי</w:t>
            </w:r>
          </w:p>
          <w:p w14:paraId="17856A72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מסחרי/רמז</w:t>
            </w:r>
          </w:p>
          <w:p w14:paraId="1A43261D" w14:textId="6CEAEA7F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רמז/</w:t>
            </w:r>
            <w:r w:rsidR="00E42D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הנוער</w:t>
            </w:r>
          </w:p>
        </w:tc>
        <w:tc>
          <w:tcPr>
            <w:tcW w:w="4815" w:type="dxa"/>
          </w:tcPr>
          <w:p w14:paraId="1D19DD9C" w14:textId="6899D7F0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39840</w:t>
            </w:r>
          </w:p>
          <w:p w14:paraId="63ACD1B9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39844</w:t>
            </w:r>
          </w:p>
          <w:p w14:paraId="0457708F" w14:textId="4B5B9E81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4. 39847</w:t>
            </w:r>
          </w:p>
        </w:tc>
      </w:tr>
    </w:tbl>
    <w:p w14:paraId="0CC8DF65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12EE1D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9B894A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0AA48C5" w14:textId="51967700" w:rsidR="00047794" w:rsidRDefault="008553B5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7" w:history="1">
        <w:r w:rsidRPr="00612F83">
          <w:rPr>
            <w:rStyle w:val="Hyperlink"/>
          </w:rPr>
          <w:t>https://www.metropoline.com/line/97/27097</w:t>
        </w:r>
      </w:hyperlink>
    </w:p>
    <w:p w14:paraId="6B879A09" w14:textId="77777777" w:rsidR="008553B5" w:rsidRDefault="008553B5" w:rsidP="008553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D1F548" w14:textId="77777777" w:rsidR="008553B5" w:rsidRPr="008553B5" w:rsidRDefault="008553B5" w:rsidP="008553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0D7DC8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48A34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5FCA01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AD558C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C033DE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4C7B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ED521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3B82C8A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213AD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B8D23A" w14:textId="2A10BA4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EC7018B" w14:textId="139323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D2A9A1" w14:textId="42C233A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441696" w14:textId="6223439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E4120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6320C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47DD9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5C6A7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A77CE" w14:textId="14FDB711" w:rsidR="007D292F" w:rsidRPr="00C24854" w:rsidRDefault="007D292F" w:rsidP="007D292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4D70B4"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הפרחים</w:t>
      </w:r>
      <w:r w:rsidR="0035427B">
        <w:rPr>
          <w:rFonts w:ascii="David" w:eastAsiaTheme="minorHAnsi" w:hAnsi="David" w:cstheme="minorBidi" w:hint="cs"/>
          <w:szCs w:val="28"/>
          <w:rtl/>
          <w:lang w:bidi="he-IL"/>
        </w:rPr>
        <w:t>, ששת הימים</w:t>
      </w:r>
    </w:p>
    <w:p w14:paraId="13C2F254" w14:textId="77777777" w:rsidR="007D292F" w:rsidRDefault="007D292F" w:rsidP="007D292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8D747D9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5EC26AD" w14:textId="77777777" w:rsidR="007D292F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3F948254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3F58B54B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2FE3D9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4CDCD3DD" w14:textId="77777777" w:rsidTr="00DF2554">
        <w:tc>
          <w:tcPr>
            <w:tcW w:w="4814" w:type="dxa"/>
          </w:tcPr>
          <w:p w14:paraId="47A9CAE8" w14:textId="57D9F435" w:rsidR="007D292F" w:rsidRPr="00F1063B" w:rsidRDefault="007D292F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  <w:p w14:paraId="4D44E15C" w14:textId="0EE8D6F3" w:rsidR="00F1063B" w:rsidRPr="00F1063B" w:rsidRDefault="00B91B19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2A6A1C1D" w14:textId="77777777" w:rsidR="007D292F" w:rsidRDefault="007D292F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CC062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</w:p>
          <w:p w14:paraId="668664FB" w14:textId="1F536781" w:rsidR="00F1063B" w:rsidRPr="005647EC" w:rsidRDefault="00F1063B" w:rsidP="00F1063B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2. 39859</w:t>
            </w:r>
          </w:p>
        </w:tc>
      </w:tr>
    </w:tbl>
    <w:p w14:paraId="4EB8A797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D0231AF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302C1E13" w14:textId="77777777" w:rsidTr="00DF2554">
        <w:tc>
          <w:tcPr>
            <w:tcW w:w="4814" w:type="dxa"/>
          </w:tcPr>
          <w:p w14:paraId="7838DAA4" w14:textId="214415AA" w:rsidR="007D292F" w:rsidRPr="00C76A6E" w:rsidRDefault="00F1063B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 חולים מאיר</w:t>
            </w:r>
            <w:r w:rsidR="007E0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/טשרניחובסקי</w:t>
            </w:r>
          </w:p>
          <w:p w14:paraId="0E132899" w14:textId="5DE75BA5" w:rsidR="007D292F" w:rsidRPr="00A77B4A" w:rsidRDefault="00F1063B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7268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10092DEE" w14:textId="266C6E5B" w:rsidR="007D292F" w:rsidRPr="00C76A6E" w:rsidRDefault="008D23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39831</w:t>
            </w:r>
          </w:p>
          <w:p w14:paraId="1D67BF8C" w14:textId="2747B003" w:rsidR="007D292F" w:rsidRPr="00A77B4A" w:rsidRDefault="008D234A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278A8BEE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26F8D0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72404C0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06192089" w14:textId="08DBAE1F" w:rsidR="00D1410A" w:rsidRDefault="000F763E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8" w:history="1">
        <w:r w:rsidRPr="00612F83">
          <w:rPr>
            <w:rStyle w:val="Hyperlink"/>
          </w:rPr>
          <w:t>https://www.metropoline.com/line/86/28086</w:t>
        </w:r>
      </w:hyperlink>
    </w:p>
    <w:p w14:paraId="296B7A3D" w14:textId="77777777" w:rsidR="000F763E" w:rsidRDefault="000F763E" w:rsidP="000F763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883277C" w14:textId="77777777" w:rsidR="000F763E" w:rsidRPr="000F763E" w:rsidRDefault="000F763E" w:rsidP="000F763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CE6D1F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DA3E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013161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4FBB4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6D54A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2B47D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1588979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19ECF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6F358E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1F11232" w14:textId="3194762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858751" w14:textId="48A4FD6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C9A1D20" w14:textId="3F5C441E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E1787" w14:textId="1EC96DB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2A68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71194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82E244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44C492C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DD7175" w14:textId="08E8F85E" w:rsidR="00200A8E" w:rsidRPr="00C24854" w:rsidRDefault="00200A8E" w:rsidP="00200A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200A8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ראשונים, נורדאו</w:t>
      </w:r>
    </w:p>
    <w:p w14:paraId="30565DBC" w14:textId="77777777" w:rsidR="00200A8E" w:rsidRDefault="00200A8E" w:rsidP="00200A8E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C56D307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29EABCAA" w14:textId="77777777" w:rsidR="00200A8E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2D5488D2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1F11A992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A3123F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A042355" w14:textId="77777777" w:rsidTr="00DF2554">
        <w:tc>
          <w:tcPr>
            <w:tcW w:w="4814" w:type="dxa"/>
          </w:tcPr>
          <w:p w14:paraId="6741696E" w14:textId="0013AA40" w:rsidR="00200A8E" w:rsidRPr="00F36203" w:rsidRDefault="00200A8E" w:rsidP="00F36203">
            <w:pPr>
              <w:pStyle w:val="ae"/>
              <w:numPr>
                <w:ilvl w:val="0"/>
                <w:numId w:val="4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089BBF3C" w14:textId="73053504" w:rsidR="00200A8E" w:rsidRPr="005647EC" w:rsidRDefault="00200A8E" w:rsidP="00F3620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</w:p>
        </w:tc>
      </w:tr>
    </w:tbl>
    <w:p w14:paraId="6BCC591B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98349DC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417E56E" w14:textId="77777777" w:rsidTr="00DF2554">
        <w:tc>
          <w:tcPr>
            <w:tcW w:w="4814" w:type="dxa"/>
          </w:tcPr>
          <w:p w14:paraId="608AC9A7" w14:textId="1BD88AE3" w:rsidR="00F47EFA" w:rsidRDefault="00F47EF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6058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 דיין/דקל</w:t>
            </w:r>
          </w:p>
          <w:p w14:paraId="5CB549DF" w14:textId="1ED99291" w:rsidR="00200A8E" w:rsidRPr="00C76A6E" w:rsidRDefault="00F47EFA" w:rsidP="00F47EF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2. </w:t>
            </w:r>
            <w:r w:rsid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נורדאו/שועלי שמשון</w:t>
            </w:r>
          </w:p>
          <w:p w14:paraId="3104280E" w14:textId="1795B782" w:rsidR="00200A8E" w:rsidRDefault="00F36203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בי"ס </w:t>
            </w:r>
            <w:r w:rsidR="008947A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אמנה/תל חי</w:t>
            </w:r>
          </w:p>
          <w:p w14:paraId="31DFDEC2" w14:textId="7FE57F6B" w:rsidR="00F36203" w:rsidRPr="00A77B4A" w:rsidRDefault="00F36203" w:rsidP="00F3620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רופין/הגבורות</w:t>
            </w:r>
          </w:p>
        </w:tc>
        <w:tc>
          <w:tcPr>
            <w:tcW w:w="4815" w:type="dxa"/>
          </w:tcPr>
          <w:p w14:paraId="587EB043" w14:textId="3870767B" w:rsidR="00967497" w:rsidRDefault="006172AC" w:rsidP="00B6058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E43B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31361</w:t>
            </w:r>
          </w:p>
          <w:p w14:paraId="0F94F062" w14:textId="4A080DE0" w:rsidR="00B60584" w:rsidRPr="00C76A6E" w:rsidRDefault="006172AC" w:rsidP="0096749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2.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34664</w:t>
            </w:r>
          </w:p>
          <w:p w14:paraId="38FF91CA" w14:textId="77777777" w:rsidR="00200A8E" w:rsidRDefault="00200A8E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38937</w:t>
            </w:r>
          </w:p>
          <w:p w14:paraId="40F36288" w14:textId="0374B77B" w:rsidR="00546521" w:rsidRPr="00A77B4A" w:rsidRDefault="00546521" w:rsidP="0054652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A6087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30224</w:t>
            </w:r>
          </w:p>
        </w:tc>
      </w:tr>
    </w:tbl>
    <w:p w14:paraId="33C987A0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64D6B9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88E49A2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2AD401F2" w14:textId="62ED479F" w:rsidR="00713BCB" w:rsidRDefault="0043439F" w:rsidP="00713BC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9" w:history="1">
        <w:r w:rsidRPr="00612F83">
          <w:rPr>
            <w:rStyle w:val="Hyperlink"/>
          </w:rPr>
          <w:t>https://www.metropoline.com/line/84/30084</w:t>
        </w:r>
      </w:hyperlink>
    </w:p>
    <w:p w14:paraId="6A9198A5" w14:textId="77777777" w:rsidR="0043439F" w:rsidRPr="0043439F" w:rsidRDefault="0043439F" w:rsidP="0043439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B95379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74B266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990DB6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4CFBB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6DD74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47F937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0C56B35" w14:textId="1F3B407E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25E522" w14:textId="2BD42E8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08ECF3" w14:textId="1F76D0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C36822D" w14:textId="422CC96C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37FC3D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5BBC6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4A74E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C0A4D4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C6EA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8A2860" w14:textId="77777777" w:rsidR="00CF323F" w:rsidRDefault="00CF323F" w:rsidP="00CF323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03C054DB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5DF8CA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264D6DC" w14:textId="740BE50B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51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</w:t>
      </w:r>
    </w:p>
    <w:p w14:paraId="6C1F5709" w14:textId="095ADDD9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DEF16A7" w14:textId="77777777" w:rsidR="00E82CEA" w:rsidRPr="002466FF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4844C03C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אז"ר/תל חי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108FA726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4879B850" w14:textId="77777777" w:rsidR="002466FF" w:rsidRPr="002466FF" w:rsidRDefault="002466FF" w:rsidP="002466F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38AF4B3E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01C3C" w14:paraId="5876C3F0" w14:textId="77777777" w:rsidTr="003727A1">
        <w:tc>
          <w:tcPr>
            <w:tcW w:w="4814" w:type="dxa"/>
          </w:tcPr>
          <w:p w14:paraId="37E65C52" w14:textId="5469AA53" w:rsidR="00F01C3C" w:rsidRDefault="00B91B19" w:rsidP="003727A1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01C3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  <w:p w14:paraId="5EFFAA43" w14:textId="77777777" w:rsidR="00F01C3C" w:rsidRDefault="00F01C3C" w:rsidP="003727A1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אז"ר/השחר</w:t>
            </w:r>
          </w:p>
          <w:p w14:paraId="1B70849E" w14:textId="3E72C5E3" w:rsidR="000B4BEE" w:rsidRPr="00DD6C84" w:rsidRDefault="000B4BEE" w:rsidP="000B4BEE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469C582C" w14:textId="213641CC" w:rsidR="00F01C3C" w:rsidRDefault="00F01C3C" w:rsidP="003727A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2EFFB0BE" w14:textId="77777777" w:rsidR="00F01C3C" w:rsidRDefault="00F01C3C" w:rsidP="003727A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</w:t>
            </w:r>
            <w:r w:rsidR="000B4BE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008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</w:p>
          <w:p w14:paraId="76EF615A" w14:textId="13433966" w:rsidR="000B4BEE" w:rsidRPr="005647EC" w:rsidRDefault="000B4BEE" w:rsidP="000B4BE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3. 39814</w:t>
            </w:r>
          </w:p>
        </w:tc>
      </w:tr>
    </w:tbl>
    <w:p w14:paraId="5F47ACF8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BC39DAE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01C3C" w14:paraId="29E17EE8" w14:textId="77777777" w:rsidTr="003727A1">
        <w:tc>
          <w:tcPr>
            <w:tcW w:w="4814" w:type="dxa"/>
          </w:tcPr>
          <w:p w14:paraId="7A84F227" w14:textId="7B63005D" w:rsidR="00F01C3C" w:rsidRPr="00C76A6E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קאנטרי קלאב/הזמיר</w:t>
            </w:r>
          </w:p>
          <w:p w14:paraId="1AE5A2E3" w14:textId="77777777" w:rsidR="00F01C3C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זמיר/הנשר</w:t>
            </w:r>
          </w:p>
          <w:p w14:paraId="607BFAAE" w14:textId="0F4CE138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בן יהודה/דרך המוביל</w:t>
            </w:r>
          </w:p>
          <w:p w14:paraId="20D4C748" w14:textId="6B3592D4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דרך קדומים/חטיבת יפתח</w:t>
            </w:r>
          </w:p>
          <w:p w14:paraId="1E876D20" w14:textId="27C4E02A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עמק החולה/עמק זבולון</w:t>
            </w:r>
          </w:p>
          <w:p w14:paraId="309B0503" w14:textId="622EA71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עמק החולה/משעול עמק חפר</w:t>
            </w:r>
          </w:p>
          <w:p w14:paraId="0C770210" w14:textId="653EA3F2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בית ספר רמז/דרך אלי הורביץ</w:t>
            </w:r>
          </w:p>
          <w:p w14:paraId="7DDC551A" w14:textId="162325D3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לוי אשכול/שלמה המלך</w:t>
            </w:r>
          </w:p>
          <w:p w14:paraId="0CD73606" w14:textId="0B50512A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הנביאים/מרכז דור</w:t>
            </w:r>
          </w:p>
          <w:p w14:paraId="594AA91E" w14:textId="76BDFC7A" w:rsidR="003C6CAE" w:rsidRPr="00A77B4A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 הנביאים/ישעיהו</w:t>
            </w:r>
          </w:p>
        </w:tc>
        <w:tc>
          <w:tcPr>
            <w:tcW w:w="4815" w:type="dxa"/>
          </w:tcPr>
          <w:p w14:paraId="2046D3EB" w14:textId="6092B339" w:rsidR="00F01C3C" w:rsidRPr="00C76A6E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AA8FE5D" w14:textId="77777777" w:rsidR="00F01C3C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737145F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695D481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05D4F585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5AF1D932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146E427D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3B38BCF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  <w:p w14:paraId="2297C38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הורדה</w:t>
            </w:r>
          </w:p>
          <w:p w14:paraId="583CA70D" w14:textId="4B26D1AA" w:rsidR="003C6CAE" w:rsidRPr="00A77B4A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13. הורדה</w:t>
            </w:r>
          </w:p>
        </w:tc>
      </w:tr>
    </w:tbl>
    <w:p w14:paraId="4ACE544F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8854638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BE3C548" w14:textId="2B46435F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1935A78" w14:textId="4CE163D6" w:rsidR="003C6CAE" w:rsidRDefault="008E76D1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30" w:history="1">
        <w:r>
          <w:rPr>
            <w:rtl/>
            <w:lang w:bidi="he-IL"/>
          </w:rPr>
          <w:t>קישור למפת המסלול</w:t>
        </w:r>
      </w:hyperlink>
    </w:p>
    <w:p w14:paraId="18199705" w14:textId="00C8EA34" w:rsid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3975C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9BCA30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53150D" w14:textId="0193947C" w:rsidR="002466FF" w:rsidRDefault="002466FF" w:rsidP="00F801D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1B5D160" w14:textId="5B789CAD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3D1F918F" w14:textId="77777777" w:rsidR="003C6CAE" w:rsidRDefault="003C6CAE" w:rsidP="003C6CAE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347C907" w14:textId="77777777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2789E408" w14:textId="5BBA998D" w:rsidR="00F801D4" w:rsidRPr="00C24854" w:rsidRDefault="00F801D4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F801D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</w:p>
    <w:p w14:paraId="6FFDC34C" w14:textId="77777777" w:rsidR="00F801D4" w:rsidRDefault="00F801D4" w:rsidP="00F801D4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53A23E1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27F76E2" w14:textId="77777777" w:rsidR="00F801D4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F009796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54C44D60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D94DB2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329B8123" w14:textId="77777777" w:rsidTr="00DF2554">
        <w:tc>
          <w:tcPr>
            <w:tcW w:w="4814" w:type="dxa"/>
          </w:tcPr>
          <w:p w14:paraId="36B5569F" w14:textId="2309A98F" w:rsidR="00F801D4" w:rsidRDefault="00B91B19" w:rsidP="00DD6C84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  <w:p w14:paraId="708655C4" w14:textId="5846BB13" w:rsidR="00E9633C" w:rsidRPr="00DD6C84" w:rsidRDefault="00E9633C" w:rsidP="00E9633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67D55B27" w14:textId="77777777" w:rsidR="00F801D4" w:rsidRDefault="00F801D4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6C953191" w14:textId="5711C5C2" w:rsidR="00E9633C" w:rsidRPr="005647EC" w:rsidRDefault="00313675" w:rsidP="00E9633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2. 39814</w:t>
            </w:r>
          </w:p>
        </w:tc>
      </w:tr>
    </w:tbl>
    <w:p w14:paraId="12B5E021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663FF3E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10B2B6F1" w14:textId="77777777" w:rsidTr="00DF2554">
        <w:tc>
          <w:tcPr>
            <w:tcW w:w="4814" w:type="dxa"/>
          </w:tcPr>
          <w:p w14:paraId="2543E2A3" w14:textId="6A794D04" w:rsidR="00F801D4" w:rsidRPr="00C76A6E" w:rsidRDefault="00313675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 קדומים/חטיבת יפתח</w:t>
            </w:r>
          </w:p>
          <w:p w14:paraId="385A5D62" w14:textId="38005691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 החולה/משעול עמק חפר</w:t>
            </w:r>
          </w:p>
        </w:tc>
        <w:tc>
          <w:tcPr>
            <w:tcW w:w="4815" w:type="dxa"/>
          </w:tcPr>
          <w:p w14:paraId="7DBD4E17" w14:textId="402D7FC2" w:rsidR="00F801D4" w:rsidRPr="00C76A6E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39797</w:t>
            </w:r>
          </w:p>
          <w:p w14:paraId="6269D239" w14:textId="16B4B692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39779</w:t>
            </w:r>
          </w:p>
        </w:tc>
      </w:tr>
    </w:tbl>
    <w:p w14:paraId="3320F40C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F488E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CF1B0C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633C05B9" w14:textId="6DD67CB5" w:rsidR="001C5896" w:rsidRDefault="00C45AE0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31" w:history="1">
        <w:r w:rsidRPr="00612F83">
          <w:rPr>
            <w:rStyle w:val="Hyperlink"/>
          </w:rPr>
          <w:t>https://www.metropoline.com/line/85/32085</w:t>
        </w:r>
      </w:hyperlink>
    </w:p>
    <w:p w14:paraId="07BC81A9" w14:textId="77777777" w:rsidR="00C45AE0" w:rsidRPr="00C45AE0" w:rsidRDefault="00C45AE0" w:rsidP="00C45AE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4A3F72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4887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7D94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98BB0E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DB6F6E4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8ADB1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7C2B1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0983F" w14:textId="180D170F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3A5126" w14:textId="5D47E93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CA7E42" w14:textId="355A61F3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76C750D" w14:textId="46D362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6727B08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32D83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C11380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F50F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EDDF7E" w14:textId="77777777" w:rsidR="00F801D4" w:rsidRDefault="00F801D4" w:rsidP="00720E85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AFCD9F" w14:textId="77777777" w:rsidR="00445FF3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E3B744" w14:textId="77777777" w:rsidR="00445FF3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A0C6" w14:textId="5509756C" w:rsidR="00445FF3" w:rsidRPr="00614869" w:rsidRDefault="00445FF3" w:rsidP="00445FF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F72A0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33099417" w14:textId="7162A482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573E24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</w:p>
    <w:p w14:paraId="1182FDC4" w14:textId="7AECC093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D131E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קפלן, יוספטל, הדרים, אוניברסיטה </w:t>
      </w:r>
    </w:p>
    <w:p w14:paraId="694DFFA6" w14:textId="2989C2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9124732" w14:textId="77777777" w:rsidR="00F34584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25138AC" w14:textId="43F6587A" w:rsidR="00F96567" w:rsidRDefault="00C112BA" w:rsidP="00F9656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  <w:hyperlink r:id="rId32" w:history="1">
        <w:r w:rsidRPr="00612F83">
          <w:rPr>
            <w:rStyle w:val="Hyperlink"/>
          </w:rPr>
          <w:t>https://www.metropoline.com/line/10/26010</w:t>
        </w:r>
      </w:hyperlink>
    </w:p>
    <w:p w14:paraId="3B955FB1" w14:textId="77777777" w:rsidR="00C112BA" w:rsidRDefault="00C112BA" w:rsidP="00C112B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EE1E107" w14:textId="77777777" w:rsidR="00B3059D" w:rsidRPr="00C112BA" w:rsidRDefault="00B3059D" w:rsidP="00B3059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EF6E909" w14:textId="77777777" w:rsidR="006820D4" w:rsidRPr="00F3458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44E9FE3" w14:textId="77777777" w:rsidR="004620C1" w:rsidRDefault="004620C1" w:rsidP="004620C1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556D07" w14:textId="34CCF69D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36963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448AB3" w14:textId="2AA1320B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51761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89B0E6" w14:textId="5F01A5B2" w:rsidR="00445FF3" w:rsidRPr="00C24854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הפארק,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7554200C" w14:textId="0E793B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B761352" w14:textId="77777777" w:rsidR="00F34584" w:rsidRPr="00B14DAC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BEA02B0" w14:textId="2EA60376" w:rsidR="00F34584" w:rsidRDefault="00B3059D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3" w:history="1">
        <w:r w:rsidRPr="00612F83">
          <w:rPr>
            <w:rStyle w:val="Hyperlink"/>
          </w:rPr>
          <w:t>https://www.metropoline.com/line/14/52014</w:t>
        </w:r>
      </w:hyperlink>
    </w:p>
    <w:p w14:paraId="43075F30" w14:textId="77777777" w:rsidR="00B3059D" w:rsidRPr="00B3059D" w:rsidRDefault="00B3059D" w:rsidP="00B3059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5E6AEA" w14:textId="2156C2AE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87760D5" w14:textId="77777777" w:rsidR="006820D4" w:rsidRPr="00C2485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C3864E8" w14:textId="77777777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A83E036" w14:textId="44B1510A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284C1B">
        <w:rPr>
          <w:rFonts w:ascii="David" w:eastAsiaTheme="minorHAnsi" w:hAnsi="David" w:cstheme="minorBidi" w:hint="cs"/>
          <w:szCs w:val="28"/>
          <w:rtl/>
          <w:lang w:bidi="he-IL"/>
        </w:rPr>
        <w:t>כצנלסון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6E57B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0800BF0" w14:textId="4447F031" w:rsidR="00F34584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625EE24" w14:textId="77777777" w:rsidR="00F34584" w:rsidRPr="00E52EEE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6D66311" w14:textId="7F863757" w:rsidR="00F34584" w:rsidRDefault="00EA0AF6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4" w:history="1">
        <w:r w:rsidRPr="00612F83">
          <w:rPr>
            <w:rStyle w:val="Hyperlink"/>
          </w:rPr>
          <w:t>https://www.metropoline.com/line/3/43003</w:t>
        </w:r>
      </w:hyperlink>
    </w:p>
    <w:p w14:paraId="07B7FB01" w14:textId="77777777" w:rsidR="00EA0AF6" w:rsidRPr="00EA0AF6" w:rsidRDefault="00EA0AF6" w:rsidP="00EA0AF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F311B45" w14:textId="77777777" w:rsidR="00445FF3" w:rsidRPr="00370D0D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sectPr w:rsidR="00445FF3" w:rsidRPr="00370D0D" w:rsidSect="00B36E87">
      <w:headerReference w:type="default" r:id="rId35"/>
      <w:footerReference w:type="default" r:id="rId36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F573C" w14:textId="77777777" w:rsidR="00966FC8" w:rsidRDefault="00966FC8" w:rsidP="00EB32D0">
      <w:r>
        <w:separator/>
      </w:r>
    </w:p>
  </w:endnote>
  <w:endnote w:type="continuationSeparator" w:id="0">
    <w:p w14:paraId="7D03F071" w14:textId="77777777" w:rsidR="00966FC8" w:rsidRDefault="00966FC8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A46A6" w14:textId="77777777" w:rsidR="00966FC8" w:rsidRDefault="00966FC8" w:rsidP="00EB32D0">
      <w:r>
        <w:separator/>
      </w:r>
    </w:p>
  </w:footnote>
  <w:footnote w:type="continuationSeparator" w:id="0">
    <w:p w14:paraId="7CEA9B6D" w14:textId="77777777" w:rsidR="00966FC8" w:rsidRDefault="00966FC8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332706A8">
          <wp:extent cx="1990725" cy="660351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8630" cy="666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542B0"/>
    <w:multiLevelType w:val="hybridMultilevel"/>
    <w:tmpl w:val="CA56BBF2"/>
    <w:lvl w:ilvl="0" w:tplc="A5AAD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615374">
    <w:abstractNumId w:val="6"/>
  </w:num>
  <w:num w:numId="2" w16cid:durableId="1207140101">
    <w:abstractNumId w:val="1"/>
  </w:num>
  <w:num w:numId="3" w16cid:durableId="1600674265">
    <w:abstractNumId w:val="5"/>
  </w:num>
  <w:num w:numId="4" w16cid:durableId="244413172">
    <w:abstractNumId w:val="0"/>
  </w:num>
  <w:num w:numId="5" w16cid:durableId="1190802345">
    <w:abstractNumId w:val="3"/>
  </w:num>
  <w:num w:numId="6" w16cid:durableId="1436558720">
    <w:abstractNumId w:val="4"/>
  </w:num>
  <w:num w:numId="7" w16cid:durableId="1605382708">
    <w:abstractNumId w:val="7"/>
  </w:num>
  <w:num w:numId="8" w16cid:durableId="1188373642">
    <w:abstractNumId w:val="2"/>
  </w:num>
  <w:num w:numId="9" w16cid:durableId="2154383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07552"/>
    <w:rsid w:val="00015CBF"/>
    <w:rsid w:val="00017B85"/>
    <w:rsid w:val="00020DF4"/>
    <w:rsid w:val="000322E6"/>
    <w:rsid w:val="00040E15"/>
    <w:rsid w:val="00047794"/>
    <w:rsid w:val="00047ECC"/>
    <w:rsid w:val="0005390C"/>
    <w:rsid w:val="0006067B"/>
    <w:rsid w:val="000771FC"/>
    <w:rsid w:val="00083006"/>
    <w:rsid w:val="000838B6"/>
    <w:rsid w:val="00083A6E"/>
    <w:rsid w:val="00083A82"/>
    <w:rsid w:val="000841B1"/>
    <w:rsid w:val="000864F5"/>
    <w:rsid w:val="00091CCE"/>
    <w:rsid w:val="0009237C"/>
    <w:rsid w:val="00094237"/>
    <w:rsid w:val="000B4BEE"/>
    <w:rsid w:val="000C4DC4"/>
    <w:rsid w:val="000D6EBF"/>
    <w:rsid w:val="000E2545"/>
    <w:rsid w:val="000E7F59"/>
    <w:rsid w:val="000F6F40"/>
    <w:rsid w:val="000F763E"/>
    <w:rsid w:val="00103727"/>
    <w:rsid w:val="00105D53"/>
    <w:rsid w:val="00111EEB"/>
    <w:rsid w:val="00113087"/>
    <w:rsid w:val="001244EB"/>
    <w:rsid w:val="00125567"/>
    <w:rsid w:val="0014573F"/>
    <w:rsid w:val="00154A3C"/>
    <w:rsid w:val="00157BB8"/>
    <w:rsid w:val="00167751"/>
    <w:rsid w:val="001725C1"/>
    <w:rsid w:val="00186CEE"/>
    <w:rsid w:val="00192477"/>
    <w:rsid w:val="00193851"/>
    <w:rsid w:val="00197BCE"/>
    <w:rsid w:val="001A1859"/>
    <w:rsid w:val="001A4EEC"/>
    <w:rsid w:val="001A5A57"/>
    <w:rsid w:val="001C5896"/>
    <w:rsid w:val="001C7CFB"/>
    <w:rsid w:val="001D0E6E"/>
    <w:rsid w:val="001E00FB"/>
    <w:rsid w:val="001E3F15"/>
    <w:rsid w:val="001F42A9"/>
    <w:rsid w:val="00200A8E"/>
    <w:rsid w:val="00202584"/>
    <w:rsid w:val="00205EF7"/>
    <w:rsid w:val="0020685B"/>
    <w:rsid w:val="00240392"/>
    <w:rsid w:val="00240C9D"/>
    <w:rsid w:val="00244822"/>
    <w:rsid w:val="002466FF"/>
    <w:rsid w:val="002529E3"/>
    <w:rsid w:val="00263895"/>
    <w:rsid w:val="00272157"/>
    <w:rsid w:val="002777C7"/>
    <w:rsid w:val="00280E93"/>
    <w:rsid w:val="002836F1"/>
    <w:rsid w:val="00284C1B"/>
    <w:rsid w:val="0029662E"/>
    <w:rsid w:val="002A2EAB"/>
    <w:rsid w:val="002B6196"/>
    <w:rsid w:val="002D6946"/>
    <w:rsid w:val="002E25A2"/>
    <w:rsid w:val="002F1B07"/>
    <w:rsid w:val="002F1D76"/>
    <w:rsid w:val="003041DC"/>
    <w:rsid w:val="00312DB7"/>
    <w:rsid w:val="00313675"/>
    <w:rsid w:val="00325988"/>
    <w:rsid w:val="0032748E"/>
    <w:rsid w:val="003329EE"/>
    <w:rsid w:val="00337204"/>
    <w:rsid w:val="00337889"/>
    <w:rsid w:val="003411D5"/>
    <w:rsid w:val="0034798E"/>
    <w:rsid w:val="00351C83"/>
    <w:rsid w:val="0035427B"/>
    <w:rsid w:val="003570AF"/>
    <w:rsid w:val="00357FCD"/>
    <w:rsid w:val="00370D0D"/>
    <w:rsid w:val="003838D7"/>
    <w:rsid w:val="003874F1"/>
    <w:rsid w:val="003A148C"/>
    <w:rsid w:val="003A2532"/>
    <w:rsid w:val="003C6CAE"/>
    <w:rsid w:val="003E51D7"/>
    <w:rsid w:val="003E7B25"/>
    <w:rsid w:val="00401E06"/>
    <w:rsid w:val="00402364"/>
    <w:rsid w:val="00402A49"/>
    <w:rsid w:val="0040697A"/>
    <w:rsid w:val="00423D67"/>
    <w:rsid w:val="00424B8E"/>
    <w:rsid w:val="00431279"/>
    <w:rsid w:val="004312C3"/>
    <w:rsid w:val="00433D28"/>
    <w:rsid w:val="0043439F"/>
    <w:rsid w:val="004360F6"/>
    <w:rsid w:val="00445FF3"/>
    <w:rsid w:val="00450A7B"/>
    <w:rsid w:val="004529E6"/>
    <w:rsid w:val="004619CB"/>
    <w:rsid w:val="004620C1"/>
    <w:rsid w:val="00467808"/>
    <w:rsid w:val="00470513"/>
    <w:rsid w:val="0047211B"/>
    <w:rsid w:val="004C18C3"/>
    <w:rsid w:val="004C2DF3"/>
    <w:rsid w:val="004C58E7"/>
    <w:rsid w:val="004D2B07"/>
    <w:rsid w:val="004D70B4"/>
    <w:rsid w:val="004F3002"/>
    <w:rsid w:val="004F4AC3"/>
    <w:rsid w:val="0051761E"/>
    <w:rsid w:val="00522409"/>
    <w:rsid w:val="0052658F"/>
    <w:rsid w:val="0053569F"/>
    <w:rsid w:val="00535B60"/>
    <w:rsid w:val="00540438"/>
    <w:rsid w:val="00545D04"/>
    <w:rsid w:val="00546521"/>
    <w:rsid w:val="00554776"/>
    <w:rsid w:val="005549BD"/>
    <w:rsid w:val="005647EC"/>
    <w:rsid w:val="00571B70"/>
    <w:rsid w:val="00573E24"/>
    <w:rsid w:val="005744FC"/>
    <w:rsid w:val="005820EE"/>
    <w:rsid w:val="00582B34"/>
    <w:rsid w:val="00595E52"/>
    <w:rsid w:val="005A2856"/>
    <w:rsid w:val="005A67C8"/>
    <w:rsid w:val="005C0D0C"/>
    <w:rsid w:val="005D5E4E"/>
    <w:rsid w:val="005F28C8"/>
    <w:rsid w:val="006002A4"/>
    <w:rsid w:val="00601AAD"/>
    <w:rsid w:val="0060627A"/>
    <w:rsid w:val="0061315F"/>
    <w:rsid w:val="00614869"/>
    <w:rsid w:val="00615594"/>
    <w:rsid w:val="006172AC"/>
    <w:rsid w:val="0063587D"/>
    <w:rsid w:val="0063636E"/>
    <w:rsid w:val="00647C1F"/>
    <w:rsid w:val="00652269"/>
    <w:rsid w:val="0065788E"/>
    <w:rsid w:val="0066378F"/>
    <w:rsid w:val="0066655A"/>
    <w:rsid w:val="00667EF1"/>
    <w:rsid w:val="00672680"/>
    <w:rsid w:val="006820D4"/>
    <w:rsid w:val="00697B36"/>
    <w:rsid w:val="006A1854"/>
    <w:rsid w:val="006B0327"/>
    <w:rsid w:val="006B3210"/>
    <w:rsid w:val="006B360F"/>
    <w:rsid w:val="006B3E36"/>
    <w:rsid w:val="006B4B23"/>
    <w:rsid w:val="006B4DB3"/>
    <w:rsid w:val="006C2B73"/>
    <w:rsid w:val="006C5903"/>
    <w:rsid w:val="006C5BC6"/>
    <w:rsid w:val="006C626E"/>
    <w:rsid w:val="006E57B7"/>
    <w:rsid w:val="006E7C83"/>
    <w:rsid w:val="006F02D7"/>
    <w:rsid w:val="006F1DB4"/>
    <w:rsid w:val="007062D5"/>
    <w:rsid w:val="00712986"/>
    <w:rsid w:val="00713AFE"/>
    <w:rsid w:val="00713BCB"/>
    <w:rsid w:val="0071564C"/>
    <w:rsid w:val="00720E85"/>
    <w:rsid w:val="00722B91"/>
    <w:rsid w:val="00743BEF"/>
    <w:rsid w:val="00752626"/>
    <w:rsid w:val="00753BBB"/>
    <w:rsid w:val="0075435C"/>
    <w:rsid w:val="00762C03"/>
    <w:rsid w:val="00767A36"/>
    <w:rsid w:val="007700A2"/>
    <w:rsid w:val="0077765C"/>
    <w:rsid w:val="00784937"/>
    <w:rsid w:val="00793297"/>
    <w:rsid w:val="007A3630"/>
    <w:rsid w:val="007B4AFC"/>
    <w:rsid w:val="007B4C6A"/>
    <w:rsid w:val="007D292F"/>
    <w:rsid w:val="007D3B17"/>
    <w:rsid w:val="007D78B8"/>
    <w:rsid w:val="007E0297"/>
    <w:rsid w:val="007E4B8D"/>
    <w:rsid w:val="007F3525"/>
    <w:rsid w:val="008042FB"/>
    <w:rsid w:val="00806B13"/>
    <w:rsid w:val="00813961"/>
    <w:rsid w:val="00814291"/>
    <w:rsid w:val="008179A9"/>
    <w:rsid w:val="00823A43"/>
    <w:rsid w:val="008336BC"/>
    <w:rsid w:val="00837474"/>
    <w:rsid w:val="0084110B"/>
    <w:rsid w:val="00846DCE"/>
    <w:rsid w:val="00851CA7"/>
    <w:rsid w:val="008553B5"/>
    <w:rsid w:val="00866D59"/>
    <w:rsid w:val="00867CCF"/>
    <w:rsid w:val="00877912"/>
    <w:rsid w:val="00880766"/>
    <w:rsid w:val="0088524D"/>
    <w:rsid w:val="008947A2"/>
    <w:rsid w:val="008A0E46"/>
    <w:rsid w:val="008A124F"/>
    <w:rsid w:val="008A5D59"/>
    <w:rsid w:val="008A703F"/>
    <w:rsid w:val="008B14EA"/>
    <w:rsid w:val="008B65F3"/>
    <w:rsid w:val="008C0D94"/>
    <w:rsid w:val="008C1369"/>
    <w:rsid w:val="008C1EAD"/>
    <w:rsid w:val="008C2BCA"/>
    <w:rsid w:val="008C41B2"/>
    <w:rsid w:val="008C7944"/>
    <w:rsid w:val="008D234A"/>
    <w:rsid w:val="008D6F90"/>
    <w:rsid w:val="008E1489"/>
    <w:rsid w:val="008E76D1"/>
    <w:rsid w:val="008F24CF"/>
    <w:rsid w:val="008F461B"/>
    <w:rsid w:val="008F4C70"/>
    <w:rsid w:val="00903542"/>
    <w:rsid w:val="00904774"/>
    <w:rsid w:val="009078E4"/>
    <w:rsid w:val="00912326"/>
    <w:rsid w:val="00914BEA"/>
    <w:rsid w:val="009178E0"/>
    <w:rsid w:val="00923E0A"/>
    <w:rsid w:val="00924919"/>
    <w:rsid w:val="00925B85"/>
    <w:rsid w:val="00934DC0"/>
    <w:rsid w:val="00944362"/>
    <w:rsid w:val="009445F2"/>
    <w:rsid w:val="009637C5"/>
    <w:rsid w:val="009649AB"/>
    <w:rsid w:val="00966FC8"/>
    <w:rsid w:val="00967497"/>
    <w:rsid w:val="00971297"/>
    <w:rsid w:val="0097468A"/>
    <w:rsid w:val="00976197"/>
    <w:rsid w:val="00982297"/>
    <w:rsid w:val="00990F99"/>
    <w:rsid w:val="009A08C8"/>
    <w:rsid w:val="009A17CE"/>
    <w:rsid w:val="009A45DE"/>
    <w:rsid w:val="009B409A"/>
    <w:rsid w:val="009B552C"/>
    <w:rsid w:val="009C5FAB"/>
    <w:rsid w:val="009C6F43"/>
    <w:rsid w:val="009C7C9C"/>
    <w:rsid w:val="009D3BF6"/>
    <w:rsid w:val="009D3D8C"/>
    <w:rsid w:val="009E2301"/>
    <w:rsid w:val="009E5397"/>
    <w:rsid w:val="009F21EB"/>
    <w:rsid w:val="00A0211D"/>
    <w:rsid w:val="00A07CB5"/>
    <w:rsid w:val="00A122B9"/>
    <w:rsid w:val="00A16A1E"/>
    <w:rsid w:val="00A22CF1"/>
    <w:rsid w:val="00A37A26"/>
    <w:rsid w:val="00A42888"/>
    <w:rsid w:val="00A47AD0"/>
    <w:rsid w:val="00A50838"/>
    <w:rsid w:val="00A60873"/>
    <w:rsid w:val="00A747E4"/>
    <w:rsid w:val="00A77B4A"/>
    <w:rsid w:val="00A83C5A"/>
    <w:rsid w:val="00A946FD"/>
    <w:rsid w:val="00AA08AB"/>
    <w:rsid w:val="00AA321A"/>
    <w:rsid w:val="00AA3CD8"/>
    <w:rsid w:val="00AA5C1A"/>
    <w:rsid w:val="00AB2B2C"/>
    <w:rsid w:val="00AB33F6"/>
    <w:rsid w:val="00AB64A0"/>
    <w:rsid w:val="00AC5FB2"/>
    <w:rsid w:val="00AC61A5"/>
    <w:rsid w:val="00AD45F4"/>
    <w:rsid w:val="00AF5E5D"/>
    <w:rsid w:val="00B02EDF"/>
    <w:rsid w:val="00B05256"/>
    <w:rsid w:val="00B14DAC"/>
    <w:rsid w:val="00B172EC"/>
    <w:rsid w:val="00B214BB"/>
    <w:rsid w:val="00B24F49"/>
    <w:rsid w:val="00B3059D"/>
    <w:rsid w:val="00B316FC"/>
    <w:rsid w:val="00B3675A"/>
    <w:rsid w:val="00B36E87"/>
    <w:rsid w:val="00B47DB4"/>
    <w:rsid w:val="00B54455"/>
    <w:rsid w:val="00B563BB"/>
    <w:rsid w:val="00B5652F"/>
    <w:rsid w:val="00B60584"/>
    <w:rsid w:val="00B64641"/>
    <w:rsid w:val="00B64D34"/>
    <w:rsid w:val="00B727BF"/>
    <w:rsid w:val="00B75BEC"/>
    <w:rsid w:val="00B817EB"/>
    <w:rsid w:val="00B82031"/>
    <w:rsid w:val="00B86762"/>
    <w:rsid w:val="00B86AC5"/>
    <w:rsid w:val="00B909E6"/>
    <w:rsid w:val="00B918D8"/>
    <w:rsid w:val="00B91B19"/>
    <w:rsid w:val="00B91B3C"/>
    <w:rsid w:val="00B9730F"/>
    <w:rsid w:val="00BA30C8"/>
    <w:rsid w:val="00BA52F4"/>
    <w:rsid w:val="00BC7284"/>
    <w:rsid w:val="00BD00D6"/>
    <w:rsid w:val="00BD1A50"/>
    <w:rsid w:val="00BD2EE5"/>
    <w:rsid w:val="00BD4937"/>
    <w:rsid w:val="00BE280A"/>
    <w:rsid w:val="00BE3DB8"/>
    <w:rsid w:val="00BE5CB5"/>
    <w:rsid w:val="00BF3651"/>
    <w:rsid w:val="00C01CC3"/>
    <w:rsid w:val="00C0382E"/>
    <w:rsid w:val="00C07392"/>
    <w:rsid w:val="00C112BA"/>
    <w:rsid w:val="00C11550"/>
    <w:rsid w:val="00C175A1"/>
    <w:rsid w:val="00C20FEC"/>
    <w:rsid w:val="00C22B8E"/>
    <w:rsid w:val="00C2475C"/>
    <w:rsid w:val="00C24854"/>
    <w:rsid w:val="00C25DF8"/>
    <w:rsid w:val="00C36963"/>
    <w:rsid w:val="00C45AE0"/>
    <w:rsid w:val="00C47552"/>
    <w:rsid w:val="00C504A5"/>
    <w:rsid w:val="00C51FBF"/>
    <w:rsid w:val="00C556B6"/>
    <w:rsid w:val="00C62A4A"/>
    <w:rsid w:val="00C63A7D"/>
    <w:rsid w:val="00C732E9"/>
    <w:rsid w:val="00C76A6E"/>
    <w:rsid w:val="00C80D7A"/>
    <w:rsid w:val="00C97C34"/>
    <w:rsid w:val="00CA61A6"/>
    <w:rsid w:val="00CB021C"/>
    <w:rsid w:val="00CB6D92"/>
    <w:rsid w:val="00CC062A"/>
    <w:rsid w:val="00CC415A"/>
    <w:rsid w:val="00CD1BD0"/>
    <w:rsid w:val="00CD519D"/>
    <w:rsid w:val="00CD6995"/>
    <w:rsid w:val="00CD6BD7"/>
    <w:rsid w:val="00CE61EF"/>
    <w:rsid w:val="00CF323F"/>
    <w:rsid w:val="00D054D0"/>
    <w:rsid w:val="00D131E7"/>
    <w:rsid w:val="00D1410A"/>
    <w:rsid w:val="00D14983"/>
    <w:rsid w:val="00D216D3"/>
    <w:rsid w:val="00D22A48"/>
    <w:rsid w:val="00D30C2A"/>
    <w:rsid w:val="00D314D7"/>
    <w:rsid w:val="00D44380"/>
    <w:rsid w:val="00D53248"/>
    <w:rsid w:val="00D61B72"/>
    <w:rsid w:val="00D6627C"/>
    <w:rsid w:val="00D72D1F"/>
    <w:rsid w:val="00D81B55"/>
    <w:rsid w:val="00D83072"/>
    <w:rsid w:val="00D84EAD"/>
    <w:rsid w:val="00D91855"/>
    <w:rsid w:val="00D93274"/>
    <w:rsid w:val="00D94155"/>
    <w:rsid w:val="00D95AED"/>
    <w:rsid w:val="00D9705C"/>
    <w:rsid w:val="00DA2B38"/>
    <w:rsid w:val="00DA7287"/>
    <w:rsid w:val="00DC26FA"/>
    <w:rsid w:val="00DC3115"/>
    <w:rsid w:val="00DC60A1"/>
    <w:rsid w:val="00DD4601"/>
    <w:rsid w:val="00DD49BC"/>
    <w:rsid w:val="00DD6C84"/>
    <w:rsid w:val="00DE0207"/>
    <w:rsid w:val="00DE070F"/>
    <w:rsid w:val="00DE70A7"/>
    <w:rsid w:val="00DF25FA"/>
    <w:rsid w:val="00DF579B"/>
    <w:rsid w:val="00DF699F"/>
    <w:rsid w:val="00E15FF8"/>
    <w:rsid w:val="00E21E35"/>
    <w:rsid w:val="00E27B47"/>
    <w:rsid w:val="00E42D19"/>
    <w:rsid w:val="00E472F3"/>
    <w:rsid w:val="00E52EEE"/>
    <w:rsid w:val="00E538F5"/>
    <w:rsid w:val="00E55829"/>
    <w:rsid w:val="00E61303"/>
    <w:rsid w:val="00E63ACD"/>
    <w:rsid w:val="00E74A05"/>
    <w:rsid w:val="00E776C3"/>
    <w:rsid w:val="00E82CEA"/>
    <w:rsid w:val="00E83114"/>
    <w:rsid w:val="00E84D85"/>
    <w:rsid w:val="00E9633C"/>
    <w:rsid w:val="00EA0AF6"/>
    <w:rsid w:val="00EA3460"/>
    <w:rsid w:val="00EA7233"/>
    <w:rsid w:val="00EB0235"/>
    <w:rsid w:val="00EB32D0"/>
    <w:rsid w:val="00EB5BD2"/>
    <w:rsid w:val="00EC5909"/>
    <w:rsid w:val="00ED186D"/>
    <w:rsid w:val="00ED4648"/>
    <w:rsid w:val="00EE423F"/>
    <w:rsid w:val="00EF3450"/>
    <w:rsid w:val="00F01C3C"/>
    <w:rsid w:val="00F0253B"/>
    <w:rsid w:val="00F03655"/>
    <w:rsid w:val="00F1063B"/>
    <w:rsid w:val="00F1575B"/>
    <w:rsid w:val="00F2292E"/>
    <w:rsid w:val="00F24829"/>
    <w:rsid w:val="00F2724D"/>
    <w:rsid w:val="00F3070A"/>
    <w:rsid w:val="00F34584"/>
    <w:rsid w:val="00F35C07"/>
    <w:rsid w:val="00F36203"/>
    <w:rsid w:val="00F426FB"/>
    <w:rsid w:val="00F42C67"/>
    <w:rsid w:val="00F43218"/>
    <w:rsid w:val="00F470BC"/>
    <w:rsid w:val="00F47EFA"/>
    <w:rsid w:val="00F50288"/>
    <w:rsid w:val="00F65A32"/>
    <w:rsid w:val="00F726BB"/>
    <w:rsid w:val="00F72A0A"/>
    <w:rsid w:val="00F801D4"/>
    <w:rsid w:val="00F96567"/>
    <w:rsid w:val="00FA2F4B"/>
    <w:rsid w:val="00FA3559"/>
    <w:rsid w:val="00FA3A4A"/>
    <w:rsid w:val="00FB52A9"/>
    <w:rsid w:val="00FC3BDE"/>
    <w:rsid w:val="00FC4BA8"/>
    <w:rsid w:val="00FD112C"/>
    <w:rsid w:val="00FE325E"/>
    <w:rsid w:val="00FE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E76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8E76D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d/viewer?hl=iw&amp;mid=15XYv0zH4ZelriOA_eS-Gpb4mHB2vuTY&amp;ll=32.19004103427505%2C34.90354129999998&amp;z=15" TargetMode="External"/><Relationship Id="rId18" Type="http://schemas.openxmlformats.org/officeDocument/2006/relationships/hyperlink" Target="https://www.google.com/maps/d/viewer?hl=iw&amp;mid=1RoraQi2b2nsOYKPdMPshA2chhf8k-eg&amp;ll=32.177674558176%2C34.91014010000001&amp;z=15" TargetMode="External"/><Relationship Id="rId26" Type="http://schemas.openxmlformats.org/officeDocument/2006/relationships/hyperlink" Target="https://www.metropoline.com/line/99/24099" TargetMode="External"/><Relationship Id="rId21" Type="http://schemas.openxmlformats.org/officeDocument/2006/relationships/hyperlink" Target="https://www.metropoline.com/line/88/33088" TargetMode="External"/><Relationship Id="rId34" Type="http://schemas.openxmlformats.org/officeDocument/2006/relationships/hyperlink" Target="https://www.metropoline.com/line/3/4300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ogle.com/maps/d/viewer?hl=iw&amp;mid=1o5ZPvfyKV7qBcZLcgqFr2jiV7GzVRKYO&amp;ll=32.19004033421506%2C34.90359929999998&amp;z=15" TargetMode="External"/><Relationship Id="rId17" Type="http://schemas.openxmlformats.org/officeDocument/2006/relationships/hyperlink" Target="https://www.metropoline.com/line/86/28086" TargetMode="External"/><Relationship Id="rId25" Type="http://schemas.openxmlformats.org/officeDocument/2006/relationships/hyperlink" Target="https://www.google.com/maps/d/viewer?hl=iw&amp;mid=1zJ0x4TsKjiA_aBlCAt_aJ51AB4kZUR6n&amp;ll=32.190180338515454%2C34.903096300000016&amp;z=15" TargetMode="External"/><Relationship Id="rId33" Type="http://schemas.openxmlformats.org/officeDocument/2006/relationships/hyperlink" Target="https://www.metropoline.com/line/14/52014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maps/d/viewer?hl=iw&amp;mid=1ttmd9Fy5Ljonxb_K0sLd3JrMTvu5U98&amp;ll=32.18661008134262%2C34.90526499999999&amp;z=16" TargetMode="External"/><Relationship Id="rId20" Type="http://schemas.openxmlformats.org/officeDocument/2006/relationships/hyperlink" Target="https://www.google.com/maps/d/viewer?hl=iw&amp;mid=11hzJadl715Vwn7nLmek_vBVzOUafA0c&amp;ll=32.181250171598194%2C34.903454999999994&amp;z=16" TargetMode="External"/><Relationship Id="rId29" Type="http://schemas.openxmlformats.org/officeDocument/2006/relationships/hyperlink" Target="https://www.metropoline.com/line/84/3008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etropoline.com/line/85/32085" TargetMode="External"/><Relationship Id="rId24" Type="http://schemas.openxmlformats.org/officeDocument/2006/relationships/hyperlink" Target="https://www.metropoline.com/line/3/43003" TargetMode="External"/><Relationship Id="rId32" Type="http://schemas.openxmlformats.org/officeDocument/2006/relationships/hyperlink" Target="https://www.metropoline.com/line/10/26010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metropoline.com/line/70/23070" TargetMode="External"/><Relationship Id="rId23" Type="http://schemas.openxmlformats.org/officeDocument/2006/relationships/hyperlink" Target="https://www.metropoline.com/line/14/52014" TargetMode="External"/><Relationship Id="rId28" Type="http://schemas.openxmlformats.org/officeDocument/2006/relationships/hyperlink" Target="https://www.metropoline.com/line/86/28086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google.com/maps/d/viewer?hl=iw&amp;mid=1zWF11Ckex0KXVw6AGgTORsc8ZxNrAKQ&amp;ll=32.1811613891877%2C34.92265769999999&amp;z=16" TargetMode="External"/><Relationship Id="rId19" Type="http://schemas.openxmlformats.org/officeDocument/2006/relationships/hyperlink" Target="https://www.metropoline.com/line/91/29091" TargetMode="External"/><Relationship Id="rId31" Type="http://schemas.openxmlformats.org/officeDocument/2006/relationships/hyperlink" Target="https://www.metropoline.com/line/85/32085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ogle.com/maps/d/viewer?hl=iw&amp;mid=1-sZj2b5_2fWa4XcWzcqDJ_XDGfsUNEuD&amp;ll=32.182387019609344%2C34.924165&amp;z=15" TargetMode="External"/><Relationship Id="rId14" Type="http://schemas.openxmlformats.org/officeDocument/2006/relationships/hyperlink" Target="https://www.google.com/maps/d/viewer?hl=iw&amp;mid=1AzIZyH8IirIRkHjHC1z8I6US6hMJEH8&amp;ll=32.18463304264155%2C34.899844999999985&amp;z=16" TargetMode="External"/><Relationship Id="rId22" Type="http://schemas.openxmlformats.org/officeDocument/2006/relationships/hyperlink" Target="https://www.metropoline.com/line/10/26010" TargetMode="External"/><Relationship Id="rId27" Type="http://schemas.openxmlformats.org/officeDocument/2006/relationships/hyperlink" Target="https://www.metropoline.com/line/97/27097" TargetMode="External"/><Relationship Id="rId30" Type="http://schemas.openxmlformats.org/officeDocument/2006/relationships/hyperlink" Target="https://www.google.com/maps/d/edit?mid=1KdBgmTXTx6r1ndotlrJIT9Ez1If6CiA6&amp;usp=sharing" TargetMode="External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bf01d5-f36b-4b08-ad19-18fe50aa833c}" enabled="0" method="" siteId="{a8bf01d5-f36b-4b08-ad19-18fe50aa8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95</TotalTime>
  <Pages>17</Pages>
  <Words>1814</Words>
  <Characters>9074</Characters>
  <Application>Microsoft Office Word</Application>
  <DocSecurity>0</DocSecurity>
  <Lines>75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10867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30</cp:revision>
  <cp:lastPrinted>2023-08-28T17:11:00Z</cp:lastPrinted>
  <dcterms:created xsi:type="dcterms:W3CDTF">2026-09-02T05:37:00Z</dcterms:created>
  <dcterms:modified xsi:type="dcterms:W3CDTF">2026-09-09T09:49:00Z</dcterms:modified>
</cp:coreProperties>
</file>