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8B10F" w14:textId="2F63733E" w:rsidR="002F1B07" w:rsidRPr="00294FDB" w:rsidRDefault="002F1B07" w:rsidP="00294FDB">
      <w:pPr>
        <w:pStyle w:val="1"/>
        <w:bidi/>
        <w:jc w:val="center"/>
        <w:rPr>
          <w:rFonts w:asciiTheme="minorBidi" w:eastAsiaTheme="minorEastAsia" w:hAnsiTheme="minorBidi" w:cstheme="minorBidi"/>
          <w:b/>
          <w:bCs/>
          <w:noProof/>
          <w:color w:val="auto"/>
          <w:szCs w:val="36"/>
          <w:rtl/>
          <w:lang w:bidi="he-IL"/>
        </w:rPr>
      </w:pPr>
      <w:r w:rsidRPr="00294FDB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 xml:space="preserve">תכנית מערך </w:t>
      </w:r>
      <w:proofErr w:type="spellStart"/>
      <w:r w:rsidRPr="00294FDB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>הסעים</w:t>
      </w:r>
      <w:proofErr w:type="spellEnd"/>
      <w:r w:rsidRPr="00294FDB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 xml:space="preserve"> ל</w:t>
      </w:r>
      <w:r w:rsidR="007B4C6A" w:rsidRPr="00294FDB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>שנת הלימודים תשפ"</w:t>
      </w:r>
      <w:r w:rsidR="00B909E6" w:rsidRPr="00294FDB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>ז</w:t>
      </w:r>
    </w:p>
    <w:p w14:paraId="5702E290" w14:textId="5CC6789B" w:rsidR="00990F99" w:rsidRDefault="00990F99" w:rsidP="00990F99">
      <w:pPr>
        <w:overflowPunct w:val="0"/>
        <w:bidi/>
        <w:spacing w:after="160" w:line="259" w:lineRule="auto"/>
        <w:jc w:val="center"/>
        <w:textAlignment w:val="baseline"/>
        <w:rPr>
          <w:rFonts w:asciiTheme="majorBidi" w:eastAsiaTheme="minorEastAsia" w:hAnsiTheme="majorBidi" w:cstheme="majorBidi"/>
          <w:b/>
          <w:bCs/>
          <w:noProof/>
          <w:color w:val="0A6E46"/>
          <w:sz w:val="28"/>
          <w:szCs w:val="28"/>
          <w:rtl/>
          <w:lang w:bidi="he-IL"/>
        </w:rPr>
      </w:pPr>
    </w:p>
    <w:p w14:paraId="210237E6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lang w:bidi="he-IL"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מנהלות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צוותי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חינוך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יקרים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,</w:t>
      </w:r>
    </w:p>
    <w:p w14:paraId="6D274593" w14:textId="1DBE8B81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תשפ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"</w:t>
      </w:r>
      <w:r w:rsidR="00B909E6">
        <w:rPr>
          <w:rFonts w:ascii="David" w:eastAsiaTheme="minorHAnsi" w:hAnsi="David" w:cstheme="minorBidi" w:hint="cs"/>
          <w:szCs w:val="28"/>
          <w:rtl/>
          <w:lang w:bidi="he-IL"/>
        </w:rPr>
        <w:t>ז</w:t>
      </w:r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עומדת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בפתח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והחל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r w:rsidR="00B909E6">
        <w:rPr>
          <w:rFonts w:ascii="David" w:eastAsiaTheme="minorHAnsi" w:hAnsi="David" w:cstheme="minorBidi" w:hint="cs"/>
          <w:szCs w:val="28"/>
          <w:rtl/>
          <w:lang w:bidi="he-IL"/>
        </w:rPr>
        <w:t>שלישי</w:t>
      </w:r>
      <w:r w:rsidRPr="00111EEB">
        <w:rPr>
          <w:rFonts w:ascii="David" w:eastAsiaTheme="minorHAnsi" w:hAnsi="David" w:cstheme="minorBidi"/>
          <w:szCs w:val="28"/>
          <w:rtl/>
        </w:rPr>
        <w:t xml:space="preserve"> 1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בספטמבר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r w:rsidR="00B909E6">
        <w:rPr>
          <w:rFonts w:ascii="David" w:eastAsiaTheme="minorHAnsi" w:hAnsi="David" w:cstheme="minorBidi" w:hint="cs"/>
          <w:szCs w:val="28"/>
          <w:rtl/>
          <w:lang w:bidi="he-IL"/>
        </w:rPr>
        <w:t xml:space="preserve">י"ט באלול </w:t>
      </w:r>
      <w:proofErr w:type="spellStart"/>
      <w:r w:rsidR="00B909E6">
        <w:rPr>
          <w:rFonts w:ascii="David" w:eastAsiaTheme="minorHAnsi" w:hAnsi="David" w:cstheme="minorBidi" w:hint="cs"/>
          <w:szCs w:val="28"/>
          <w:rtl/>
          <w:lang w:bidi="he-IL"/>
        </w:rPr>
        <w:t>התשפ"ו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למסגרות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בבתי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הספר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16A4FC22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לקראת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החדשה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משקיעים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משאבים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ותשומות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מיוחדות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במערך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ההסעות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העיר.</w:t>
      </w:r>
    </w:p>
    <w:p w14:paraId="52697533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רואים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שותפים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מלאים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ומייחסים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חשיבות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עליונה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לסיוע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לילדיכם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בהקניית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התנהגות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נכונה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במהלך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הנסיעה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32C1FEFE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להלן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עלון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המפרט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כלל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מסלולי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הקווים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החטיבות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והתיכונים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57602B77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עיריית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כפר סבא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מאחלת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לכולכם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טובה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מוצלחת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פורייה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4259F6AB" w14:textId="77777777" w:rsidR="00091CCE" w:rsidRDefault="00091CCE" w:rsidP="00091CCE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215EC8CB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A459BB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2A248A" w14:textId="77777777" w:rsidR="00B75BEC" w:rsidRDefault="00B75BEC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165710B0" w14:textId="77777777" w:rsidR="00B75BEC" w:rsidRDefault="00B75BEC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0563835D" w14:textId="77777777" w:rsidR="008042FB" w:rsidRDefault="008042FB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6E6B708B" w14:textId="31FA925B" w:rsidR="00B909E6" w:rsidRPr="00B918D8" w:rsidRDefault="00B909E6">
      <w:pPr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</w:pPr>
      <w:r w:rsidRPr="00B918D8"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  <w:br w:type="page"/>
      </w:r>
    </w:p>
    <w:p w14:paraId="4CED6371" w14:textId="0F35F9B5" w:rsidR="002F1B07" w:rsidRPr="00294FDB" w:rsidRDefault="00F1575B" w:rsidP="00294FDB">
      <w:pPr>
        <w:pStyle w:val="2"/>
        <w:bidi/>
        <w:jc w:val="center"/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rtl/>
          <w:lang w:bidi="he-IL"/>
        </w:rPr>
      </w:pPr>
      <w:r w:rsidRPr="00294FDB"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highlight w:val="cyan"/>
          <w:rtl/>
          <w:lang w:bidi="he-IL"/>
        </w:rPr>
        <w:lastRenderedPageBreak/>
        <w:t xml:space="preserve">תיכון </w:t>
      </w:r>
      <w:r w:rsidR="00DC3115" w:rsidRPr="00294FDB"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highlight w:val="cyan"/>
          <w:rtl/>
          <w:lang w:bidi="he-IL"/>
        </w:rPr>
        <w:t>רבין</w:t>
      </w:r>
    </w:p>
    <w:p w14:paraId="6E72DE48" w14:textId="19AD7F54" w:rsidR="00B24F49" w:rsidRDefault="007D3B17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קווים ו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מסלולי </w:t>
      </w:r>
      <w:r w:rsidR="00AA321A"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הגעה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  <w:r w:rsidR="00F1575B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לתיכון </w:t>
      </w:r>
      <w:r w:rsidR="00DC3115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רבין</w:t>
      </w:r>
    </w:p>
    <w:p w14:paraId="71D885C0" w14:textId="1A94161F" w:rsidR="00A77B4A" w:rsidRPr="00971297" w:rsidRDefault="00370D0D" w:rsidP="00B75BE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 51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</w:t>
      </w:r>
      <w:r w:rsid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="00A77B4A" w:rsidRPr="00971297">
        <w:rPr>
          <w:rFonts w:ascii="David" w:eastAsiaTheme="minorHAnsi" w:hAnsi="David" w:cstheme="minorBidi" w:hint="cs"/>
          <w:szCs w:val="28"/>
          <w:rtl/>
          <w:lang w:bidi="he-IL"/>
        </w:rPr>
        <w:t>(</w:t>
      </w:r>
      <w:r w:rsidR="00AC61A5" w:rsidRPr="00971297">
        <w:rPr>
          <w:rFonts w:ascii="David" w:eastAsiaTheme="minorHAnsi" w:hAnsi="David" w:cstheme="minorBidi" w:hint="cs"/>
          <w:szCs w:val="28"/>
          <w:rtl/>
          <w:lang w:bidi="he-IL"/>
        </w:rPr>
        <w:t>חברת רן שי</w:t>
      </w:r>
      <w:r w:rsidR="00A77B4A" w:rsidRPr="00971297">
        <w:rPr>
          <w:rFonts w:ascii="David" w:eastAsiaTheme="minorHAnsi" w:hAnsi="David" w:cstheme="minorBidi" w:hint="cs"/>
          <w:szCs w:val="28"/>
          <w:rtl/>
          <w:lang w:bidi="he-IL"/>
        </w:rPr>
        <w:t>)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77B4A"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יוצא מקפלן, יוספטל, הדרים, האוניברסיטה לכיוון </w:t>
      </w:r>
      <w:r w:rsidR="00DC3115">
        <w:rPr>
          <w:rFonts w:ascii="David" w:eastAsiaTheme="minorHAnsi" w:hAnsi="David" w:cstheme="minorBidi" w:hint="cs"/>
          <w:szCs w:val="28"/>
          <w:rtl/>
          <w:lang w:bidi="he-IL"/>
        </w:rPr>
        <w:t>רבין</w:t>
      </w:r>
    </w:p>
    <w:p w14:paraId="70DABBEF" w14:textId="6E61BBD4" w:rsidR="00AC61A5" w:rsidRDefault="00370D0D" w:rsidP="00AC61A5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F35C07">
        <w:rPr>
          <w:rFonts w:ascii="David" w:eastAsiaTheme="minorHAnsi" w:hAnsi="David" w:cstheme="minorBidi" w:hint="cs"/>
          <w:sz w:val="40"/>
          <w:szCs w:val="44"/>
          <w:rtl/>
          <w:lang w:bidi="he-IL"/>
        </w:rPr>
        <w:t xml:space="preserve">     </w:t>
      </w:r>
    </w:p>
    <w:p w14:paraId="1CD3087C" w14:textId="77777777" w:rsidR="00E82CEA" w:rsidRPr="00F35C07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Calibri" w:eastAsia="Times New Roman" w:hAnsi="Calibri" w:cs="Arial"/>
          <w:sz w:val="28"/>
          <w:szCs w:val="28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הקו פועל בימים א-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ו</w:t>
      </w:r>
    </w:p>
    <w:p w14:paraId="66F94D5E" w14:textId="77777777" w:rsidR="00E82CEA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Calibri" w:eastAsia="Times New Roman" w:hAnsi="Calibri" w:cs="Arial"/>
          <w:sz w:val="28"/>
          <w:szCs w:val="28"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זמני יציאה מתחנה ראשונה בשעה 7:20 ובשעה 7:50</w:t>
      </w:r>
    </w:p>
    <w:p w14:paraId="051A0491" w14:textId="77777777" w:rsidR="00E82CEA" w:rsidRPr="00F35C07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זמני יציאה ימי ו' בשעה 07:20</w:t>
      </w:r>
    </w:p>
    <w:p w14:paraId="1813733A" w14:textId="77777777" w:rsidR="0032748E" w:rsidRDefault="0032748E" w:rsidP="0032748E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CC096D8" w14:textId="4061701F" w:rsidR="00370D0D" w:rsidRDefault="0032748E" w:rsidP="0032748E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647EC" w14:paraId="06DADFD9" w14:textId="77777777" w:rsidTr="005647EC">
        <w:tc>
          <w:tcPr>
            <w:tcW w:w="4814" w:type="dxa"/>
          </w:tcPr>
          <w:p w14:paraId="62D378E7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מסוף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קפלן</w:t>
            </w:r>
          </w:p>
          <w:p w14:paraId="65D22795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הנביאים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יחזקאל</w:t>
            </w:r>
          </w:p>
          <w:p w14:paraId="4A456E06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אשכול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המלך</w:t>
            </w:r>
          </w:p>
          <w:p w14:paraId="649AAF6C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ספר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אלי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הורוביץ</w:t>
            </w:r>
          </w:p>
          <w:p w14:paraId="1D48BADF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איילון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החולה</w:t>
            </w:r>
          </w:p>
          <w:p w14:paraId="0A35C16D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חטיבת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הנח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</w:t>
            </w:r>
          </w:p>
          <w:p w14:paraId="4B4A1FDB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המוביל</w:t>
            </w:r>
          </w:p>
          <w:p w14:paraId="75B4E34E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8.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אבות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בכפר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הדרים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יהודה</w:t>
            </w:r>
          </w:p>
          <w:p w14:paraId="378123DE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9.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קאנטרי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קלאב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הזמיר</w:t>
            </w:r>
          </w:p>
          <w:p w14:paraId="02E37BE9" w14:textId="7049D14A" w:rsid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10.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זמיר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הנשר</w:t>
            </w:r>
          </w:p>
        </w:tc>
        <w:tc>
          <w:tcPr>
            <w:tcW w:w="4815" w:type="dxa"/>
          </w:tcPr>
          <w:p w14:paraId="6A21ACC7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1.   37150</w:t>
            </w:r>
          </w:p>
          <w:p w14:paraId="28EE36F8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2.   37151</w:t>
            </w:r>
          </w:p>
          <w:p w14:paraId="55BF986A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3.   37090</w:t>
            </w:r>
          </w:p>
          <w:p w14:paraId="32470FEC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4.   37088</w:t>
            </w:r>
          </w:p>
          <w:p w14:paraId="6B3A9C69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5.   39790</w:t>
            </w:r>
          </w:p>
          <w:p w14:paraId="428F5384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6.   39796</w:t>
            </w:r>
          </w:p>
          <w:p w14:paraId="0F83D409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7.   39798</w:t>
            </w:r>
          </w:p>
          <w:p w14:paraId="4F6A1205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8.   30008</w:t>
            </w:r>
          </w:p>
          <w:p w14:paraId="33421EDC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9.   36941</w:t>
            </w:r>
          </w:p>
          <w:p w14:paraId="6C1543E7" w14:textId="0AA6BDFC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10. 39807</w:t>
            </w:r>
          </w:p>
        </w:tc>
      </w:tr>
    </w:tbl>
    <w:p w14:paraId="505BC9CB" w14:textId="77777777" w:rsidR="005647EC" w:rsidRDefault="005647EC" w:rsidP="005647EC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1759330" w14:textId="383B09DC" w:rsidR="005647EC" w:rsidRDefault="005647EC" w:rsidP="005647EC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</w:t>
      </w:r>
      <w:r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ורדה</w:t>
      </w: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647EC" w14:paraId="3530B806" w14:textId="77777777" w:rsidTr="005647EC">
        <w:tc>
          <w:tcPr>
            <w:tcW w:w="4814" w:type="dxa"/>
          </w:tcPr>
          <w:p w14:paraId="3AF06D5E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11.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  <w:p w14:paraId="34A09354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12. </w:t>
            </w:r>
            <w:proofErr w:type="spellStart"/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חינוך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proofErr w:type="spellEnd"/>
          </w:p>
          <w:p w14:paraId="06B4180C" w14:textId="0F40D1BD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13.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ברש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עגנון</w:t>
            </w:r>
          </w:p>
        </w:tc>
        <w:tc>
          <w:tcPr>
            <w:tcW w:w="4815" w:type="dxa"/>
          </w:tcPr>
          <w:p w14:paraId="53CBEEA7" w14:textId="77777777" w:rsidR="005647EC" w:rsidRPr="00351C83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11.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518F6977" w14:textId="77777777" w:rsidR="005647EC" w:rsidRPr="00351C83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12.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460B2900" w14:textId="05CDCA2F" w:rsid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13.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75171BD7" w14:textId="77777777" w:rsidR="005647EC" w:rsidRPr="0032748E" w:rsidRDefault="005647EC" w:rsidP="005647EC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0DC1CCC7" w14:textId="5ED9A98F" w:rsidR="00105D53" w:rsidRDefault="00105D53" w:rsidP="00105D5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685FEBD" w14:textId="21BF4A2F" w:rsidR="00105D53" w:rsidRPr="008F4C70" w:rsidRDefault="00105D53" w:rsidP="008F4C7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579FE38C" w14:textId="3E9D4177" w:rsidR="003329EE" w:rsidRDefault="00294FDB" w:rsidP="003329E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9" w:history="1">
        <w:r>
          <w:rPr>
            <w:rtl/>
            <w:lang w:bidi="he-IL"/>
          </w:rPr>
          <w:t>קישור למפת המסלול</w:t>
        </w:r>
      </w:hyperlink>
    </w:p>
    <w:p w14:paraId="344CB39D" w14:textId="77777777" w:rsidR="00CC415A" w:rsidRPr="00CC415A" w:rsidRDefault="00CC415A" w:rsidP="00CC41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810E08A" w14:textId="604D3F70" w:rsidR="000841B1" w:rsidRDefault="000841B1" w:rsidP="00AA3CD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C93FA8A" w14:textId="77777777" w:rsidR="00D84EAD" w:rsidRPr="005F28C8" w:rsidRDefault="00D84EAD" w:rsidP="005F28C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C946E59" w14:textId="77777777" w:rsidR="00713AFE" w:rsidRDefault="00713AFE" w:rsidP="0097129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A890AEF" w14:textId="77777777" w:rsidR="00BA18E0" w:rsidRDefault="00BA18E0" w:rsidP="00BA18E0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0AB5DA9" w14:textId="77777777" w:rsidR="00BA18E0" w:rsidRDefault="00BA18E0" w:rsidP="00BA18E0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57702734" w14:textId="6B29B854" w:rsidR="007F3525" w:rsidRPr="00C24854" w:rsidRDefault="007F3525" w:rsidP="007F3525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Pr="007F3525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85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הדרים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C3115">
        <w:rPr>
          <w:rFonts w:ascii="David" w:eastAsiaTheme="minorHAnsi" w:hAnsi="David" w:cstheme="minorBidi" w:hint="cs"/>
          <w:szCs w:val="28"/>
          <w:rtl/>
          <w:lang w:bidi="he-IL"/>
        </w:rPr>
        <w:t>רבין</w:t>
      </w:r>
    </w:p>
    <w:p w14:paraId="049CEC35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31E5977" w14:textId="77777777" w:rsidR="007F3525" w:rsidRPr="007062D5" w:rsidRDefault="007F3525" w:rsidP="007F3525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0E5AE427" w14:textId="6BCD2E1F" w:rsidR="007F3525" w:rsidRPr="007062D5" w:rsidRDefault="007F3525" w:rsidP="007F3525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4FEF6F4E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8DD396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F3525" w14:paraId="0ED9B989" w14:textId="77777777" w:rsidTr="004C5A69">
        <w:tc>
          <w:tcPr>
            <w:tcW w:w="4814" w:type="dxa"/>
          </w:tcPr>
          <w:p w14:paraId="07C44A43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החולה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איילון</w:t>
            </w:r>
          </w:p>
          <w:p w14:paraId="10619DB9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חטיבת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הנח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</w:t>
            </w:r>
          </w:p>
          <w:p w14:paraId="2ADF7C34" w14:textId="0BEC6A39" w:rsid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המוביל</w:t>
            </w:r>
          </w:p>
        </w:tc>
        <w:tc>
          <w:tcPr>
            <w:tcW w:w="4815" w:type="dxa"/>
          </w:tcPr>
          <w:p w14:paraId="6449DF24" w14:textId="77777777" w:rsidR="007F3525" w:rsidRPr="007F3525" w:rsidRDefault="007F3525" w:rsidP="007F352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1. 39790</w:t>
            </w:r>
          </w:p>
          <w:p w14:paraId="01024D03" w14:textId="77777777" w:rsidR="007F3525" w:rsidRPr="007F3525" w:rsidRDefault="007F3525" w:rsidP="007F352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2. 39796</w:t>
            </w:r>
          </w:p>
          <w:p w14:paraId="2ADA2C14" w14:textId="505112E7" w:rsidR="007F3525" w:rsidRPr="005647EC" w:rsidRDefault="007F3525" w:rsidP="007F352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3. 39798</w:t>
            </w:r>
          </w:p>
        </w:tc>
      </w:tr>
    </w:tbl>
    <w:p w14:paraId="51AF6E12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21E964F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F3525" w14:paraId="35DFE582" w14:textId="77777777" w:rsidTr="004C5A69">
        <w:tc>
          <w:tcPr>
            <w:tcW w:w="4814" w:type="dxa"/>
          </w:tcPr>
          <w:p w14:paraId="77841C85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  <w:p w14:paraId="2F25C6E3" w14:textId="77777777" w:rsid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</w:t>
            </w:r>
            <w:r w:rsidR="00DA728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חינוך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</w:p>
          <w:p w14:paraId="7A793282" w14:textId="3236ED53" w:rsidR="00DA7287" w:rsidRPr="00A77B4A" w:rsidRDefault="00DA7287" w:rsidP="00DA728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תיכון גלילי/אשר ברש</w:t>
            </w:r>
          </w:p>
        </w:tc>
        <w:tc>
          <w:tcPr>
            <w:tcW w:w="4815" w:type="dxa"/>
          </w:tcPr>
          <w:p w14:paraId="7C4C3BEA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F43739C" w14:textId="77777777" w:rsid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6938EF4" w14:textId="7E4B50F8" w:rsidR="00DA7287" w:rsidRPr="00A77B4A" w:rsidRDefault="00DA7287" w:rsidP="00DA728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</w:tc>
      </w:tr>
    </w:tbl>
    <w:p w14:paraId="69746EE9" w14:textId="77777777" w:rsidR="007F3525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2CFD3CF" w14:textId="77777777" w:rsidR="007F3525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9FD8D01" w14:textId="21D32F05" w:rsidR="007F3525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6C5903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573C4C56" w14:textId="53870AEC" w:rsidR="00FA2F4B" w:rsidRDefault="00294FDB" w:rsidP="00FA2F4B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0" w:history="1">
        <w:r>
          <w:rPr>
            <w:rtl/>
            <w:lang w:bidi="he-IL"/>
          </w:rPr>
          <w:t>קישור למפת המסלול</w:t>
        </w:r>
      </w:hyperlink>
    </w:p>
    <w:p w14:paraId="48DFD81E" w14:textId="0E142948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19E827AF" w14:textId="3954A3B8" w:rsidR="006C5903" w:rsidRDefault="006C5903" w:rsidP="006C590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45EAFF4E" w14:textId="50CF6750" w:rsidR="006C5903" w:rsidRPr="00402A49" w:rsidRDefault="00402A49" w:rsidP="006C5903">
      <w:pPr>
        <w:pStyle w:val="ae"/>
        <w:bidi/>
        <w:spacing w:line="276" w:lineRule="auto"/>
        <w:rPr>
          <w:rStyle w:val="Hyperlink"/>
          <w:lang w:bidi="he-IL"/>
        </w:rPr>
      </w:pPr>
      <w:hyperlink r:id="rId11" w:history="1">
        <w:r w:rsidRPr="00402A49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https://www.metropoline.com/line/85/32085</w:t>
        </w:r>
      </w:hyperlink>
    </w:p>
    <w:p w14:paraId="40848E4A" w14:textId="77777777" w:rsidR="00402A49" w:rsidRPr="00402A49" w:rsidRDefault="00402A49" w:rsidP="00402A4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C52AD4" w14:textId="6B30EEB9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F4328E4" w14:textId="77777777" w:rsidR="005C0D0C" w:rsidRDefault="005C0D0C" w:rsidP="005C0D0C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2296074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7CD6E5AF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0DEFAD5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6AEB11F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17120F2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BC3BC6B" w14:textId="77777777" w:rsidR="00BA18E0" w:rsidRDefault="00BA18E0" w:rsidP="00BA18E0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C8AFD62" w14:textId="77777777" w:rsidR="00BA18E0" w:rsidRDefault="00BA18E0" w:rsidP="00BA18E0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1BC4FFA" w14:textId="7604152D" w:rsidR="00971297" w:rsidRPr="00971297" w:rsidRDefault="00FC4BA8" w:rsidP="007F3525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 5</w:t>
      </w:r>
      <w:r w:rsidR="00AC61A5"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3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 </w:t>
      </w:r>
      <w:r w:rsid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="00971297" w:rsidRPr="00971297">
        <w:rPr>
          <w:rFonts w:ascii="David" w:eastAsiaTheme="minorHAnsi" w:hAnsi="David" w:cstheme="minorBidi" w:hint="cs"/>
          <w:szCs w:val="28"/>
          <w:rtl/>
          <w:lang w:bidi="he-IL"/>
        </w:rPr>
        <w:t>(</w:t>
      </w:r>
      <w:r w:rsidR="00743BEF" w:rsidRPr="00971297">
        <w:rPr>
          <w:rFonts w:ascii="David" w:eastAsiaTheme="minorHAnsi" w:hAnsi="David" w:cstheme="minorBidi" w:hint="cs"/>
          <w:szCs w:val="28"/>
          <w:rtl/>
          <w:lang w:bidi="he-IL"/>
        </w:rPr>
        <w:t>חברת רן שי</w:t>
      </w:r>
      <w:r w:rsidR="00971297" w:rsidRPr="00971297">
        <w:rPr>
          <w:rFonts w:ascii="David" w:eastAsiaTheme="minorHAnsi" w:hAnsi="David" w:cstheme="minorBidi" w:hint="cs"/>
          <w:szCs w:val="28"/>
          <w:rtl/>
          <w:lang w:bidi="he-IL"/>
        </w:rPr>
        <w:t>)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</w:t>
      </w:r>
      <w:r w:rsidR="00971297"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יוצא מירוקה 80 לכיוון </w:t>
      </w:r>
      <w:r w:rsidR="00DC3115">
        <w:rPr>
          <w:rFonts w:ascii="David" w:eastAsiaTheme="minorHAnsi" w:hAnsi="David" w:cstheme="minorBidi" w:hint="cs"/>
          <w:szCs w:val="28"/>
          <w:rtl/>
          <w:lang w:bidi="he-IL"/>
        </w:rPr>
        <w:t>רבין</w:t>
      </w:r>
    </w:p>
    <w:p w14:paraId="1031B14E" w14:textId="77777777" w:rsidR="00743BEF" w:rsidRDefault="00743BEF" w:rsidP="00743BEF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6C9A38A3" w14:textId="77777777" w:rsidR="00E82CEA" w:rsidRPr="007062D5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737BC3EA" w14:textId="77777777" w:rsidR="00E82CEA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7:25 ובשעה </w:t>
      </w:r>
      <w:r w:rsidRPr="00DB1959">
        <w:rPr>
          <w:rFonts w:ascii="David" w:eastAsiaTheme="minorHAnsi" w:hAnsi="David" w:cstheme="minorBidi" w:hint="cs"/>
          <w:szCs w:val="28"/>
          <w:rtl/>
          <w:lang w:bidi="he-IL"/>
        </w:rPr>
        <w:t>7:50</w:t>
      </w:r>
    </w:p>
    <w:p w14:paraId="6E17EE34" w14:textId="77777777" w:rsidR="00E82CEA" w:rsidRPr="00DB1959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זמני יציאה ימי ו' בשעה 7:30</w:t>
      </w:r>
    </w:p>
    <w:p w14:paraId="322FCD3D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EE17E0A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35C07" w14:paraId="446AB971" w14:textId="77777777" w:rsidTr="00DF2554">
        <w:tc>
          <w:tcPr>
            <w:tcW w:w="4814" w:type="dxa"/>
          </w:tcPr>
          <w:p w14:paraId="1E33C652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וחיה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ספיר</w:t>
            </w:r>
          </w:p>
          <w:p w14:paraId="434BFE26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ויינברג</w:t>
            </w:r>
          </w:p>
          <w:p w14:paraId="5561C0C9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222DB5B7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  <w:p w14:paraId="4EA0E706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ויזנבך</w:t>
            </w:r>
          </w:p>
          <w:p w14:paraId="30530B52" w14:textId="47B63281" w:rsidR="00F35C07" w:rsidRPr="00040E15" w:rsidRDefault="00E83114" w:rsidP="00040E1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רפפורט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וחיה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</w:tc>
        <w:tc>
          <w:tcPr>
            <w:tcW w:w="4815" w:type="dxa"/>
          </w:tcPr>
          <w:p w14:paraId="55AAB2C3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1.   38074</w:t>
            </w:r>
          </w:p>
          <w:p w14:paraId="1098C812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2.   38075</w:t>
            </w:r>
          </w:p>
          <w:p w14:paraId="50401D39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3.   38925  </w:t>
            </w:r>
          </w:p>
          <w:p w14:paraId="46AE06DF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4.   37459</w:t>
            </w:r>
          </w:p>
          <w:p w14:paraId="1D4A79D2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5.   38930</w:t>
            </w:r>
          </w:p>
          <w:p w14:paraId="2467FD3C" w14:textId="61D99951" w:rsidR="00F35C07" w:rsidRPr="005647EC" w:rsidRDefault="00E83114" w:rsidP="00040E1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6.   38929</w:t>
            </w:r>
          </w:p>
        </w:tc>
      </w:tr>
    </w:tbl>
    <w:p w14:paraId="4D590B4D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6C136E59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35C07" w14:paraId="12737EA1" w14:textId="77777777" w:rsidTr="00DF2554">
        <w:tc>
          <w:tcPr>
            <w:tcW w:w="4814" w:type="dxa"/>
          </w:tcPr>
          <w:p w14:paraId="173F2044" w14:textId="443660E8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ברש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עגנון</w:t>
            </w:r>
          </w:p>
          <w:p w14:paraId="6BC58D6D" w14:textId="26D4A5ED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השחר</w:t>
            </w:r>
          </w:p>
          <w:p w14:paraId="4518E8E4" w14:textId="652EF02D" w:rsidR="00F35C07" w:rsidRPr="005647EC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תל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</w:tc>
        <w:tc>
          <w:tcPr>
            <w:tcW w:w="4815" w:type="dxa"/>
          </w:tcPr>
          <w:p w14:paraId="6950E214" w14:textId="339CBF8F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5EFE16D8" w14:textId="1B3D04E2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A8C4659" w14:textId="7AF0186A" w:rsidR="00F35C07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6BAD40DE" w14:textId="30777BD3" w:rsidR="00FC4BA8" w:rsidRDefault="00FC4BA8" w:rsidP="00FC4BA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2D61F2C" w14:textId="77777777" w:rsid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09E6647" w14:textId="0E7478D9" w:rsidR="00FC4BA8" w:rsidRDefault="00FC4BA8" w:rsidP="00FC4BA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C97C34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(בשעה 7:50)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11E3DE31" w14:textId="3912CA5D" w:rsidR="00F35C07" w:rsidRDefault="00294FDB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12" w:history="1">
        <w:r>
          <w:rPr>
            <w:rtl/>
            <w:lang w:bidi="he-IL"/>
          </w:rPr>
          <w:t>קישור למפת המסלול</w:t>
        </w:r>
      </w:hyperlink>
    </w:p>
    <w:p w14:paraId="651290BC" w14:textId="77777777" w:rsidR="00103727" w:rsidRPr="00103727" w:rsidRDefault="00103727" w:rsidP="001037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C01985F" w14:textId="7893383C" w:rsidR="00C97C34" w:rsidRDefault="00C97C34" w:rsidP="00C97C3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(בשעה 7:25):</w:t>
      </w:r>
    </w:p>
    <w:p w14:paraId="42E15C4B" w14:textId="106FAE94" w:rsidR="00C97C34" w:rsidRDefault="00294FDB" w:rsidP="00C97C3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3" w:history="1">
        <w:r>
          <w:rPr>
            <w:rtl/>
            <w:lang w:bidi="he-IL"/>
          </w:rPr>
          <w:t>קישור למפת המסלול</w:t>
        </w:r>
      </w:hyperlink>
    </w:p>
    <w:p w14:paraId="6AD9E65A" w14:textId="77777777" w:rsidR="00C97C34" w:rsidRPr="00C97C34" w:rsidRDefault="00C97C34" w:rsidP="00C97C3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BB7455D" w14:textId="3AF5C328" w:rsidR="00FC4BA8" w:rsidRDefault="00FC4BA8" w:rsidP="00FC4BA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14CB19F" w14:textId="4C9B67C5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64DA145" w14:textId="77777777" w:rsidR="005F28C8" w:rsidRDefault="005F28C8" w:rsidP="005F28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45973F" w14:textId="77777777" w:rsidR="005F28C8" w:rsidRDefault="005F28C8" w:rsidP="005F28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8959FA7" w14:textId="77777777" w:rsidR="005F28C8" w:rsidRDefault="005F28C8" w:rsidP="005F28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D94C1A" w14:textId="77777777" w:rsidR="005F28C8" w:rsidRDefault="005F28C8" w:rsidP="005F28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CA3BEA1" w14:textId="77777777" w:rsidR="005F28C8" w:rsidRDefault="005F28C8" w:rsidP="005F28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8AB591E" w14:textId="77777777" w:rsidR="00B817EB" w:rsidRDefault="00B817EB" w:rsidP="00C47552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0A0CA47" w14:textId="77777777" w:rsidR="00BA18E0" w:rsidRDefault="00BA18E0" w:rsidP="00BA18E0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9C14E68" w14:textId="77777777" w:rsidR="00BA18E0" w:rsidRDefault="00BA18E0" w:rsidP="00BA18E0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A3C612" w14:textId="67761909" w:rsidR="00C24854" w:rsidRPr="00C24854" w:rsidRDefault="006B0327" w:rsidP="00B817EB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 70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>(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חברת </w:t>
      </w:r>
      <w:r w:rsidR="00925B85" w:rsidRPr="00C24854">
        <w:rPr>
          <w:rFonts w:ascii="David" w:eastAsiaTheme="minorHAnsi" w:hAnsi="David" w:cstheme="minorBidi" w:hint="cs"/>
          <w:szCs w:val="28"/>
          <w:rtl/>
          <w:lang w:bidi="he-IL"/>
        </w:rPr>
        <w:t>מטרופולין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)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יוצא </w:t>
      </w:r>
      <w:proofErr w:type="spellStart"/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>מותיקים</w:t>
      </w:r>
      <w:proofErr w:type="spellEnd"/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C3115">
        <w:rPr>
          <w:rFonts w:ascii="David" w:eastAsiaTheme="minorHAnsi" w:hAnsi="David" w:cstheme="minorBidi" w:hint="cs"/>
          <w:szCs w:val="28"/>
          <w:rtl/>
          <w:lang w:bidi="he-IL"/>
        </w:rPr>
        <w:t>רבין</w:t>
      </w:r>
    </w:p>
    <w:p w14:paraId="56CB6C96" w14:textId="77777777" w:rsidR="006B0327" w:rsidRDefault="006B0327" w:rsidP="006B0327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D176759" w14:textId="77777777" w:rsidR="006B0327" w:rsidRPr="007062D5" w:rsidRDefault="006B0327" w:rsidP="006B032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25E4800D" w14:textId="78C4347E" w:rsidR="006B0327" w:rsidRPr="007062D5" w:rsidRDefault="006B0327" w:rsidP="006B032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 w:rsidR="00925B85">
        <w:rPr>
          <w:rFonts w:ascii="David" w:eastAsiaTheme="minorHAnsi" w:hAnsi="David" w:cstheme="minorBidi" w:hint="cs"/>
          <w:szCs w:val="28"/>
          <w:rtl/>
          <w:lang w:bidi="he-IL"/>
        </w:rPr>
        <w:t>3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5 </w:t>
      </w:r>
    </w:p>
    <w:p w14:paraId="4A112779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F242201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B0327" w14:paraId="6ABFBE79" w14:textId="77777777" w:rsidTr="00DF2554">
        <w:tc>
          <w:tcPr>
            <w:tcW w:w="4814" w:type="dxa"/>
          </w:tcPr>
          <w:p w14:paraId="64E2C463" w14:textId="77777777" w:rsidR="00A77B4A" w:rsidRPr="00A77B4A" w:rsidRDefault="00A77B4A" w:rsidP="00A77B4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אנצו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סירני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קיבוץ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גלויות</w:t>
            </w:r>
          </w:p>
          <w:p w14:paraId="33834F56" w14:textId="6A950392" w:rsidR="006B0327" w:rsidRDefault="00A77B4A" w:rsidP="00A77B4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סנה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ברקן</w:t>
            </w:r>
          </w:p>
        </w:tc>
        <w:tc>
          <w:tcPr>
            <w:tcW w:w="4815" w:type="dxa"/>
          </w:tcPr>
          <w:p w14:paraId="0EF6CA6C" w14:textId="77777777" w:rsidR="00A77B4A" w:rsidRPr="00A77B4A" w:rsidRDefault="00A77B4A" w:rsidP="00A77B4A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1.   39972</w:t>
            </w:r>
          </w:p>
          <w:p w14:paraId="07A1F1A3" w14:textId="2CC04F80" w:rsidR="006B0327" w:rsidRPr="005647EC" w:rsidRDefault="00A77B4A" w:rsidP="00A77B4A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2.   35135</w:t>
            </w:r>
          </w:p>
        </w:tc>
      </w:tr>
    </w:tbl>
    <w:p w14:paraId="58FB1401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33B415B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B0327" w14:paraId="160954D9" w14:textId="77777777" w:rsidTr="00DF2554">
        <w:tc>
          <w:tcPr>
            <w:tcW w:w="4814" w:type="dxa"/>
          </w:tcPr>
          <w:p w14:paraId="375F244B" w14:textId="77777777" w:rsidR="006B0327" w:rsidRDefault="00A77B4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="001D0E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עגנון</w:t>
            </w:r>
          </w:p>
          <w:p w14:paraId="4D2648EA" w14:textId="0636D9B4" w:rsidR="001D0E6E" w:rsidRPr="00A77B4A" w:rsidRDefault="001D0E6E" w:rsidP="001D0E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4. 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חינוך/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</w:t>
            </w:r>
            <w:proofErr w:type="spellEnd"/>
          </w:p>
        </w:tc>
        <w:tc>
          <w:tcPr>
            <w:tcW w:w="4815" w:type="dxa"/>
          </w:tcPr>
          <w:p w14:paraId="4B58B082" w14:textId="77777777" w:rsidR="006B0327" w:rsidRDefault="00A77B4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 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2C6767E4" w14:textId="3C4E66D6" w:rsidR="001D0E6E" w:rsidRPr="00A77B4A" w:rsidRDefault="001D0E6E" w:rsidP="001D0E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  הורדה</w:t>
            </w:r>
          </w:p>
        </w:tc>
      </w:tr>
    </w:tbl>
    <w:p w14:paraId="7F08B317" w14:textId="7777777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CB6448" w14:textId="7777777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D2D96D" w14:textId="35CBE09C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6B3210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2F744785" w14:textId="2F6D7E4C" w:rsidR="00D054D0" w:rsidRDefault="00294FDB" w:rsidP="00D054D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4" w:history="1">
        <w:r>
          <w:rPr>
            <w:rtl/>
            <w:lang w:bidi="he-IL"/>
          </w:rPr>
          <w:t>קישור למפת המסלול</w:t>
        </w:r>
      </w:hyperlink>
    </w:p>
    <w:p w14:paraId="0A3A88BB" w14:textId="77777777" w:rsidR="00D054D0" w:rsidRPr="00D054D0" w:rsidRDefault="00D054D0" w:rsidP="00D054D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EEC7323" w14:textId="489B69DA" w:rsidR="006B3210" w:rsidRDefault="006B3210" w:rsidP="006B321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35278003" w14:textId="5E0E875D" w:rsidR="006B3210" w:rsidRPr="00D53248" w:rsidRDefault="00D53248" w:rsidP="006B3210">
      <w:pPr>
        <w:pStyle w:val="ae"/>
        <w:bidi/>
        <w:spacing w:line="276" w:lineRule="auto"/>
        <w:rPr>
          <w:rStyle w:val="Hyperlink"/>
          <w:rtl/>
          <w:lang w:bidi="he-IL"/>
        </w:rPr>
      </w:pPr>
      <w:hyperlink r:id="rId15" w:history="1">
        <w:r w:rsidRPr="00D53248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https://www.metropoline.com/line/70/23070</w:t>
        </w:r>
      </w:hyperlink>
    </w:p>
    <w:p w14:paraId="44B9650F" w14:textId="77777777" w:rsidR="00D53248" w:rsidRPr="00D53248" w:rsidRDefault="00D53248" w:rsidP="00D5324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6757D48" w14:textId="7CC580B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E7D95A" w14:textId="3C8A28B0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B47BD5C" w14:textId="2A382899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77A3592" w14:textId="36660086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2EF065" w14:textId="5DC912C1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E15B93" w14:textId="3182B845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E40CCC" w14:textId="0DCBF73B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D8557E" w14:textId="5A54B26A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4D7F12" w14:textId="7E10CB53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6E95BC0" w14:textId="79AA8206" w:rsidR="000841B1" w:rsidRDefault="000841B1" w:rsidP="006B3210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D4B11C6" w14:textId="77777777" w:rsidR="006B3210" w:rsidRPr="006B3210" w:rsidRDefault="006B3210" w:rsidP="006B3210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368AFD4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6791EE" w14:textId="77777777" w:rsidR="00D22A48" w:rsidRDefault="00D22A48" w:rsidP="00D22A4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9A1294A" w14:textId="16B9E1B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414D72F" w14:textId="5F0E236D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F888855" w14:textId="77777777" w:rsidR="00BA18E0" w:rsidRDefault="00BA18E0" w:rsidP="00BA18E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B1C2E6" w14:textId="54A732F7" w:rsidR="00880766" w:rsidRPr="00C24854" w:rsidRDefault="00880766" w:rsidP="0088076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Pr="001244EB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86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עליה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C3115">
        <w:rPr>
          <w:rFonts w:ascii="David" w:eastAsiaTheme="minorHAnsi" w:hAnsi="David" w:cstheme="minorBidi" w:hint="cs"/>
          <w:szCs w:val="28"/>
          <w:rtl/>
          <w:lang w:bidi="he-IL"/>
        </w:rPr>
        <w:t>רבין</w:t>
      </w:r>
    </w:p>
    <w:p w14:paraId="788EA806" w14:textId="77777777" w:rsidR="00880766" w:rsidRDefault="00880766" w:rsidP="00880766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3D0F069" w14:textId="77777777" w:rsidR="00880766" w:rsidRPr="007062D5" w:rsidRDefault="00880766" w:rsidP="0088076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51A3AADC" w14:textId="75B07174" w:rsidR="00880766" w:rsidRPr="007062D5" w:rsidRDefault="00880766" w:rsidP="0088076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4</w:t>
      </w:r>
      <w:r w:rsidR="00105F0B">
        <w:rPr>
          <w:rFonts w:ascii="David" w:eastAsiaTheme="minorHAnsi" w:hAnsi="David" w:cstheme="minorBidi" w:hint="cs"/>
          <w:szCs w:val="28"/>
          <w:rtl/>
          <w:lang w:bidi="he-IL"/>
        </w:rPr>
        <w:t>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0EDE950A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084F51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80766" w14:paraId="4C4DA8EA" w14:textId="77777777" w:rsidTr="00DF2554">
        <w:tc>
          <w:tcPr>
            <w:tcW w:w="4814" w:type="dxa"/>
          </w:tcPr>
          <w:p w14:paraId="674FB1DD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מרכז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הנוער</w:t>
            </w:r>
          </w:p>
          <w:p w14:paraId="776751DC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דוד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ויתקין</w:t>
            </w:r>
          </w:p>
          <w:p w14:paraId="29C0C9DC" w14:textId="51BC5850" w:rsid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דוד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האחווה</w:t>
            </w:r>
          </w:p>
        </w:tc>
        <w:tc>
          <w:tcPr>
            <w:tcW w:w="4815" w:type="dxa"/>
          </w:tcPr>
          <w:p w14:paraId="48CD7AAF" w14:textId="77777777" w:rsidR="00880766" w:rsidRPr="00880766" w:rsidRDefault="00880766" w:rsidP="0088076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1.   39847</w:t>
            </w:r>
          </w:p>
          <w:p w14:paraId="0DE865DE" w14:textId="77777777" w:rsidR="00880766" w:rsidRPr="00880766" w:rsidRDefault="00880766" w:rsidP="0088076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2.   32843</w:t>
            </w:r>
          </w:p>
          <w:p w14:paraId="564265F1" w14:textId="2798A468" w:rsidR="00880766" w:rsidRPr="005647EC" w:rsidRDefault="00880766" w:rsidP="0088076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3.   39843</w:t>
            </w:r>
          </w:p>
        </w:tc>
      </w:tr>
    </w:tbl>
    <w:p w14:paraId="5A55F518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2EA87CA0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80766" w14:paraId="5BAE1DED" w14:textId="77777777" w:rsidTr="00DF2554">
        <w:tc>
          <w:tcPr>
            <w:tcW w:w="4814" w:type="dxa"/>
          </w:tcPr>
          <w:p w14:paraId="34656BE9" w14:textId="5503CA20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="00D6627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6A185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אשר ברש</w:t>
            </w:r>
          </w:p>
          <w:p w14:paraId="31E9A356" w14:textId="0DAF8BE2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proofErr w:type="spellStart"/>
            <w:r w:rsidR="0090477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 w:rsidR="0090477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חינוך/</w:t>
            </w:r>
            <w:proofErr w:type="spellStart"/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proofErr w:type="spellEnd"/>
          </w:p>
          <w:p w14:paraId="10C1D6FA" w14:textId="6B2BDDFA" w:rsidR="00880766" w:rsidRPr="00A77B4A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נחל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הדס</w:t>
            </w:r>
          </w:p>
        </w:tc>
        <w:tc>
          <w:tcPr>
            <w:tcW w:w="4815" w:type="dxa"/>
          </w:tcPr>
          <w:p w14:paraId="0C725E70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 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A9DAED4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 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760E7EB" w14:textId="2E48C113" w:rsidR="00880766" w:rsidRPr="00A77B4A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 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41BEFB2B" w14:textId="7777777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6B673F1" w14:textId="7777777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8ABDCB" w14:textId="22D46BB4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1A1859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39B6A937" w14:textId="517EC6D0" w:rsidR="00F43218" w:rsidRDefault="00294FDB" w:rsidP="00F4321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6" w:history="1">
        <w:r>
          <w:rPr>
            <w:rtl/>
            <w:lang w:bidi="he-IL"/>
          </w:rPr>
          <w:t>קישור למפת המסלול</w:t>
        </w:r>
      </w:hyperlink>
    </w:p>
    <w:p w14:paraId="16A2C21E" w14:textId="77777777" w:rsidR="00F43218" w:rsidRPr="00F43218" w:rsidRDefault="00F43218" w:rsidP="00F4321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C71FFFD" w14:textId="2FF8F606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293FC48" w14:textId="7DAAA2C8" w:rsidR="001A1859" w:rsidRDefault="001A1859" w:rsidP="001A185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718AB47D" w14:textId="62EAC196" w:rsidR="001A1859" w:rsidRDefault="0029662E" w:rsidP="001A185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7" w:history="1">
        <w:r w:rsidRPr="0029662E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https://www.metropoline.com/line/86/28086</w:t>
        </w:r>
      </w:hyperlink>
    </w:p>
    <w:p w14:paraId="149190B4" w14:textId="77777777" w:rsidR="0029662E" w:rsidRPr="0029662E" w:rsidRDefault="0029662E" w:rsidP="0029662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D031CF7" w14:textId="7B7B394C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1520555" w14:textId="02A356F0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F4AEC7C" w14:textId="085F2CD7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47EBC7" w14:textId="502D098F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AD48BBD" w14:textId="7701B4DD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846F02" w14:textId="4EA368C8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F79E50" w14:textId="4F816536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214B617" w14:textId="5F9A524A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53DB17" w14:textId="022E1D8E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DAB8B5B" w14:textId="77777777" w:rsidR="00BE280A" w:rsidRDefault="00BE280A" w:rsidP="00BE28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DB9E23" w14:textId="2D2CC703" w:rsidR="006E7C83" w:rsidRDefault="006E7C83" w:rsidP="001A1859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9DB8CD7" w14:textId="77777777" w:rsidR="001A1859" w:rsidRDefault="001A1859" w:rsidP="001A1859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DAD75F5" w14:textId="77777777" w:rsidR="00BA18E0" w:rsidRPr="001A1859" w:rsidRDefault="00BA18E0" w:rsidP="00BA18E0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96F35B8" w14:textId="2445C4E7" w:rsidR="006E7C83" w:rsidRPr="00C24854" w:rsidRDefault="006E7C83" w:rsidP="004360F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91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גאולים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C3115">
        <w:rPr>
          <w:rFonts w:ascii="David" w:eastAsiaTheme="minorHAnsi" w:hAnsi="David" w:cstheme="minorBidi" w:hint="cs"/>
          <w:szCs w:val="28"/>
          <w:rtl/>
          <w:lang w:bidi="he-IL"/>
        </w:rPr>
        <w:t>רבין</w:t>
      </w:r>
    </w:p>
    <w:p w14:paraId="7A6CB47F" w14:textId="77777777" w:rsidR="006E7C83" w:rsidRDefault="006E7C83" w:rsidP="006E7C83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3755787A" w14:textId="77777777" w:rsidR="006E7C83" w:rsidRPr="007062D5" w:rsidRDefault="006E7C83" w:rsidP="006E7C83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64FBC266" w14:textId="1F1841DD" w:rsidR="006E7C83" w:rsidRPr="007062D5" w:rsidRDefault="006E7C83" w:rsidP="006E7C83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40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295DBA58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C27C0B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E7C83" w14:paraId="1B856EFE" w14:textId="77777777" w:rsidTr="00DF2554">
        <w:tc>
          <w:tcPr>
            <w:tcW w:w="4814" w:type="dxa"/>
          </w:tcPr>
          <w:p w14:paraId="02EC20B2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וייצמן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התע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</w:p>
          <w:p w14:paraId="37AF101A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ויצמן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גייסות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השריון</w:t>
            </w:r>
          </w:p>
          <w:p w14:paraId="52097B35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דיין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רעם</w:t>
            </w:r>
          </w:p>
          <w:p w14:paraId="43EC28AC" w14:textId="50C86EDA" w:rsid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דיין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זמנהוף</w:t>
            </w:r>
          </w:p>
        </w:tc>
        <w:tc>
          <w:tcPr>
            <w:tcW w:w="4815" w:type="dxa"/>
          </w:tcPr>
          <w:p w14:paraId="76BEB586" w14:textId="77777777" w:rsidR="006E7C83" w:rsidRPr="006E7C83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1.   37040</w:t>
            </w:r>
          </w:p>
          <w:p w14:paraId="0D46D523" w14:textId="77777777" w:rsidR="006E7C83" w:rsidRPr="006E7C83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2.   37038</w:t>
            </w:r>
          </w:p>
          <w:p w14:paraId="716B5224" w14:textId="77777777" w:rsidR="006E7C83" w:rsidRPr="006E7C83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3.   30225</w:t>
            </w:r>
          </w:p>
          <w:p w14:paraId="7C992DF8" w14:textId="3D3B1249" w:rsidR="006E7C83" w:rsidRPr="005647EC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4.   31362</w:t>
            </w:r>
          </w:p>
        </w:tc>
      </w:tr>
    </w:tbl>
    <w:p w14:paraId="68FFCF54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8C1A72D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E7C83" w14:paraId="7B276C26" w14:textId="77777777" w:rsidTr="00DF2554">
        <w:tc>
          <w:tcPr>
            <w:tcW w:w="4814" w:type="dxa"/>
          </w:tcPr>
          <w:p w14:paraId="71F09A77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  <w:p w14:paraId="3662C662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</w:p>
          <w:p w14:paraId="49C97EB8" w14:textId="066180E3" w:rsidR="006E7C83" w:rsidRPr="00A77B4A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proofErr w:type="spellStart"/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חינוך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proofErr w:type="spellEnd"/>
          </w:p>
        </w:tc>
        <w:tc>
          <w:tcPr>
            <w:tcW w:w="4815" w:type="dxa"/>
          </w:tcPr>
          <w:p w14:paraId="5A18A064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 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DCDFE68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 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61259DE6" w14:textId="62A5D311" w:rsidR="006E7C83" w:rsidRPr="00A77B4A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 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326CE7B7" w14:textId="77777777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021F57" w14:textId="77777777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7790780" w14:textId="111B7D68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A07CB5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16277B1A" w14:textId="22C5896E" w:rsidR="006E7C83" w:rsidRPr="008C1EAD" w:rsidRDefault="00294FDB" w:rsidP="006E7C83">
      <w:pPr>
        <w:pStyle w:val="ae"/>
        <w:bidi/>
        <w:spacing w:line="276" w:lineRule="auto"/>
        <w:rPr>
          <w:rStyle w:val="Hyperlink"/>
        </w:rPr>
      </w:pPr>
      <w:hyperlink r:id="rId18" w:history="1">
        <w:r>
          <w:rPr>
            <w:rtl/>
            <w:lang w:bidi="he-IL"/>
          </w:rPr>
          <w:t>קישור למפת המסלול</w:t>
        </w:r>
      </w:hyperlink>
    </w:p>
    <w:p w14:paraId="60141451" w14:textId="77777777" w:rsidR="008C1EAD" w:rsidRPr="008C1EAD" w:rsidRDefault="008C1EAD" w:rsidP="008C1EA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FE1F9C" w14:textId="75635029" w:rsidR="00A07CB5" w:rsidRDefault="00A07CB5" w:rsidP="00A07CB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6B3487C2" w14:textId="06FB978C" w:rsidR="00A07CB5" w:rsidRDefault="00BD1A50" w:rsidP="00A07CB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9" w:history="1">
        <w:r w:rsidRPr="00BD1A50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https://www.metropoline.com/line/91/29091</w:t>
        </w:r>
      </w:hyperlink>
    </w:p>
    <w:p w14:paraId="0052B4AF" w14:textId="77777777" w:rsidR="00BD1A50" w:rsidRPr="00BD1A50" w:rsidRDefault="00BD1A50" w:rsidP="00BD1A5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5838BC8" w14:textId="3B7EF5B3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E848C3" w14:textId="583C3D86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DB18AB9" w14:textId="77777777" w:rsidR="00823A43" w:rsidRDefault="00823A43" w:rsidP="00823A4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1131F9" w14:textId="20B6CD5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FF038B5" w14:textId="2996E039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C24AF32" w14:textId="4661C56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DE57F5" w14:textId="7FE1288B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DD54D4" w14:textId="750C3E6D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1C3CDB6" w14:textId="7FB7B18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5229655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D08EB7E" w14:textId="77777777" w:rsidR="002F1D76" w:rsidRDefault="002F1D76" w:rsidP="00CD6BD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087E254" w14:textId="38029586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62EFA76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38DBE49" w14:textId="5414A647" w:rsidR="00CD6BD7" w:rsidRPr="00C24854" w:rsidRDefault="00CD6BD7" w:rsidP="00CD6BD7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C76A6E" w:rsidRPr="00C76A6E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88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 w:rsidR="0047211B">
        <w:rPr>
          <w:rFonts w:ascii="David" w:eastAsiaTheme="minorHAnsi" w:hAnsi="David" w:cstheme="minorBidi" w:hint="cs"/>
          <w:szCs w:val="28"/>
          <w:rtl/>
          <w:lang w:bidi="he-IL"/>
        </w:rPr>
        <w:t>הפרחים, ששת הימים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C3115">
        <w:rPr>
          <w:rFonts w:ascii="David" w:eastAsiaTheme="minorHAnsi" w:hAnsi="David" w:cstheme="minorBidi" w:hint="cs"/>
          <w:szCs w:val="28"/>
          <w:rtl/>
          <w:lang w:bidi="he-IL"/>
        </w:rPr>
        <w:t>רבין</w:t>
      </w:r>
    </w:p>
    <w:p w14:paraId="2FC9BD8E" w14:textId="77777777" w:rsidR="00CD6BD7" w:rsidRDefault="00CD6BD7" w:rsidP="00CD6BD7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6979AB8D" w14:textId="77777777" w:rsidR="00CD6BD7" w:rsidRPr="007062D5" w:rsidRDefault="00CD6BD7" w:rsidP="00CD6BD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7BB73E8C" w14:textId="5C6BB1D2" w:rsidR="00CD6BD7" w:rsidRPr="007062D5" w:rsidRDefault="00CD6BD7" w:rsidP="00CD6BD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 w:rsidR="00DD49BC">
        <w:rPr>
          <w:rFonts w:ascii="David" w:eastAsiaTheme="minorHAnsi" w:hAnsi="David" w:cstheme="minorBidi" w:hint="cs"/>
          <w:szCs w:val="28"/>
          <w:rtl/>
          <w:lang w:bidi="he-IL"/>
        </w:rPr>
        <w:t>35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3FE78A81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B94444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CD6BD7" w14:paraId="52BB05A6" w14:textId="77777777" w:rsidTr="00DF2554">
        <w:tc>
          <w:tcPr>
            <w:tcW w:w="4814" w:type="dxa"/>
          </w:tcPr>
          <w:p w14:paraId="28B45E90" w14:textId="4839D891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9078E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9078E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שד' ששת הימים</w:t>
            </w:r>
          </w:p>
          <w:p w14:paraId="7B4BF665" w14:textId="2A9C8A7D" w:rsidR="00CD6BD7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טשרניחובסקי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יהודה</w:t>
            </w:r>
          </w:p>
        </w:tc>
        <w:tc>
          <w:tcPr>
            <w:tcW w:w="4815" w:type="dxa"/>
          </w:tcPr>
          <w:p w14:paraId="0D1ABCE8" w14:textId="77777777" w:rsidR="00C76A6E" w:rsidRPr="00C76A6E" w:rsidRDefault="00C76A6E" w:rsidP="00C76A6E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1. 39970</w:t>
            </w:r>
          </w:p>
          <w:p w14:paraId="7D05632F" w14:textId="55CDC182" w:rsidR="00CD6BD7" w:rsidRPr="005647EC" w:rsidRDefault="00C76A6E" w:rsidP="00C76A6E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2. 39836</w:t>
            </w:r>
          </w:p>
        </w:tc>
      </w:tr>
    </w:tbl>
    <w:p w14:paraId="6BD489A5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3B15EB3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CD6BD7" w14:paraId="7DE20B0B" w14:textId="77777777" w:rsidTr="00DF2554">
        <w:tc>
          <w:tcPr>
            <w:tcW w:w="4814" w:type="dxa"/>
          </w:tcPr>
          <w:p w14:paraId="37C1E4C0" w14:textId="2AE6B372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="00BE5CB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גלילי/אשר ברש</w:t>
            </w:r>
          </w:p>
          <w:p w14:paraId="24716428" w14:textId="3D64E459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="00BE5CB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</w:p>
          <w:p w14:paraId="73F1CB4E" w14:textId="2D1C142B" w:rsidR="00CD6BD7" w:rsidRPr="00A77B4A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נחל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הדס</w:t>
            </w:r>
          </w:p>
        </w:tc>
        <w:tc>
          <w:tcPr>
            <w:tcW w:w="4815" w:type="dxa"/>
          </w:tcPr>
          <w:p w14:paraId="39E15818" w14:textId="77777777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4FD5C79" w14:textId="77777777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C6305CA" w14:textId="56D159EF" w:rsidR="00CD6BD7" w:rsidRPr="00A77B4A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63CE9E27" w14:textId="7777777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896336F" w14:textId="7777777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3FE712" w14:textId="73A88D9B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BA30C8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(גוגל):</w:t>
      </w:r>
    </w:p>
    <w:p w14:paraId="6257CEA6" w14:textId="7BFA7179" w:rsidR="003874F1" w:rsidRDefault="00294FDB" w:rsidP="003874F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0" w:history="1">
        <w:r>
          <w:rPr>
            <w:rtl/>
            <w:lang w:bidi="he-IL"/>
          </w:rPr>
          <w:t>קישור למפת המסלול</w:t>
        </w:r>
      </w:hyperlink>
    </w:p>
    <w:p w14:paraId="2EB9582B" w14:textId="77777777" w:rsidR="00DD49BC" w:rsidRPr="00DD49BC" w:rsidRDefault="00DD49BC" w:rsidP="00DD49B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D44A63" w14:textId="7777777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1EB965E" w14:textId="095F20FC" w:rsidR="00BA30C8" w:rsidRDefault="00BA30C8" w:rsidP="00BA30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42765B98" w14:textId="144797DA" w:rsidR="00BA30C8" w:rsidRDefault="00A83C5A" w:rsidP="00BA30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1" w:history="1">
        <w:r w:rsidRPr="00A83C5A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https://www.metropoline.com/line/88/33088</w:t>
        </w:r>
      </w:hyperlink>
    </w:p>
    <w:p w14:paraId="2EF36D87" w14:textId="77777777" w:rsidR="00A83C5A" w:rsidRPr="00A83C5A" w:rsidRDefault="00A83C5A" w:rsidP="00A83C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7051425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74C05F1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AA4DFF6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5B5E4C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741A1F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2500B3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559B0D5" w14:textId="4224250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FACF346" w14:textId="77777777" w:rsidR="00BA30C8" w:rsidRDefault="00BA30C8" w:rsidP="00BA30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AF52865" w14:textId="77777777" w:rsidR="007D3B17" w:rsidRDefault="007D3B17" w:rsidP="00B86AC5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0F11FDCA" w14:textId="77777777" w:rsidR="00BA18E0" w:rsidRDefault="00BA18E0" w:rsidP="007D3B1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1E3B370B" w14:textId="72931177" w:rsidR="0053569F" w:rsidRPr="00614869" w:rsidRDefault="0053569F" w:rsidP="00BA18E0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lastRenderedPageBreak/>
        <w:t>קווי תחבורה נוספים</w:t>
      </w:r>
      <w:r w:rsidR="00F72A0A">
        <w:rPr>
          <w:rFonts w:ascii="David" w:eastAsiaTheme="minorHAnsi" w:hAnsi="David" w:cstheme="minorBidi" w:hint="cs"/>
          <w:b/>
          <w:bCs/>
          <w:szCs w:val="28"/>
          <w:rtl/>
          <w:lang w:bidi="he-IL"/>
        </w:rPr>
        <w:t xml:space="preserve"> </w:t>
      </w:r>
    </w:p>
    <w:p w14:paraId="7A23375B" w14:textId="0CDA4DB3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7051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 w:rsidR="00470513">
        <w:rPr>
          <w:rFonts w:ascii="David" w:eastAsiaTheme="minorHAnsi" w:hAnsi="David" w:cstheme="minorBidi" w:hint="cs"/>
          <w:szCs w:val="28"/>
          <w:rtl/>
          <w:lang w:bidi="he-IL"/>
        </w:rPr>
        <w:t>הירוקה 60 ו-80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C3115">
        <w:rPr>
          <w:rFonts w:ascii="David" w:eastAsiaTheme="minorHAnsi" w:hAnsi="David" w:cstheme="minorBidi" w:hint="cs"/>
          <w:szCs w:val="28"/>
          <w:rtl/>
          <w:lang w:bidi="he-IL"/>
        </w:rPr>
        <w:t>רבין</w:t>
      </w:r>
    </w:p>
    <w:p w14:paraId="3E81073F" w14:textId="0A9C952E" w:rsidR="0065788E" w:rsidRDefault="0065788E" w:rsidP="0065788E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7051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קפלן</w:t>
      </w:r>
      <w:r w:rsidR="00614869">
        <w:rPr>
          <w:rFonts w:ascii="David" w:eastAsiaTheme="minorHAnsi" w:hAnsi="David" w:cstheme="minorBidi" w:hint="cs"/>
          <w:szCs w:val="28"/>
          <w:rtl/>
          <w:lang w:bidi="he-IL"/>
        </w:rPr>
        <w:t xml:space="preserve">, יוספטל, הדרים, אוניברסיטה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DC3115">
        <w:rPr>
          <w:rFonts w:ascii="David" w:eastAsiaTheme="minorHAnsi" w:hAnsi="David" w:cstheme="minorBidi" w:hint="cs"/>
          <w:szCs w:val="28"/>
          <w:rtl/>
          <w:lang w:bidi="he-IL"/>
        </w:rPr>
        <w:t>רבין</w:t>
      </w:r>
    </w:p>
    <w:p w14:paraId="21C664C9" w14:textId="0913B209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53A1C6B4" w14:textId="637DF4CF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396177F" w14:textId="3DED9848" w:rsidR="00E52EEE" w:rsidRDefault="005F28C8" w:rsidP="00E52EEE">
      <w:pPr>
        <w:bidi/>
        <w:spacing w:line="276" w:lineRule="auto"/>
        <w:rPr>
          <w:rtl/>
          <w:lang w:bidi="he-IL"/>
        </w:rPr>
      </w:pPr>
      <w:hyperlink r:id="rId22" w:history="1">
        <w:r w:rsidRPr="00612F83">
          <w:rPr>
            <w:rStyle w:val="Hyperlink"/>
          </w:rPr>
          <w:t>https://www.metropoline.com/line/10/26010</w:t>
        </w:r>
      </w:hyperlink>
    </w:p>
    <w:p w14:paraId="62E182BC" w14:textId="77777777" w:rsidR="005F28C8" w:rsidRDefault="005F28C8" w:rsidP="005F28C8">
      <w:pPr>
        <w:bidi/>
        <w:spacing w:line="276" w:lineRule="auto"/>
        <w:rPr>
          <w:lang w:bidi="he-IL"/>
        </w:rPr>
      </w:pPr>
    </w:p>
    <w:p w14:paraId="1C7637A1" w14:textId="7E40D794" w:rsidR="00E52EEE" w:rsidRPr="00E52EEE" w:rsidRDefault="00E52EEE" w:rsidP="00E52EEE">
      <w:pPr>
        <w:bidi/>
        <w:spacing w:line="276" w:lineRule="auto"/>
        <w:rPr>
          <w:lang w:bidi="he-IL"/>
        </w:rPr>
      </w:pPr>
    </w:p>
    <w:p w14:paraId="4F344413" w14:textId="77777777" w:rsidR="00B14DAC" w:rsidRP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A26D331" w14:textId="77777777" w:rsidR="0065788E" w:rsidRPr="00B14DAC" w:rsidRDefault="0065788E" w:rsidP="0065788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C10E4A1" w14:textId="71BA4EDE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D72D1F"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D72D1F">
        <w:rPr>
          <w:rFonts w:ascii="David" w:eastAsiaTheme="minorHAnsi" w:hAnsi="David" w:cstheme="minorBidi" w:hint="cs"/>
          <w:szCs w:val="28"/>
          <w:rtl/>
          <w:lang w:bidi="he-IL"/>
        </w:rPr>
        <w:t>מהירוקה 80 ו-60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C3115">
        <w:rPr>
          <w:rFonts w:ascii="David" w:eastAsiaTheme="minorHAnsi" w:hAnsi="David" w:cstheme="minorBidi" w:hint="cs"/>
          <w:szCs w:val="28"/>
          <w:rtl/>
          <w:lang w:bidi="he-IL"/>
        </w:rPr>
        <w:t>רבין</w:t>
      </w:r>
    </w:p>
    <w:p w14:paraId="4A5890DA" w14:textId="615635ED" w:rsidR="0060627A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מגאולים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C3115">
        <w:rPr>
          <w:rFonts w:ascii="David" w:eastAsiaTheme="minorHAnsi" w:hAnsi="David" w:cstheme="minorBidi" w:hint="cs"/>
          <w:szCs w:val="28"/>
          <w:rtl/>
          <w:lang w:bidi="he-IL"/>
        </w:rPr>
        <w:t>רבין</w:t>
      </w:r>
    </w:p>
    <w:p w14:paraId="2418684B" w14:textId="463610CD" w:rsidR="0060627A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מהפארק</w:t>
      </w:r>
      <w:r w:rsidR="009A08C8">
        <w:rPr>
          <w:rFonts w:ascii="David" w:eastAsiaTheme="minorHAnsi" w:hAnsi="David" w:cstheme="minorBidi" w:hint="cs"/>
          <w:szCs w:val="28"/>
          <w:rtl/>
          <w:lang w:bidi="he-IL"/>
        </w:rPr>
        <w:t>, משה דיין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C3115">
        <w:rPr>
          <w:rFonts w:ascii="David" w:eastAsiaTheme="minorHAnsi" w:hAnsi="David" w:cstheme="minorBidi" w:hint="cs"/>
          <w:szCs w:val="28"/>
          <w:rtl/>
          <w:lang w:bidi="he-IL"/>
        </w:rPr>
        <w:t>רבין</w:t>
      </w:r>
    </w:p>
    <w:p w14:paraId="4C3EAF51" w14:textId="1BD89F41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0623882" w14:textId="26828B66" w:rsidR="00B14DAC" w:rsidRP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06D2697C" w14:textId="05A961BC" w:rsidR="00E52EEE" w:rsidRDefault="005F28C8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3" w:history="1">
        <w:r w:rsidRPr="00612F83">
          <w:rPr>
            <w:rStyle w:val="Hyperlink"/>
          </w:rPr>
          <w:t>https://www.metropoline.com/line/14/52014</w:t>
        </w:r>
      </w:hyperlink>
    </w:p>
    <w:p w14:paraId="45533AC4" w14:textId="77777777" w:rsidR="005F28C8" w:rsidRPr="00E52EEE" w:rsidRDefault="005F28C8" w:rsidP="005F28C8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</w:p>
    <w:p w14:paraId="5D816D65" w14:textId="77777777" w:rsidR="00E52EEE" w:rsidRPr="00E52EEE" w:rsidRDefault="00E52EE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DBDC416" w14:textId="77777777" w:rsidR="0060627A" w:rsidRPr="00C24854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E0614CA" w14:textId="77777777" w:rsidR="0060627A" w:rsidRPr="00C24854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CBCA4F3" w14:textId="77777777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7E682F0" w14:textId="698E233E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615594" w:rsidRPr="0061559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3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proofErr w:type="spellStart"/>
      <w:r w:rsidR="00401E06">
        <w:rPr>
          <w:rFonts w:ascii="David" w:eastAsiaTheme="minorHAnsi" w:hAnsi="David" w:cstheme="minorBidi" w:hint="cs"/>
          <w:szCs w:val="28"/>
          <w:rtl/>
          <w:lang w:bidi="he-IL"/>
        </w:rPr>
        <w:t>מויצמן</w:t>
      </w:r>
      <w:proofErr w:type="spellEnd"/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C3115">
        <w:rPr>
          <w:rFonts w:ascii="David" w:eastAsiaTheme="minorHAnsi" w:hAnsi="David" w:cstheme="minorBidi" w:hint="cs"/>
          <w:szCs w:val="28"/>
          <w:rtl/>
          <w:lang w:bidi="he-IL"/>
        </w:rPr>
        <w:t>רבין</w:t>
      </w:r>
    </w:p>
    <w:p w14:paraId="27B1C1CC" w14:textId="0106D53C" w:rsidR="00E52EEE" w:rsidRDefault="00E52EE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E2F2201" w14:textId="5AD1BC3E" w:rsidR="00E52EEE" w:rsidRPr="00E52EEE" w:rsidRDefault="00E52EEE" w:rsidP="00E52EEE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29FECA57" w14:textId="23871820" w:rsidR="00E52EEE" w:rsidRDefault="00D216D3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4" w:history="1">
        <w:r w:rsidRPr="00612F83">
          <w:rPr>
            <w:rStyle w:val="Hyperlink"/>
          </w:rPr>
          <w:t>https://www.metropoline.com/line/3/43003</w:t>
        </w:r>
      </w:hyperlink>
    </w:p>
    <w:p w14:paraId="2D16E94B" w14:textId="77777777" w:rsidR="00D216D3" w:rsidRP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0F6CB19D" w14:textId="54482DD6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0134733" w14:textId="2E9F7547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BDBE5E0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0C284B5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4F8527B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406AC79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78EAE4D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8845A40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7145018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662E11C" w14:textId="0A62D17B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B20E129" w14:textId="109EAA5E" w:rsidR="007D3B17" w:rsidRPr="00B24F49" w:rsidRDefault="007A3630" w:rsidP="00B918D8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</w:pPr>
      <w:r w:rsidRPr="007A3630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lastRenderedPageBreak/>
        <w:t>תיכון</w:t>
      </w:r>
      <w:r w:rsidRPr="00C62A4A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t xml:space="preserve"> </w:t>
      </w:r>
      <w:r w:rsidR="00DC3115" w:rsidRPr="00DC3115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t>רבין</w:t>
      </w:r>
    </w:p>
    <w:p w14:paraId="676AC313" w14:textId="01AD9AE1" w:rsidR="007D3B17" w:rsidRDefault="007D3B17" w:rsidP="007D3B1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קווים ומסלולי </w:t>
      </w:r>
      <w:r w:rsidRPr="007D3B17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u w:val="single"/>
          <w:rtl/>
          <w:lang w:bidi="he-IL"/>
        </w:rPr>
        <w:t>חזרה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מ</w:t>
      </w:r>
      <w:r w:rsidR="007A3630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תיכון </w:t>
      </w:r>
      <w:r w:rsidR="00DC3115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רבין</w:t>
      </w:r>
    </w:p>
    <w:p w14:paraId="0B6C1339" w14:textId="67DDB21E" w:rsidR="00E84D85" w:rsidRDefault="00E84D85" w:rsidP="00E84D85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53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- (חברת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רן שי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מרבין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שכונות 60 ו- 80</w:t>
      </w:r>
    </w:p>
    <w:p w14:paraId="4C2A287B" w14:textId="77777777" w:rsidR="00E84D85" w:rsidRDefault="00E84D85" w:rsidP="00E84D85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75A1DFE" w14:textId="77777777" w:rsidR="00E82CEA" w:rsidRPr="002466FF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 w:rsidRPr="002466FF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673D6759" w14:textId="77777777" w:rsidR="00E82CEA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ראשונה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בשע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ות 12:20,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13:10, 14:00, 14:50, 15:40, 16:10</w:t>
      </w:r>
    </w:p>
    <w:p w14:paraId="39B2A583" w14:textId="77777777" w:rsidR="00E82CEA" w:rsidRPr="007062D5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12:20, 13:10</w:t>
      </w:r>
    </w:p>
    <w:p w14:paraId="7A346566" w14:textId="77777777" w:rsidR="00E84D85" w:rsidRPr="002466FF" w:rsidRDefault="00E84D85" w:rsidP="00E84D85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4722E0A2" w14:textId="77777777" w:rsidR="00E84D85" w:rsidRPr="00F35C07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E84D85" w14:paraId="3EB9A30E" w14:textId="77777777" w:rsidTr="007F6912">
        <w:tc>
          <w:tcPr>
            <w:tcW w:w="4814" w:type="dxa"/>
          </w:tcPr>
          <w:p w14:paraId="201073F4" w14:textId="4F1B682E" w:rsidR="00E84D85" w:rsidRDefault="00E84D85" w:rsidP="007F6912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אז"ר/תל חי</w:t>
            </w:r>
          </w:p>
          <w:p w14:paraId="323D2DF6" w14:textId="0161E233" w:rsidR="00E84D85" w:rsidRDefault="00E84D85" w:rsidP="007F6912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חינוך/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</w:t>
            </w:r>
            <w:proofErr w:type="spellEnd"/>
          </w:p>
          <w:p w14:paraId="7018F36E" w14:textId="01773FF0" w:rsidR="00E84D85" w:rsidRPr="00DD6C84" w:rsidRDefault="00E84D85" w:rsidP="007F6912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גלילי/אשר ברש</w:t>
            </w:r>
          </w:p>
        </w:tc>
        <w:tc>
          <w:tcPr>
            <w:tcW w:w="4815" w:type="dxa"/>
          </w:tcPr>
          <w:p w14:paraId="083FC497" w14:textId="17355E1F" w:rsidR="00E84D85" w:rsidRDefault="00E84D85" w:rsidP="007F691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39812</w:t>
            </w:r>
          </w:p>
          <w:p w14:paraId="116591A0" w14:textId="7B607321" w:rsidR="00E84D85" w:rsidRDefault="00E84D85" w:rsidP="007F691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2. 39862</w:t>
            </w:r>
          </w:p>
          <w:p w14:paraId="00906685" w14:textId="18DD5288" w:rsidR="00E84D85" w:rsidRPr="005647EC" w:rsidRDefault="00E84D85" w:rsidP="007F691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3. 39859</w:t>
            </w:r>
          </w:p>
        </w:tc>
      </w:tr>
    </w:tbl>
    <w:p w14:paraId="72B12667" w14:textId="77777777" w:rsidR="00E84D85" w:rsidRPr="00F35C07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11B2C51" w14:textId="77777777" w:rsidR="00E84D85" w:rsidRPr="00F35C07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E84D85" w14:paraId="31895882" w14:textId="77777777" w:rsidTr="007F6912">
        <w:tc>
          <w:tcPr>
            <w:tcW w:w="4814" w:type="dxa"/>
          </w:tcPr>
          <w:p w14:paraId="5A7FCC4E" w14:textId="56079CD5" w:rsidR="00E84D85" w:rsidRPr="00C76A6E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קניון כפר סבא הירוקה/אנגל</w:t>
            </w:r>
          </w:p>
          <w:p w14:paraId="73CDC4F8" w14:textId="05121C59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דמרי סנטר/שלמה וחיה אנגל</w:t>
            </w:r>
          </w:p>
          <w:p w14:paraId="380A48DE" w14:textId="737E7959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6. </w:t>
            </w:r>
            <w:r w:rsidR="00F42C6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אנגל/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ויינברג</w:t>
            </w:r>
          </w:p>
          <w:p w14:paraId="7D9A4057" w14:textId="07397ADD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7. </w:t>
            </w:r>
            <w:r w:rsidR="00F42C6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21A345B0" w14:textId="51414049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8. 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גן הברון מנשה/אנגל</w:t>
            </w:r>
          </w:p>
          <w:p w14:paraId="0FB542FD" w14:textId="6C8D584D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9. </w:t>
            </w:r>
            <w:r w:rsidR="00F42C6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אנגל/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לאה ודוד </w:t>
            </w:r>
            <w:proofErr w:type="spellStart"/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37D7936A" w14:textId="1D4F578F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10. </w:t>
            </w:r>
            <w:r w:rsidR="00F42C6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 וילנסקי/ג'ו עמר</w:t>
            </w:r>
          </w:p>
          <w:p w14:paraId="1774EDCA" w14:textId="496399D6" w:rsidR="00E84D85" w:rsidRPr="00A77B4A" w:rsidRDefault="00E84D85" w:rsidP="00F42C6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11. </w:t>
            </w:r>
            <w:r w:rsidR="00F42C6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ד"ר משה סנה/ברקן</w:t>
            </w:r>
          </w:p>
        </w:tc>
        <w:tc>
          <w:tcPr>
            <w:tcW w:w="4815" w:type="dxa"/>
          </w:tcPr>
          <w:p w14:paraId="7BD324F6" w14:textId="77777777" w:rsidR="00E84D85" w:rsidRPr="00C76A6E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6E3DF59D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5A0478CD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  <w:p w14:paraId="789B388C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הורדה</w:t>
            </w:r>
          </w:p>
          <w:p w14:paraId="75D53829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הורדה</w:t>
            </w:r>
          </w:p>
          <w:p w14:paraId="0FD86CEA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הורדה</w:t>
            </w:r>
          </w:p>
          <w:p w14:paraId="7CD715C3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הורדה</w:t>
            </w:r>
          </w:p>
          <w:p w14:paraId="1DA3D75A" w14:textId="4D1BA4D6" w:rsidR="00E84D85" w:rsidRPr="00A77B4A" w:rsidRDefault="00E84D85" w:rsidP="00F42C6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הורדה</w:t>
            </w:r>
          </w:p>
        </w:tc>
      </w:tr>
    </w:tbl>
    <w:p w14:paraId="7D1551A2" w14:textId="77777777" w:rsidR="00E84D85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5E9AEF6" w14:textId="77777777" w:rsidR="00E84D85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E9D7A0" w14:textId="77777777" w:rsidR="00E84D85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15F3CBFB" w14:textId="35421625" w:rsidR="00E84D85" w:rsidRDefault="00294FDB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5" w:history="1">
        <w:r>
          <w:rPr>
            <w:rtl/>
            <w:lang w:bidi="he-IL"/>
          </w:rPr>
          <w:t>קישור למפת המסלול</w:t>
        </w:r>
      </w:hyperlink>
    </w:p>
    <w:p w14:paraId="44E50B3D" w14:textId="143F2F16" w:rsidR="00E84D85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6FE2DAA" w14:textId="77777777" w:rsidR="00AB2B2C" w:rsidRPr="003C6CAE" w:rsidRDefault="00AB2B2C" w:rsidP="00AB2B2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ECFFB3" w14:textId="77777777" w:rsidR="00E84D85" w:rsidRPr="003C6CAE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4FCA5A9" w14:textId="1C1A3605" w:rsidR="00E84D85" w:rsidRDefault="00E84D85" w:rsidP="00E84D8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49715F0" w14:textId="233173E7" w:rsidR="00E84D85" w:rsidRDefault="00E84D85" w:rsidP="00E84D8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08E864B" w14:textId="03D39F36" w:rsidR="00B3675A" w:rsidRPr="00C24854" w:rsidRDefault="00B3675A" w:rsidP="00B3675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="00C504A5" w:rsidRPr="00C504A5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99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מרבין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813961">
        <w:rPr>
          <w:rFonts w:ascii="David" w:eastAsiaTheme="minorHAnsi" w:hAnsi="David" w:cstheme="minorBidi" w:hint="cs"/>
          <w:szCs w:val="28"/>
          <w:rtl/>
          <w:lang w:bidi="he-IL"/>
        </w:rPr>
        <w:t>ותיקים</w:t>
      </w:r>
    </w:p>
    <w:p w14:paraId="66C2C4A2" w14:textId="77777777" w:rsidR="00B3675A" w:rsidRDefault="00B3675A" w:rsidP="00B3675A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58FE6F70" w14:textId="77777777" w:rsidR="00B3675A" w:rsidRPr="007062D5" w:rsidRDefault="00B3675A" w:rsidP="00B3675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34060DCE" w14:textId="10DD077A" w:rsidR="00B3675A" w:rsidRDefault="00B3675A" w:rsidP="00B3675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 w:rsidR="00813961"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ובשעה </w:t>
      </w:r>
      <w:r w:rsidR="00877912">
        <w:rPr>
          <w:rFonts w:ascii="David" w:eastAsiaTheme="minorHAnsi" w:hAnsi="David" w:cstheme="minorBidi" w:hint="cs"/>
          <w:szCs w:val="28"/>
          <w:rtl/>
          <w:lang w:bidi="he-IL"/>
        </w:rPr>
        <w:t>14:40</w:t>
      </w:r>
    </w:p>
    <w:p w14:paraId="674C63D0" w14:textId="77777777" w:rsidR="00B3675A" w:rsidRPr="007062D5" w:rsidRDefault="00B3675A" w:rsidP="00B3675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789E0371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F700EE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B3675A" w14:paraId="014BE4A1" w14:textId="77777777" w:rsidTr="00DF2554">
        <w:tc>
          <w:tcPr>
            <w:tcW w:w="4814" w:type="dxa"/>
          </w:tcPr>
          <w:p w14:paraId="7EEBA677" w14:textId="04784D0E" w:rsidR="00B3675A" w:rsidRPr="000838B6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B91B1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F426F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</w:tc>
        <w:tc>
          <w:tcPr>
            <w:tcW w:w="4815" w:type="dxa"/>
          </w:tcPr>
          <w:p w14:paraId="315E14AC" w14:textId="013F2205" w:rsidR="00B3675A" w:rsidRPr="005647EC" w:rsidRDefault="00B3675A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DE70A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39859</w:t>
            </w:r>
          </w:p>
        </w:tc>
      </w:tr>
    </w:tbl>
    <w:p w14:paraId="578E954E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402C09C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B3675A" w14:paraId="777EF05C" w14:textId="77777777" w:rsidTr="00DF2554">
        <w:tc>
          <w:tcPr>
            <w:tcW w:w="4814" w:type="dxa"/>
          </w:tcPr>
          <w:p w14:paraId="48A3D57F" w14:textId="0F250393" w:rsidR="00B3675A" w:rsidRPr="00C76A6E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DE70A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ד"ר משה סנה/אהוד מנור</w:t>
            </w:r>
          </w:p>
          <w:p w14:paraId="50424526" w14:textId="09621A73" w:rsidR="00B3675A" w:rsidRPr="00A77B4A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1A5A5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טשרניחובסקי/ויצמן</w:t>
            </w:r>
          </w:p>
        </w:tc>
        <w:tc>
          <w:tcPr>
            <w:tcW w:w="4815" w:type="dxa"/>
          </w:tcPr>
          <w:p w14:paraId="19639EBF" w14:textId="61E96C68" w:rsidR="00B3675A" w:rsidRPr="00C76A6E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1A5A5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39850</w:t>
            </w:r>
          </w:p>
          <w:p w14:paraId="1DCDB3FF" w14:textId="084EA659" w:rsidR="00B3675A" w:rsidRPr="00A77B4A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1A5A5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37018</w:t>
            </w:r>
          </w:p>
        </w:tc>
      </w:tr>
    </w:tbl>
    <w:p w14:paraId="5BD7F880" w14:textId="77777777" w:rsidR="00B3675A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76522BE" w14:textId="77777777" w:rsidR="00B3675A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DF27723" w14:textId="77777777" w:rsidR="00B3675A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4839F7EC" w14:textId="77C03F79" w:rsidR="004C18C3" w:rsidRDefault="002836F1" w:rsidP="004C18C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26" w:history="1">
        <w:r w:rsidRPr="00612F83">
          <w:rPr>
            <w:rStyle w:val="Hyperlink"/>
          </w:rPr>
          <w:t>https://www.metropoline.com/line/99/24099</w:t>
        </w:r>
      </w:hyperlink>
    </w:p>
    <w:p w14:paraId="56EE627E" w14:textId="77777777" w:rsidR="002836F1" w:rsidRPr="002836F1" w:rsidRDefault="002836F1" w:rsidP="002836F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5A50016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E7AFA19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0DE947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B71A5A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98FA64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63E7B1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4BECDBF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272B80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B5CCAFE" w14:textId="32EB90CD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1EE204" w14:textId="45D16940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BFA621" w14:textId="0C54E65B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15E489" w14:textId="52ED2D71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FF52170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09BCB6F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DB53A24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901D17D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AB2403" w14:textId="77777777" w:rsidR="001C7CFB" w:rsidRDefault="001C7CFB" w:rsidP="001C7CFB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5711BE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D8AA3AD" w14:textId="77777777" w:rsidR="00BA18E0" w:rsidRDefault="00BA18E0" w:rsidP="00554776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02BB1BA6" w14:textId="77777777" w:rsidR="00BA18E0" w:rsidRDefault="00BA18E0" w:rsidP="00BA18E0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55D13752" w14:textId="0AB5FD17" w:rsidR="00554776" w:rsidRPr="00C24854" w:rsidRDefault="00554776" w:rsidP="00BA18E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C504A5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9</w:t>
      </w:r>
      <w:r w:rsidRPr="0055477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7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מרבין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240C9D">
        <w:rPr>
          <w:rFonts w:ascii="David" w:eastAsiaTheme="minorHAnsi" w:hAnsi="David" w:cstheme="minorBidi" w:hint="cs"/>
          <w:szCs w:val="28"/>
          <w:rtl/>
          <w:lang w:bidi="he-IL"/>
        </w:rPr>
        <w:t>עליה</w:t>
      </w:r>
    </w:p>
    <w:p w14:paraId="56441569" w14:textId="77777777" w:rsidR="00554776" w:rsidRDefault="00554776" w:rsidP="00554776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0CF64812" w14:textId="77777777" w:rsidR="00554776" w:rsidRPr="007062D5" w:rsidRDefault="00554776" w:rsidP="0055477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5F3795BB" w14:textId="77777777" w:rsidR="00554776" w:rsidRDefault="00554776" w:rsidP="0055477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727813CD" w14:textId="77777777" w:rsidR="00554776" w:rsidRPr="007062D5" w:rsidRDefault="00554776" w:rsidP="0055477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039C9CC2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A366691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54776" w14:paraId="1910768C" w14:textId="77777777" w:rsidTr="00DF2554">
        <w:tc>
          <w:tcPr>
            <w:tcW w:w="4814" w:type="dxa"/>
          </w:tcPr>
          <w:p w14:paraId="040982F9" w14:textId="797F7EC5" w:rsidR="00554776" w:rsidRPr="000838B6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79329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חינוך/אז"ר</w:t>
            </w:r>
          </w:p>
        </w:tc>
        <w:tc>
          <w:tcPr>
            <w:tcW w:w="4815" w:type="dxa"/>
          </w:tcPr>
          <w:p w14:paraId="7BF24A11" w14:textId="6F393476" w:rsidR="00554776" w:rsidRPr="005647EC" w:rsidRDefault="00554776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90354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39863</w:t>
            </w:r>
          </w:p>
        </w:tc>
      </w:tr>
    </w:tbl>
    <w:p w14:paraId="27A0A2D1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892EA1D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54776" w14:paraId="2985CAFC" w14:textId="77777777" w:rsidTr="00DF2554">
        <w:tc>
          <w:tcPr>
            <w:tcW w:w="4814" w:type="dxa"/>
          </w:tcPr>
          <w:p w14:paraId="172C5199" w14:textId="45247A4F" w:rsidR="00554776" w:rsidRPr="00C76A6E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0354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דוד רמז/טשרניחובסקי</w:t>
            </w:r>
          </w:p>
          <w:p w14:paraId="17856A72" w14:textId="77777777" w:rsidR="00554776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0354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מרכז מסחרי/רמז</w:t>
            </w:r>
          </w:p>
          <w:p w14:paraId="1A43261D" w14:textId="6CEAEA7F" w:rsidR="00923E0A" w:rsidRPr="00A77B4A" w:rsidRDefault="00923E0A" w:rsidP="00923E0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רמז/</w:t>
            </w:r>
            <w:r w:rsidR="00E42D1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מרכז הנוער</w:t>
            </w:r>
          </w:p>
        </w:tc>
        <w:tc>
          <w:tcPr>
            <w:tcW w:w="4815" w:type="dxa"/>
          </w:tcPr>
          <w:p w14:paraId="1D19DD9C" w14:textId="6899D7F0" w:rsidR="00554776" w:rsidRPr="00C76A6E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23E0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39840</w:t>
            </w:r>
          </w:p>
          <w:p w14:paraId="63ACD1B9" w14:textId="77777777" w:rsidR="00554776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23E0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39844</w:t>
            </w:r>
          </w:p>
          <w:p w14:paraId="0457708F" w14:textId="4B5B9E81" w:rsidR="00923E0A" w:rsidRPr="00A77B4A" w:rsidRDefault="00923E0A" w:rsidP="00923E0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4. 39847</w:t>
            </w:r>
          </w:p>
        </w:tc>
      </w:tr>
    </w:tbl>
    <w:p w14:paraId="0CC8DF65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12EE1DD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E9B894A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10AA48C5" w14:textId="51967700" w:rsidR="00047794" w:rsidRDefault="008553B5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7" w:history="1">
        <w:r w:rsidRPr="00612F83">
          <w:rPr>
            <w:rStyle w:val="Hyperlink"/>
          </w:rPr>
          <w:t>https://www.metropoline.com/line/97/27097</w:t>
        </w:r>
      </w:hyperlink>
    </w:p>
    <w:p w14:paraId="6B879A09" w14:textId="77777777" w:rsidR="008553B5" w:rsidRDefault="008553B5" w:rsidP="008553B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FD1F548" w14:textId="77777777" w:rsidR="008553B5" w:rsidRPr="008553B5" w:rsidRDefault="008553B5" w:rsidP="008553B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70D7DC8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48A346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5FCA01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AD558C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C033DE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D4C7B6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EED521F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3B82C8A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213AD3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B8D23A" w14:textId="2A10BA4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EC7018B" w14:textId="139323D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D2A9A1" w14:textId="42C233A5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441696" w14:textId="62234392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DE41206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B6320C3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647DD9F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0B5C6A7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1AA77CE" w14:textId="071BCE38" w:rsidR="007D292F" w:rsidRPr="00C24854" w:rsidRDefault="007D292F" w:rsidP="007D292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="004D70B4" w:rsidRPr="004D70B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86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מרבין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הפרחים</w:t>
      </w:r>
      <w:r w:rsidR="0035427B">
        <w:rPr>
          <w:rFonts w:ascii="David" w:eastAsiaTheme="minorHAnsi" w:hAnsi="David" w:cstheme="minorBidi" w:hint="cs"/>
          <w:szCs w:val="28"/>
          <w:rtl/>
          <w:lang w:bidi="he-IL"/>
        </w:rPr>
        <w:t>, ששת הימים</w:t>
      </w:r>
    </w:p>
    <w:p w14:paraId="13C2F254" w14:textId="77777777" w:rsidR="007D292F" w:rsidRDefault="007D292F" w:rsidP="007D292F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38D747D9" w14:textId="77777777" w:rsidR="007D292F" w:rsidRPr="007062D5" w:rsidRDefault="007D292F" w:rsidP="007D292F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35EC26AD" w14:textId="77777777" w:rsidR="007D292F" w:rsidRDefault="007D292F" w:rsidP="007D292F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3F948254" w14:textId="77777777" w:rsidR="007D292F" w:rsidRPr="007062D5" w:rsidRDefault="007D292F" w:rsidP="007D292F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3F58B54B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92FE3D9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D292F" w14:paraId="4CDCD3DD" w14:textId="77777777" w:rsidTr="00DF2554">
        <w:tc>
          <w:tcPr>
            <w:tcW w:w="4814" w:type="dxa"/>
          </w:tcPr>
          <w:p w14:paraId="47A9CAE8" w14:textId="57D9F435" w:rsidR="007D292F" w:rsidRPr="00F1063B" w:rsidRDefault="007D292F" w:rsidP="00F1063B">
            <w:pPr>
              <w:pStyle w:val="ae"/>
              <w:numPr>
                <w:ilvl w:val="0"/>
                <w:numId w:val="3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F1063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חינוך/אז"ר</w:t>
            </w:r>
          </w:p>
          <w:p w14:paraId="4D44E15C" w14:textId="0EE8D6F3" w:rsidR="00F1063B" w:rsidRPr="00F1063B" w:rsidRDefault="00B91B19" w:rsidP="00F1063B">
            <w:pPr>
              <w:pStyle w:val="ae"/>
              <w:numPr>
                <w:ilvl w:val="0"/>
                <w:numId w:val="3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F1063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</w:tc>
        <w:tc>
          <w:tcPr>
            <w:tcW w:w="4815" w:type="dxa"/>
          </w:tcPr>
          <w:p w14:paraId="2A6A1C1D" w14:textId="77777777" w:rsidR="007D292F" w:rsidRDefault="007D292F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</w:t>
            </w:r>
            <w:r w:rsidR="00CC062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</w:p>
          <w:p w14:paraId="668664FB" w14:textId="1F536781" w:rsidR="00F1063B" w:rsidRPr="005647EC" w:rsidRDefault="00F1063B" w:rsidP="00F1063B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2. 39859</w:t>
            </w:r>
          </w:p>
        </w:tc>
      </w:tr>
    </w:tbl>
    <w:p w14:paraId="4EB8A797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D0231AF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D292F" w14:paraId="302C1E13" w14:textId="77777777" w:rsidTr="00DF2554">
        <w:tc>
          <w:tcPr>
            <w:tcW w:w="4814" w:type="dxa"/>
          </w:tcPr>
          <w:p w14:paraId="7838DAA4" w14:textId="214415AA" w:rsidR="007D292F" w:rsidRPr="00C76A6E" w:rsidRDefault="00F1063B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 חולים מאיר</w:t>
            </w:r>
            <w:r w:rsidR="007E029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/טשרניחובסקי</w:t>
            </w:r>
          </w:p>
          <w:p w14:paraId="0E132899" w14:textId="5DE75BA5" w:rsidR="007D292F" w:rsidRPr="00A77B4A" w:rsidRDefault="00F1063B" w:rsidP="00F1063B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67268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אלון/שד' ששת הימים</w:t>
            </w:r>
          </w:p>
        </w:tc>
        <w:tc>
          <w:tcPr>
            <w:tcW w:w="4815" w:type="dxa"/>
          </w:tcPr>
          <w:p w14:paraId="10092DEE" w14:textId="266C6E5B" w:rsidR="007D292F" w:rsidRPr="00C76A6E" w:rsidRDefault="008D234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D234A">
              <w:rPr>
                <w:rFonts w:asciiTheme="minorBidi" w:eastAsia="Times New Roman" w:hAnsiTheme="minorBidi" w:cstheme="minorBidi"/>
                <w:sz w:val="28"/>
                <w:szCs w:val="28"/>
                <w:lang w:bidi="he-IL"/>
              </w:rPr>
              <w:t>3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BD493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39831</w:t>
            </w:r>
          </w:p>
          <w:p w14:paraId="1D67BF8C" w14:textId="2747B003" w:rsidR="007D292F" w:rsidRPr="00A77B4A" w:rsidRDefault="008D234A" w:rsidP="00F1063B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D234A">
              <w:rPr>
                <w:rFonts w:asciiTheme="minorBidi" w:eastAsia="Times New Roman" w:hAnsiTheme="minorBidi" w:cstheme="minorBidi"/>
                <w:sz w:val="28"/>
                <w:szCs w:val="28"/>
                <w:lang w:bidi="he-IL"/>
              </w:rPr>
              <w:t>4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BD493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39970</w:t>
            </w:r>
          </w:p>
        </w:tc>
      </w:tr>
    </w:tbl>
    <w:p w14:paraId="278A8BEE" w14:textId="77777777" w:rsidR="007D292F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926F8D0" w14:textId="77777777" w:rsidR="007D292F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72404C0" w14:textId="77777777" w:rsidR="007D292F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06192089" w14:textId="08DBAE1F" w:rsidR="00D1410A" w:rsidRDefault="000F763E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8" w:history="1">
        <w:r w:rsidRPr="00612F83">
          <w:rPr>
            <w:rStyle w:val="Hyperlink"/>
          </w:rPr>
          <w:t>https://www.metropoline.com/line/86/28086</w:t>
        </w:r>
      </w:hyperlink>
    </w:p>
    <w:p w14:paraId="296B7A3D" w14:textId="77777777" w:rsidR="000F763E" w:rsidRDefault="000F763E" w:rsidP="000F763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883277C" w14:textId="77777777" w:rsidR="000F763E" w:rsidRPr="000F763E" w:rsidRDefault="000F763E" w:rsidP="000F763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2CE6D1F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3DA3E3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A013161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4FBB40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36D54A8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D2B47D0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1588979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619ECF3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A6F358E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1F11232" w14:textId="3194762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7858751" w14:textId="48A4FD66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C9A1D20" w14:textId="3F5C441E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1AE1787" w14:textId="1EC96DB6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82A686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711948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282E244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44C492C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EDD7175" w14:textId="63552A00" w:rsidR="00200A8E" w:rsidRPr="00C24854" w:rsidRDefault="00200A8E" w:rsidP="00200A8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4D70B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8</w:t>
      </w:r>
      <w:r w:rsidRPr="00200A8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מרבין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ראשונים, נורדאו</w:t>
      </w:r>
    </w:p>
    <w:p w14:paraId="30565DBC" w14:textId="77777777" w:rsidR="00200A8E" w:rsidRDefault="00200A8E" w:rsidP="00200A8E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7C56D307" w14:textId="77777777" w:rsidR="00200A8E" w:rsidRPr="007062D5" w:rsidRDefault="00200A8E" w:rsidP="00200A8E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29EABCAA" w14:textId="77777777" w:rsidR="00200A8E" w:rsidRDefault="00200A8E" w:rsidP="00200A8E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2D5488D2" w14:textId="77777777" w:rsidR="00200A8E" w:rsidRPr="007062D5" w:rsidRDefault="00200A8E" w:rsidP="00200A8E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1F11A992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3A3123F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200A8E" w14:paraId="5A042355" w14:textId="77777777" w:rsidTr="00DF2554">
        <w:tc>
          <w:tcPr>
            <w:tcW w:w="4814" w:type="dxa"/>
          </w:tcPr>
          <w:p w14:paraId="6741696E" w14:textId="0013AA40" w:rsidR="00200A8E" w:rsidRPr="00F36203" w:rsidRDefault="00200A8E" w:rsidP="00F36203">
            <w:pPr>
              <w:pStyle w:val="ae"/>
              <w:numPr>
                <w:ilvl w:val="0"/>
                <w:numId w:val="4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F3620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חינוך/אז"ר</w:t>
            </w:r>
          </w:p>
        </w:tc>
        <w:tc>
          <w:tcPr>
            <w:tcW w:w="4815" w:type="dxa"/>
          </w:tcPr>
          <w:p w14:paraId="089BBF3C" w14:textId="73053504" w:rsidR="00200A8E" w:rsidRPr="005647EC" w:rsidRDefault="00200A8E" w:rsidP="00F3620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</w:t>
            </w:r>
            <w:r w:rsidR="00F3620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</w:p>
        </w:tc>
      </w:tr>
    </w:tbl>
    <w:p w14:paraId="6BCC591B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98349DC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200A8E" w14:paraId="5417E56E" w14:textId="77777777" w:rsidTr="00DF2554">
        <w:tc>
          <w:tcPr>
            <w:tcW w:w="4814" w:type="dxa"/>
          </w:tcPr>
          <w:p w14:paraId="608AC9A7" w14:textId="1BD88AE3" w:rsidR="00F47EFA" w:rsidRDefault="00F47EF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</w:t>
            </w:r>
            <w:r w:rsidR="00200A8E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B6058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 דיין/דקל</w:t>
            </w:r>
          </w:p>
          <w:p w14:paraId="5CB549DF" w14:textId="1ED99291" w:rsidR="00200A8E" w:rsidRPr="00C76A6E" w:rsidRDefault="00F47EFA" w:rsidP="00F47EF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2. </w:t>
            </w:r>
            <w:r w:rsidR="00F3620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נורדאו/שועלי שמשון</w:t>
            </w:r>
          </w:p>
          <w:p w14:paraId="3104280E" w14:textId="1795B782" w:rsidR="00200A8E" w:rsidRDefault="00F36203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200A8E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6F02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בי"ס </w:t>
            </w:r>
            <w:r w:rsidR="008947A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</w:t>
            </w:r>
            <w:r w:rsidR="006F02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אמנה/תל חי</w:t>
            </w:r>
          </w:p>
          <w:p w14:paraId="31DFDEC2" w14:textId="7FE57F6B" w:rsidR="00F36203" w:rsidRPr="00A77B4A" w:rsidRDefault="00F36203" w:rsidP="00F3620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4. </w:t>
            </w:r>
            <w:r w:rsidR="0054652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רופין/הגבורות</w:t>
            </w:r>
          </w:p>
        </w:tc>
        <w:tc>
          <w:tcPr>
            <w:tcW w:w="4815" w:type="dxa"/>
          </w:tcPr>
          <w:p w14:paraId="587EB043" w14:textId="3870767B" w:rsidR="00967497" w:rsidRDefault="006172AC" w:rsidP="00B6058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</w:t>
            </w:r>
            <w:r w:rsidR="00200A8E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FE43B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31361</w:t>
            </w:r>
          </w:p>
          <w:p w14:paraId="0F94F062" w14:textId="4A080DE0" w:rsidR="00B60584" w:rsidRPr="00C76A6E" w:rsidRDefault="006172AC" w:rsidP="0096749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2. </w:t>
            </w:r>
            <w:r w:rsidR="006F02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34664</w:t>
            </w:r>
          </w:p>
          <w:p w14:paraId="38FF91CA" w14:textId="77777777" w:rsidR="00200A8E" w:rsidRDefault="00200A8E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54652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38937</w:t>
            </w:r>
          </w:p>
          <w:p w14:paraId="40F36288" w14:textId="0374B77B" w:rsidR="00546521" w:rsidRPr="00A77B4A" w:rsidRDefault="00546521" w:rsidP="0054652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4. </w:t>
            </w:r>
            <w:r w:rsidR="00A6087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30224</w:t>
            </w:r>
          </w:p>
        </w:tc>
      </w:tr>
    </w:tbl>
    <w:p w14:paraId="33C987A0" w14:textId="77777777" w:rsidR="00200A8E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564D6B9" w14:textId="77777777" w:rsidR="00200A8E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88E49A2" w14:textId="77777777" w:rsidR="00200A8E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2AD401F2" w14:textId="62ED479F" w:rsidR="00713BCB" w:rsidRDefault="0043439F" w:rsidP="00713BCB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9" w:history="1">
        <w:r w:rsidRPr="00612F83">
          <w:rPr>
            <w:rStyle w:val="Hyperlink"/>
          </w:rPr>
          <w:t>https://www.metropoline.com/line/84/30084</w:t>
        </w:r>
      </w:hyperlink>
    </w:p>
    <w:p w14:paraId="6A9198A5" w14:textId="77777777" w:rsidR="0043439F" w:rsidRPr="0043439F" w:rsidRDefault="0043439F" w:rsidP="0043439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B95379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74B266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990DB6D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64CFBB5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6DD745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47F937E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0C56B35" w14:textId="1F3B407E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25E522" w14:textId="2BD42E82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608ECF3" w14:textId="1F76D0D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C36822D" w14:textId="422CC96C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B37FC3D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65BBC6E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74A74ED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6C0A4D4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29C6EA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88A2860" w14:textId="77777777" w:rsidR="00CF323F" w:rsidRDefault="00CF323F" w:rsidP="00CF323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03C054DB" w14:textId="77777777" w:rsidR="0097468A" w:rsidRDefault="0097468A" w:rsidP="0097468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A5DF8CA" w14:textId="77777777" w:rsidR="0097468A" w:rsidRDefault="0097468A" w:rsidP="0097468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264D6DC" w14:textId="4322DBCB" w:rsidR="002466FF" w:rsidRDefault="002466FF" w:rsidP="002466F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51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- (חברת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רן שי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מרבין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קפלן, יוספטל, הדרים, אוניברסיטה</w:t>
      </w:r>
    </w:p>
    <w:p w14:paraId="6C1F5709" w14:textId="095ADDD9" w:rsidR="002466FF" w:rsidRDefault="002466FF" w:rsidP="002466F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DEF16A7" w14:textId="77777777" w:rsidR="00E82CEA" w:rsidRPr="002466FF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 w:rsidRPr="002466FF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4844C03C" w14:textId="77777777" w:rsidR="00E82CEA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אז"ר/תל חי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בשע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ות 12:20,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13:10, 14:00, 14:50, 15:40, 16:10</w:t>
      </w:r>
    </w:p>
    <w:p w14:paraId="108FA726" w14:textId="77777777" w:rsidR="00E82CEA" w:rsidRPr="007062D5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12:20, 13:10</w:t>
      </w:r>
    </w:p>
    <w:p w14:paraId="4879B850" w14:textId="77777777" w:rsidR="002466FF" w:rsidRPr="002466FF" w:rsidRDefault="002466FF" w:rsidP="002466FF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38AF4B3E" w14:textId="77777777" w:rsidR="00F01C3C" w:rsidRPr="00F35C07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01C3C" w14:paraId="5876C3F0" w14:textId="77777777" w:rsidTr="003727A1">
        <w:tc>
          <w:tcPr>
            <w:tcW w:w="4814" w:type="dxa"/>
          </w:tcPr>
          <w:p w14:paraId="37E65C52" w14:textId="5469AA53" w:rsidR="00F01C3C" w:rsidRDefault="00B91B19" w:rsidP="003727A1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F01C3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  <w:p w14:paraId="5EFFAA43" w14:textId="77777777" w:rsidR="00F01C3C" w:rsidRDefault="00F01C3C" w:rsidP="003727A1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אז"ר/השחר</w:t>
            </w:r>
          </w:p>
          <w:p w14:paraId="1B70849E" w14:textId="3E72C5E3" w:rsidR="000B4BEE" w:rsidRPr="00DD6C84" w:rsidRDefault="000B4BEE" w:rsidP="000B4BEE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אז"ר/תל חי</w:t>
            </w:r>
          </w:p>
        </w:tc>
        <w:tc>
          <w:tcPr>
            <w:tcW w:w="4815" w:type="dxa"/>
          </w:tcPr>
          <w:p w14:paraId="469C582C" w14:textId="213641CC" w:rsidR="00F01C3C" w:rsidRDefault="00F01C3C" w:rsidP="003727A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39860</w:t>
            </w:r>
          </w:p>
          <w:p w14:paraId="2EFFB0BE" w14:textId="77777777" w:rsidR="00F01C3C" w:rsidRDefault="00F01C3C" w:rsidP="003727A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</w:t>
            </w:r>
            <w:r w:rsidR="000B4BE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008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</w:p>
          <w:p w14:paraId="76EF615A" w14:textId="13433966" w:rsidR="000B4BEE" w:rsidRPr="005647EC" w:rsidRDefault="000B4BEE" w:rsidP="000B4BEE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3. 39814</w:t>
            </w:r>
          </w:p>
        </w:tc>
      </w:tr>
    </w:tbl>
    <w:p w14:paraId="5F47ACF8" w14:textId="77777777" w:rsidR="00F01C3C" w:rsidRPr="00F35C07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BC39DAE" w14:textId="77777777" w:rsidR="00F01C3C" w:rsidRPr="00F35C07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01C3C" w14:paraId="29E17EE8" w14:textId="77777777" w:rsidTr="003727A1">
        <w:tc>
          <w:tcPr>
            <w:tcW w:w="4814" w:type="dxa"/>
          </w:tcPr>
          <w:p w14:paraId="7A84F227" w14:textId="7B63005D" w:rsidR="00F01C3C" w:rsidRPr="00C76A6E" w:rsidRDefault="003C6CAE" w:rsidP="003727A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F01C3C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קאנטרי קלאב/הזמיר</w:t>
            </w:r>
          </w:p>
          <w:p w14:paraId="1AE5A2E3" w14:textId="77777777" w:rsidR="00F01C3C" w:rsidRDefault="003C6CAE" w:rsidP="003727A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="00F01C3C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זמיר/הנשר</w:t>
            </w:r>
          </w:p>
          <w:p w14:paraId="607BFAAE" w14:textId="0F4CE138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בן יהודה/דרך המוביל</w:t>
            </w:r>
          </w:p>
          <w:p w14:paraId="20D4C748" w14:textId="6B3592D4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דרך קדומים/חטיבת יפתח</w:t>
            </w:r>
          </w:p>
          <w:p w14:paraId="1E876D20" w14:textId="27C4E02A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עמק החולה/עמק זבולון</w:t>
            </w:r>
          </w:p>
          <w:p w14:paraId="309B0503" w14:textId="622EA71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עמק החולה/משעול עמק חפר</w:t>
            </w:r>
          </w:p>
          <w:p w14:paraId="0C770210" w14:textId="653EA3F2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בית ספר רמז/דרך אלי הורביץ</w:t>
            </w:r>
          </w:p>
          <w:p w14:paraId="7DDC551A" w14:textId="162325D3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לוי אשכול/שלמה המלך</w:t>
            </w:r>
          </w:p>
          <w:p w14:paraId="0CD73606" w14:textId="0B50512A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12. הנביאים/מרכז דור</w:t>
            </w:r>
          </w:p>
          <w:p w14:paraId="594AA91E" w14:textId="76BDFC7A" w:rsidR="003C6CAE" w:rsidRPr="00A77B4A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13 הנביאים/ישעיהו</w:t>
            </w:r>
          </w:p>
        </w:tc>
        <w:tc>
          <w:tcPr>
            <w:tcW w:w="4815" w:type="dxa"/>
          </w:tcPr>
          <w:p w14:paraId="2046D3EB" w14:textId="6092B339" w:rsidR="00F01C3C" w:rsidRPr="00C76A6E" w:rsidRDefault="003C6CAE" w:rsidP="003727A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F01C3C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0AA8FE5D" w14:textId="77777777" w:rsidR="00F01C3C" w:rsidRDefault="003C6CAE" w:rsidP="003727A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="00F01C3C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0737145F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  <w:p w14:paraId="695D4810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הורדה</w:t>
            </w:r>
          </w:p>
          <w:p w14:paraId="05D4F585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הורדה</w:t>
            </w:r>
          </w:p>
          <w:p w14:paraId="5AF1D932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הורדה</w:t>
            </w:r>
          </w:p>
          <w:p w14:paraId="146E427D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הורדה</w:t>
            </w:r>
          </w:p>
          <w:p w14:paraId="3B38BCF0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הורדה</w:t>
            </w:r>
          </w:p>
          <w:p w14:paraId="2297C380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12. הורדה</w:t>
            </w:r>
          </w:p>
          <w:p w14:paraId="583CA70D" w14:textId="4B26D1AA" w:rsidR="003C6CAE" w:rsidRPr="00A77B4A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13. הורדה</w:t>
            </w:r>
          </w:p>
        </w:tc>
      </w:tr>
    </w:tbl>
    <w:p w14:paraId="4ACE544F" w14:textId="77777777" w:rsidR="00F01C3C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8854638" w14:textId="77777777" w:rsidR="00F01C3C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BE3C548" w14:textId="2B46435F" w:rsidR="00F01C3C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41935A78" w14:textId="560DCA41" w:rsidR="003C6CAE" w:rsidRDefault="00294FDB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30" w:history="1">
        <w:r>
          <w:rPr>
            <w:rtl/>
            <w:lang w:bidi="he-IL"/>
          </w:rPr>
          <w:t>קישור למפת המסלול</w:t>
        </w:r>
      </w:hyperlink>
    </w:p>
    <w:p w14:paraId="18199705" w14:textId="00C8EA34" w:rsidR="003C6CAE" w:rsidRDefault="003C6CAE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0B3975C" w14:textId="77777777" w:rsidR="003C6CAE" w:rsidRPr="003C6CAE" w:rsidRDefault="003C6CAE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C9BCA30" w14:textId="77777777" w:rsidR="003C6CAE" w:rsidRPr="003C6CAE" w:rsidRDefault="003C6CAE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E53150D" w14:textId="0193947C" w:rsidR="002466FF" w:rsidRDefault="002466FF" w:rsidP="00F801D4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61B5D160" w14:textId="5B789CAD" w:rsidR="002466FF" w:rsidRDefault="002466FF" w:rsidP="002466F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3D1F918F" w14:textId="77777777" w:rsidR="003C6CAE" w:rsidRDefault="003C6CAE" w:rsidP="003C6CAE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6347C907" w14:textId="77777777" w:rsidR="002466FF" w:rsidRDefault="002466FF" w:rsidP="002466F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2789E408" w14:textId="3ABC4BF8" w:rsidR="00F801D4" w:rsidRPr="00C24854" w:rsidRDefault="00F801D4" w:rsidP="002466F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4D70B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8</w:t>
      </w:r>
      <w:r w:rsidRPr="00F801D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5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מרבין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הדרים</w:t>
      </w:r>
    </w:p>
    <w:p w14:paraId="6FFDC34C" w14:textId="77777777" w:rsidR="00F801D4" w:rsidRDefault="00F801D4" w:rsidP="00F801D4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753A23E1" w14:textId="77777777" w:rsidR="00F801D4" w:rsidRPr="007062D5" w:rsidRDefault="00F801D4" w:rsidP="00F801D4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527F76E2" w14:textId="77777777" w:rsidR="00F801D4" w:rsidRDefault="00F801D4" w:rsidP="00F801D4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7F009796" w14:textId="77777777" w:rsidR="00F801D4" w:rsidRPr="007062D5" w:rsidRDefault="00F801D4" w:rsidP="00F801D4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54C44D60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9D94DB2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801D4" w14:paraId="329B8123" w14:textId="77777777" w:rsidTr="00DF2554">
        <w:tc>
          <w:tcPr>
            <w:tcW w:w="4814" w:type="dxa"/>
          </w:tcPr>
          <w:p w14:paraId="36B5569F" w14:textId="2309A98F" w:rsidR="00F801D4" w:rsidRDefault="00B91B19" w:rsidP="00DD6C84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B5652F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  <w:p w14:paraId="708655C4" w14:textId="5846BB13" w:rsidR="00E9633C" w:rsidRPr="00DD6C84" w:rsidRDefault="00E9633C" w:rsidP="00E9633C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אז"ר/תל חי</w:t>
            </w:r>
          </w:p>
        </w:tc>
        <w:tc>
          <w:tcPr>
            <w:tcW w:w="4815" w:type="dxa"/>
          </w:tcPr>
          <w:p w14:paraId="67D55B27" w14:textId="77777777" w:rsidR="00F801D4" w:rsidRDefault="00F801D4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B5652F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39860</w:t>
            </w:r>
          </w:p>
          <w:p w14:paraId="6C953191" w14:textId="5711C5C2" w:rsidR="00E9633C" w:rsidRPr="005647EC" w:rsidRDefault="00313675" w:rsidP="00E9633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2. 39814</w:t>
            </w:r>
          </w:p>
        </w:tc>
      </w:tr>
    </w:tbl>
    <w:p w14:paraId="12B5E021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6663FF3E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801D4" w14:paraId="10B2B6F1" w14:textId="77777777" w:rsidTr="00DF2554">
        <w:tc>
          <w:tcPr>
            <w:tcW w:w="4814" w:type="dxa"/>
          </w:tcPr>
          <w:p w14:paraId="2543E2A3" w14:textId="6A794D04" w:rsidR="00F801D4" w:rsidRPr="00C76A6E" w:rsidRDefault="00313675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 קדומים/חטיבת יפתח</w:t>
            </w:r>
          </w:p>
          <w:p w14:paraId="385A5D62" w14:textId="38005691" w:rsidR="00F801D4" w:rsidRPr="00A77B4A" w:rsidRDefault="00652269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 החולה/משעול עמק חפר</w:t>
            </w:r>
          </w:p>
        </w:tc>
        <w:tc>
          <w:tcPr>
            <w:tcW w:w="4815" w:type="dxa"/>
          </w:tcPr>
          <w:p w14:paraId="7DBD4E17" w14:textId="402D7FC2" w:rsidR="00F801D4" w:rsidRPr="00C76A6E" w:rsidRDefault="00652269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39797</w:t>
            </w:r>
          </w:p>
          <w:p w14:paraId="6269D239" w14:textId="16B4B692" w:rsidR="00F801D4" w:rsidRPr="00A77B4A" w:rsidRDefault="00652269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39779</w:t>
            </w:r>
          </w:p>
        </w:tc>
      </w:tr>
    </w:tbl>
    <w:p w14:paraId="3320F40C" w14:textId="77777777" w:rsidR="00F801D4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3F488E" w14:textId="77777777" w:rsidR="00F801D4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CF1B0C" w14:textId="77777777" w:rsidR="00F801D4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633C05B9" w14:textId="6DD67CB5" w:rsidR="001C5896" w:rsidRDefault="00C45AE0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31" w:history="1">
        <w:r w:rsidRPr="00612F83">
          <w:rPr>
            <w:rStyle w:val="Hyperlink"/>
          </w:rPr>
          <w:t>https://www.metropoline.com/line/85/32085</w:t>
        </w:r>
      </w:hyperlink>
    </w:p>
    <w:p w14:paraId="07BC81A9" w14:textId="77777777" w:rsidR="00C45AE0" w:rsidRPr="00C45AE0" w:rsidRDefault="00C45AE0" w:rsidP="00C45AE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84A3F72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B48878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FF7D94D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98BB0E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DB6F6E4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98ADB1D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F7C2B18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D0983F" w14:textId="180D170F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93A5126" w14:textId="5D47E935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ACA7E42" w14:textId="355A61F3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76C750D" w14:textId="46D3626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6727B08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8432D83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C11380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84F50FD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EDDF7E" w14:textId="77777777" w:rsidR="00F801D4" w:rsidRDefault="00F801D4" w:rsidP="00720E85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AFCD9F" w14:textId="77777777" w:rsidR="00445FF3" w:rsidRDefault="00445FF3" w:rsidP="00445FF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0E3B744" w14:textId="77777777" w:rsidR="00445FF3" w:rsidRDefault="00445FF3" w:rsidP="00445FF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29A0C6" w14:textId="5999D82A" w:rsidR="00445FF3" w:rsidRPr="00614869" w:rsidRDefault="00445FF3" w:rsidP="00445FF3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lastRenderedPageBreak/>
        <w:t>קווי תחבורה נוספים</w:t>
      </w:r>
      <w:r w:rsidR="00F72A0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</w:p>
    <w:p w14:paraId="33099417" w14:textId="06EEBAFE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מרבין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573E24">
        <w:rPr>
          <w:rFonts w:ascii="David" w:eastAsiaTheme="minorHAnsi" w:hAnsi="David" w:cstheme="minorBidi" w:hint="cs"/>
          <w:szCs w:val="28"/>
          <w:rtl/>
          <w:lang w:bidi="he-IL"/>
        </w:rPr>
        <w:t>הירוקה 60 ו-80</w:t>
      </w:r>
    </w:p>
    <w:p w14:paraId="1182FDC4" w14:textId="7A7FAD3D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מרבין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D131E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קפלן, יוספטל, הדרים, אוניברסיטה </w:t>
      </w:r>
    </w:p>
    <w:p w14:paraId="694DFFA6" w14:textId="2989C270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9124732" w14:textId="77777777" w:rsidR="00F34584" w:rsidRDefault="00F34584" w:rsidP="00F34584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25138AC" w14:textId="43F6587A" w:rsidR="00F96567" w:rsidRDefault="00C112BA" w:rsidP="00F96567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  <w:hyperlink r:id="rId32" w:history="1">
        <w:r w:rsidRPr="00612F83">
          <w:rPr>
            <w:rStyle w:val="Hyperlink"/>
          </w:rPr>
          <w:t>https://www.metropoline.com/line/10/26010</w:t>
        </w:r>
      </w:hyperlink>
    </w:p>
    <w:p w14:paraId="3B955FB1" w14:textId="77777777" w:rsidR="00C112BA" w:rsidRDefault="00C112BA" w:rsidP="00C112B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EE1E107" w14:textId="77777777" w:rsidR="00B3059D" w:rsidRPr="00C112BA" w:rsidRDefault="00B3059D" w:rsidP="00B3059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EF6E909" w14:textId="77777777" w:rsidR="006820D4" w:rsidRPr="00F34584" w:rsidRDefault="006820D4" w:rsidP="006820D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44E9FE3" w14:textId="77777777" w:rsidR="004620C1" w:rsidRDefault="004620C1" w:rsidP="004620C1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0556D07" w14:textId="411677B4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מרבין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C36963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הירוקה 80 ו-60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18448AB3" w14:textId="1A828F21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מרבין</w:t>
      </w:r>
      <w:r w:rsidR="002777C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51761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גאולים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1889B0E6" w14:textId="689E9AE2" w:rsidR="00445FF3" w:rsidRPr="00C24854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מרבין</w:t>
      </w:r>
      <w:r w:rsidR="002777C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6E57B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הפארק, משה דיין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7554200C" w14:textId="0E793B70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B761352" w14:textId="77777777" w:rsidR="00F34584" w:rsidRPr="00B14DAC" w:rsidRDefault="00F34584" w:rsidP="00F34584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BEA02B0" w14:textId="2EA60376" w:rsidR="00F34584" w:rsidRDefault="00B3059D" w:rsidP="00F3458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33" w:history="1">
        <w:r w:rsidRPr="00612F83">
          <w:rPr>
            <w:rStyle w:val="Hyperlink"/>
          </w:rPr>
          <w:t>https://www.metropoline.com/line/14/52014</w:t>
        </w:r>
      </w:hyperlink>
    </w:p>
    <w:p w14:paraId="43075F30" w14:textId="77777777" w:rsidR="00B3059D" w:rsidRPr="00B3059D" w:rsidRDefault="00B3059D" w:rsidP="00B3059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75E6AEA" w14:textId="2156C2AE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87760D5" w14:textId="77777777" w:rsidR="006820D4" w:rsidRPr="00C24854" w:rsidRDefault="006820D4" w:rsidP="006820D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C3864E8" w14:textId="77777777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A83E036" w14:textId="2F4B50C3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3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2777C7">
        <w:rPr>
          <w:rFonts w:ascii="David" w:eastAsiaTheme="minorHAnsi" w:hAnsi="David" w:cstheme="minorBidi" w:hint="cs"/>
          <w:szCs w:val="28"/>
          <w:rtl/>
          <w:lang w:bidi="he-IL"/>
        </w:rPr>
        <w:t>מרבין</w:t>
      </w:r>
      <w:r w:rsidR="002777C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6E57B7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6E57B7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30800BF0" w14:textId="4447F031" w:rsidR="00F34584" w:rsidRDefault="00F34584" w:rsidP="00F3458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625EE24" w14:textId="77777777" w:rsidR="00F34584" w:rsidRPr="00E52EEE" w:rsidRDefault="00F34584" w:rsidP="00F34584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16D66311" w14:textId="7F863757" w:rsidR="00F34584" w:rsidRDefault="00EA0AF6" w:rsidP="00F3458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34" w:history="1">
        <w:r w:rsidRPr="00612F83">
          <w:rPr>
            <w:rStyle w:val="Hyperlink"/>
          </w:rPr>
          <w:t>https://www.metropoline.com/line/3/43003</w:t>
        </w:r>
      </w:hyperlink>
    </w:p>
    <w:p w14:paraId="07B7FB01" w14:textId="77777777" w:rsidR="00EA0AF6" w:rsidRPr="00EA0AF6" w:rsidRDefault="00EA0AF6" w:rsidP="00EA0AF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F311B45" w14:textId="77777777" w:rsidR="00445FF3" w:rsidRPr="00370D0D" w:rsidRDefault="00445FF3" w:rsidP="00445FF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</w:p>
    <w:sectPr w:rsidR="00445FF3" w:rsidRPr="00370D0D" w:rsidSect="00B36E87">
      <w:headerReference w:type="default" r:id="rId35"/>
      <w:footerReference w:type="default" r:id="rId36"/>
      <w:pgSz w:w="11900" w:h="16840"/>
      <w:pgMar w:top="435" w:right="701" w:bottom="1440" w:left="156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6D1CE" w14:textId="77777777" w:rsidR="0001781C" w:rsidRDefault="0001781C" w:rsidP="00EB32D0">
      <w:r>
        <w:separator/>
      </w:r>
    </w:p>
  </w:endnote>
  <w:endnote w:type="continuationSeparator" w:id="0">
    <w:p w14:paraId="6ABA575A" w14:textId="77777777" w:rsidR="0001781C" w:rsidRDefault="0001781C" w:rsidP="00EB3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dobe Hebrew">
    <w:charset w:val="B1"/>
    <w:family w:val="roman"/>
    <w:pitch w:val="variable"/>
    <w:sig w:usb0="8000086F" w:usb1="4000204A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7902230"/>
      <w:docPartObj>
        <w:docPartGallery w:val="Page Numbers (Bottom of Page)"/>
        <w:docPartUnique/>
      </w:docPartObj>
    </w:sdtPr>
    <w:sdtEndPr/>
    <w:sdtContent>
      <w:p w14:paraId="12E5DCF6" w14:textId="08B5D6A4" w:rsidR="000841B1" w:rsidRDefault="000841B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 w:bidi="he-IL"/>
          </w:rPr>
          <w:t>2</w:t>
        </w:r>
        <w:r>
          <w:fldChar w:fldCharType="end"/>
        </w:r>
      </w:p>
    </w:sdtContent>
  </w:sdt>
  <w:p w14:paraId="7AA4E139" w14:textId="501D662E" w:rsidR="004F3002" w:rsidRPr="00545D04" w:rsidRDefault="004F3002" w:rsidP="00240392">
    <w:pPr>
      <w:pStyle w:val="a5"/>
      <w:bidi/>
      <w:ind w:left="-680"/>
      <w:rPr>
        <w:rFonts w:ascii="Arial" w:hAnsi="Arial" w:cs="Arial"/>
        <w:b/>
        <w:bCs/>
        <w:color w:val="00B050"/>
        <w:sz w:val="28"/>
        <w:szCs w:val="28"/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138ED" w14:textId="77777777" w:rsidR="0001781C" w:rsidRDefault="0001781C" w:rsidP="00EB32D0">
      <w:r>
        <w:separator/>
      </w:r>
    </w:p>
  </w:footnote>
  <w:footnote w:type="continuationSeparator" w:id="0">
    <w:p w14:paraId="1A6355E8" w14:textId="77777777" w:rsidR="0001781C" w:rsidRDefault="0001781C" w:rsidP="00EB3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339F" w14:textId="77777777" w:rsidR="006C5BC6" w:rsidRPr="00B86762" w:rsidRDefault="00EE423F" w:rsidP="00F2724D">
    <w:pPr>
      <w:pStyle w:val="a3"/>
      <w:tabs>
        <w:tab w:val="clear" w:pos="8640"/>
      </w:tabs>
      <w:spacing w:before="240"/>
      <w:ind w:left="-964"/>
      <w:rPr>
        <w:rFonts w:ascii="Tahoma" w:hAnsi="Tahoma" w:cs="Tahoma"/>
        <w:b/>
        <w:bCs/>
        <w:color w:val="00B050"/>
        <w:sz w:val="28"/>
        <w:szCs w:val="28"/>
      </w:rPr>
    </w:pPr>
    <w:r>
      <w:rPr>
        <w:rFonts w:ascii="Tahoma" w:hAnsi="Tahoma" w:cs="Tahoma"/>
        <w:b/>
        <w:bCs/>
        <w:noProof/>
        <w:color w:val="00B050"/>
        <w:sz w:val="28"/>
        <w:szCs w:val="28"/>
      </w:rPr>
      <w:drawing>
        <wp:inline distT="0" distB="0" distL="0" distR="0" wp14:anchorId="58647BA1" wp14:editId="4F30511B">
          <wp:extent cx="1990725" cy="660351"/>
          <wp:effectExtent l="0" t="0" r="0" b="0"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8630" cy="666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29CE"/>
    <w:multiLevelType w:val="hybridMultilevel"/>
    <w:tmpl w:val="76786D7A"/>
    <w:lvl w:ilvl="0" w:tplc="0409000F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542D"/>
    <w:multiLevelType w:val="hybridMultilevel"/>
    <w:tmpl w:val="9FB2D71A"/>
    <w:lvl w:ilvl="0" w:tplc="51F6CA4E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74B48"/>
    <w:multiLevelType w:val="hybridMultilevel"/>
    <w:tmpl w:val="EC228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00E79"/>
    <w:multiLevelType w:val="hybridMultilevel"/>
    <w:tmpl w:val="4C96A5EE"/>
    <w:lvl w:ilvl="0" w:tplc="184A491C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2" w:hanging="360"/>
      </w:pPr>
    </w:lvl>
    <w:lvl w:ilvl="2" w:tplc="0409001B" w:tentative="1">
      <w:start w:val="1"/>
      <w:numFmt w:val="lowerRoman"/>
      <w:lvlText w:val="%3."/>
      <w:lvlJc w:val="right"/>
      <w:pPr>
        <w:ind w:left="2252" w:hanging="180"/>
      </w:pPr>
    </w:lvl>
    <w:lvl w:ilvl="3" w:tplc="0409000F" w:tentative="1">
      <w:start w:val="1"/>
      <w:numFmt w:val="decimal"/>
      <w:lvlText w:val="%4."/>
      <w:lvlJc w:val="left"/>
      <w:pPr>
        <w:ind w:left="2972" w:hanging="360"/>
      </w:pPr>
    </w:lvl>
    <w:lvl w:ilvl="4" w:tplc="04090019" w:tentative="1">
      <w:start w:val="1"/>
      <w:numFmt w:val="lowerLetter"/>
      <w:lvlText w:val="%5."/>
      <w:lvlJc w:val="left"/>
      <w:pPr>
        <w:ind w:left="3692" w:hanging="360"/>
      </w:pPr>
    </w:lvl>
    <w:lvl w:ilvl="5" w:tplc="0409001B" w:tentative="1">
      <w:start w:val="1"/>
      <w:numFmt w:val="lowerRoman"/>
      <w:lvlText w:val="%6."/>
      <w:lvlJc w:val="right"/>
      <w:pPr>
        <w:ind w:left="4412" w:hanging="180"/>
      </w:pPr>
    </w:lvl>
    <w:lvl w:ilvl="6" w:tplc="0409000F" w:tentative="1">
      <w:start w:val="1"/>
      <w:numFmt w:val="decimal"/>
      <w:lvlText w:val="%7."/>
      <w:lvlJc w:val="left"/>
      <w:pPr>
        <w:ind w:left="5132" w:hanging="360"/>
      </w:pPr>
    </w:lvl>
    <w:lvl w:ilvl="7" w:tplc="04090019" w:tentative="1">
      <w:start w:val="1"/>
      <w:numFmt w:val="lowerLetter"/>
      <w:lvlText w:val="%8."/>
      <w:lvlJc w:val="left"/>
      <w:pPr>
        <w:ind w:left="5852" w:hanging="360"/>
      </w:pPr>
    </w:lvl>
    <w:lvl w:ilvl="8" w:tplc="0409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4" w15:restartNumberingAfterBreak="0">
    <w:nsid w:val="456D18AF"/>
    <w:multiLevelType w:val="hybridMultilevel"/>
    <w:tmpl w:val="D2D82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797679"/>
    <w:multiLevelType w:val="hybridMultilevel"/>
    <w:tmpl w:val="8DAA4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44854"/>
    <w:multiLevelType w:val="hybridMultilevel"/>
    <w:tmpl w:val="E1422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D40597"/>
    <w:multiLevelType w:val="hybridMultilevel"/>
    <w:tmpl w:val="501E1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8542B0"/>
    <w:multiLevelType w:val="hybridMultilevel"/>
    <w:tmpl w:val="CA56BBF2"/>
    <w:lvl w:ilvl="0" w:tplc="A5AADF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7615374">
    <w:abstractNumId w:val="6"/>
  </w:num>
  <w:num w:numId="2" w16cid:durableId="1207140101">
    <w:abstractNumId w:val="1"/>
  </w:num>
  <w:num w:numId="3" w16cid:durableId="1600674265">
    <w:abstractNumId w:val="5"/>
  </w:num>
  <w:num w:numId="4" w16cid:durableId="244413172">
    <w:abstractNumId w:val="0"/>
  </w:num>
  <w:num w:numId="5" w16cid:durableId="1190802345">
    <w:abstractNumId w:val="3"/>
  </w:num>
  <w:num w:numId="6" w16cid:durableId="1436558720">
    <w:abstractNumId w:val="4"/>
  </w:num>
  <w:num w:numId="7" w16cid:durableId="1605382708">
    <w:abstractNumId w:val="7"/>
  </w:num>
  <w:num w:numId="8" w16cid:durableId="1188373642">
    <w:abstractNumId w:val="2"/>
  </w:num>
  <w:num w:numId="9" w16cid:durableId="2154383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5F3"/>
    <w:rsid w:val="00007552"/>
    <w:rsid w:val="00015CBF"/>
    <w:rsid w:val="0001781C"/>
    <w:rsid w:val="00017B85"/>
    <w:rsid w:val="00020DF4"/>
    <w:rsid w:val="000322E6"/>
    <w:rsid w:val="00040E15"/>
    <w:rsid w:val="00047794"/>
    <w:rsid w:val="00047ECC"/>
    <w:rsid w:val="0005390C"/>
    <w:rsid w:val="0006067B"/>
    <w:rsid w:val="000771FC"/>
    <w:rsid w:val="00083006"/>
    <w:rsid w:val="000838B6"/>
    <w:rsid w:val="00083A6E"/>
    <w:rsid w:val="00083A82"/>
    <w:rsid w:val="000841B1"/>
    <w:rsid w:val="000864F5"/>
    <w:rsid w:val="00091CCE"/>
    <w:rsid w:val="0009237C"/>
    <w:rsid w:val="00094237"/>
    <w:rsid w:val="000B4BEE"/>
    <w:rsid w:val="000C4DC4"/>
    <w:rsid w:val="000D6EBF"/>
    <w:rsid w:val="000E7F59"/>
    <w:rsid w:val="000F6F40"/>
    <w:rsid w:val="000F763E"/>
    <w:rsid w:val="00103727"/>
    <w:rsid w:val="00105D53"/>
    <w:rsid w:val="00105F0B"/>
    <w:rsid w:val="00111EEB"/>
    <w:rsid w:val="00113087"/>
    <w:rsid w:val="001244EB"/>
    <w:rsid w:val="00125567"/>
    <w:rsid w:val="0014573F"/>
    <w:rsid w:val="00154A3C"/>
    <w:rsid w:val="00157BB8"/>
    <w:rsid w:val="00167751"/>
    <w:rsid w:val="001725C1"/>
    <w:rsid w:val="00186CEE"/>
    <w:rsid w:val="00192477"/>
    <w:rsid w:val="001A1859"/>
    <w:rsid w:val="001A4EEC"/>
    <w:rsid w:val="001A5A57"/>
    <w:rsid w:val="001C5896"/>
    <w:rsid w:val="001C7CFB"/>
    <w:rsid w:val="001D0E6E"/>
    <w:rsid w:val="001E00FB"/>
    <w:rsid w:val="001E3F15"/>
    <w:rsid w:val="001F42A9"/>
    <w:rsid w:val="00200A8E"/>
    <w:rsid w:val="00202584"/>
    <w:rsid w:val="00205EF7"/>
    <w:rsid w:val="0020685B"/>
    <w:rsid w:val="00240392"/>
    <w:rsid w:val="00240C9D"/>
    <w:rsid w:val="00244822"/>
    <w:rsid w:val="002466FF"/>
    <w:rsid w:val="002529E3"/>
    <w:rsid w:val="00272157"/>
    <w:rsid w:val="002777C7"/>
    <w:rsid w:val="00280E93"/>
    <w:rsid w:val="002836F1"/>
    <w:rsid w:val="00294FDB"/>
    <w:rsid w:val="0029662E"/>
    <w:rsid w:val="002A2EAB"/>
    <w:rsid w:val="002B6196"/>
    <w:rsid w:val="002D6946"/>
    <w:rsid w:val="002E25A2"/>
    <w:rsid w:val="002F1B07"/>
    <w:rsid w:val="002F1D76"/>
    <w:rsid w:val="003041DC"/>
    <w:rsid w:val="0030439E"/>
    <w:rsid w:val="00312DB7"/>
    <w:rsid w:val="00313675"/>
    <w:rsid w:val="00325988"/>
    <w:rsid w:val="0032748E"/>
    <w:rsid w:val="003329EE"/>
    <w:rsid w:val="00337204"/>
    <w:rsid w:val="00337889"/>
    <w:rsid w:val="003411D5"/>
    <w:rsid w:val="0034798E"/>
    <w:rsid w:val="00351C83"/>
    <w:rsid w:val="0035427B"/>
    <w:rsid w:val="003570AF"/>
    <w:rsid w:val="00357FCD"/>
    <w:rsid w:val="00370D0D"/>
    <w:rsid w:val="003838D7"/>
    <w:rsid w:val="003874F1"/>
    <w:rsid w:val="003A148C"/>
    <w:rsid w:val="003A2532"/>
    <w:rsid w:val="003C6CAE"/>
    <w:rsid w:val="003E51D7"/>
    <w:rsid w:val="003E7B25"/>
    <w:rsid w:val="00401E06"/>
    <w:rsid w:val="00402364"/>
    <w:rsid w:val="00402A49"/>
    <w:rsid w:val="0040697A"/>
    <w:rsid w:val="00423D67"/>
    <w:rsid w:val="00424B8E"/>
    <w:rsid w:val="00431279"/>
    <w:rsid w:val="004312C3"/>
    <w:rsid w:val="00433D28"/>
    <w:rsid w:val="0043439F"/>
    <w:rsid w:val="004360F6"/>
    <w:rsid w:val="00445FF3"/>
    <w:rsid w:val="00450A7B"/>
    <w:rsid w:val="004529E6"/>
    <w:rsid w:val="004619CB"/>
    <w:rsid w:val="004620C1"/>
    <w:rsid w:val="00467808"/>
    <w:rsid w:val="00470513"/>
    <w:rsid w:val="0047211B"/>
    <w:rsid w:val="004C18C3"/>
    <w:rsid w:val="004C2DF3"/>
    <w:rsid w:val="004C58E7"/>
    <w:rsid w:val="004D2B07"/>
    <w:rsid w:val="004D70B4"/>
    <w:rsid w:val="004E0855"/>
    <w:rsid w:val="004F3002"/>
    <w:rsid w:val="004F4AC3"/>
    <w:rsid w:val="0051761E"/>
    <w:rsid w:val="00522409"/>
    <w:rsid w:val="0052658F"/>
    <w:rsid w:val="0053569F"/>
    <w:rsid w:val="00535B60"/>
    <w:rsid w:val="00540438"/>
    <w:rsid w:val="00545D04"/>
    <w:rsid w:val="00546521"/>
    <w:rsid w:val="00554776"/>
    <w:rsid w:val="005549BD"/>
    <w:rsid w:val="005647EC"/>
    <w:rsid w:val="00573E24"/>
    <w:rsid w:val="005744FC"/>
    <w:rsid w:val="005820EE"/>
    <w:rsid w:val="00582B34"/>
    <w:rsid w:val="00595E52"/>
    <w:rsid w:val="005A2856"/>
    <w:rsid w:val="005A67C8"/>
    <w:rsid w:val="005C0D0C"/>
    <w:rsid w:val="005D5E4E"/>
    <w:rsid w:val="005F28C8"/>
    <w:rsid w:val="006002A4"/>
    <w:rsid w:val="00601AAD"/>
    <w:rsid w:val="0060627A"/>
    <w:rsid w:val="006067C9"/>
    <w:rsid w:val="0061315F"/>
    <w:rsid w:val="00613BBD"/>
    <w:rsid w:val="00614869"/>
    <w:rsid w:val="00615594"/>
    <w:rsid w:val="006172AC"/>
    <w:rsid w:val="0063587D"/>
    <w:rsid w:val="0063636E"/>
    <w:rsid w:val="00647C1F"/>
    <w:rsid w:val="00652269"/>
    <w:rsid w:val="0065788E"/>
    <w:rsid w:val="0066378F"/>
    <w:rsid w:val="0066655A"/>
    <w:rsid w:val="00667EF1"/>
    <w:rsid w:val="00672680"/>
    <w:rsid w:val="006820D4"/>
    <w:rsid w:val="00697B36"/>
    <w:rsid w:val="006A1854"/>
    <w:rsid w:val="006B0327"/>
    <w:rsid w:val="006B3210"/>
    <w:rsid w:val="006B3E36"/>
    <w:rsid w:val="006B4B23"/>
    <w:rsid w:val="006B4DB3"/>
    <w:rsid w:val="006C2B73"/>
    <w:rsid w:val="006C5903"/>
    <w:rsid w:val="006C5BC6"/>
    <w:rsid w:val="006E57B7"/>
    <w:rsid w:val="006E7C83"/>
    <w:rsid w:val="006F02D7"/>
    <w:rsid w:val="006F1DB4"/>
    <w:rsid w:val="007062D5"/>
    <w:rsid w:val="00712986"/>
    <w:rsid w:val="00713AFE"/>
    <w:rsid w:val="00713BCB"/>
    <w:rsid w:val="0071564C"/>
    <w:rsid w:val="00720E85"/>
    <w:rsid w:val="00722B91"/>
    <w:rsid w:val="0072618E"/>
    <w:rsid w:val="00743BEF"/>
    <w:rsid w:val="00752626"/>
    <w:rsid w:val="00753BBB"/>
    <w:rsid w:val="0075435C"/>
    <w:rsid w:val="00762C03"/>
    <w:rsid w:val="00767A36"/>
    <w:rsid w:val="007700A2"/>
    <w:rsid w:val="0077765C"/>
    <w:rsid w:val="00784937"/>
    <w:rsid w:val="00793297"/>
    <w:rsid w:val="007A3630"/>
    <w:rsid w:val="007B4AFC"/>
    <w:rsid w:val="007B4C6A"/>
    <w:rsid w:val="007D292F"/>
    <w:rsid w:val="007D3B17"/>
    <w:rsid w:val="007D78B8"/>
    <w:rsid w:val="007E0297"/>
    <w:rsid w:val="007E4B8D"/>
    <w:rsid w:val="007F3525"/>
    <w:rsid w:val="008042FB"/>
    <w:rsid w:val="00806B13"/>
    <w:rsid w:val="00813961"/>
    <w:rsid w:val="00814291"/>
    <w:rsid w:val="008179A9"/>
    <w:rsid w:val="00823A43"/>
    <w:rsid w:val="008336BC"/>
    <w:rsid w:val="00837474"/>
    <w:rsid w:val="0084110B"/>
    <w:rsid w:val="00846DCE"/>
    <w:rsid w:val="00851CA7"/>
    <w:rsid w:val="008553B5"/>
    <w:rsid w:val="00866D59"/>
    <w:rsid w:val="00867CCF"/>
    <w:rsid w:val="00877912"/>
    <w:rsid w:val="00880766"/>
    <w:rsid w:val="0088524D"/>
    <w:rsid w:val="008947A2"/>
    <w:rsid w:val="008A0E46"/>
    <w:rsid w:val="008A124F"/>
    <w:rsid w:val="008A5D59"/>
    <w:rsid w:val="008A703F"/>
    <w:rsid w:val="008B14EA"/>
    <w:rsid w:val="008B65F3"/>
    <w:rsid w:val="008C0D94"/>
    <w:rsid w:val="008C1EAD"/>
    <w:rsid w:val="008C2BCA"/>
    <w:rsid w:val="008C41B2"/>
    <w:rsid w:val="008C7944"/>
    <w:rsid w:val="008D234A"/>
    <w:rsid w:val="008D6F90"/>
    <w:rsid w:val="008E1489"/>
    <w:rsid w:val="008F24CF"/>
    <w:rsid w:val="008F461B"/>
    <w:rsid w:val="008F4C70"/>
    <w:rsid w:val="00903542"/>
    <w:rsid w:val="00904774"/>
    <w:rsid w:val="009078E4"/>
    <w:rsid w:val="00912326"/>
    <w:rsid w:val="00914BEA"/>
    <w:rsid w:val="009178E0"/>
    <w:rsid w:val="00923E0A"/>
    <w:rsid w:val="00924919"/>
    <w:rsid w:val="00925B85"/>
    <w:rsid w:val="00934DC0"/>
    <w:rsid w:val="00944362"/>
    <w:rsid w:val="009445F2"/>
    <w:rsid w:val="009637C5"/>
    <w:rsid w:val="009649AB"/>
    <w:rsid w:val="00967497"/>
    <w:rsid w:val="00971297"/>
    <w:rsid w:val="0097468A"/>
    <w:rsid w:val="00976197"/>
    <w:rsid w:val="00982297"/>
    <w:rsid w:val="00990F99"/>
    <w:rsid w:val="009A08C8"/>
    <w:rsid w:val="009A45DE"/>
    <w:rsid w:val="009B409A"/>
    <w:rsid w:val="009B552C"/>
    <w:rsid w:val="009C5FAB"/>
    <w:rsid w:val="009C6F43"/>
    <w:rsid w:val="009C7C9C"/>
    <w:rsid w:val="009D3BF6"/>
    <w:rsid w:val="009D3D8C"/>
    <w:rsid w:val="009E2301"/>
    <w:rsid w:val="009E5397"/>
    <w:rsid w:val="009F21EB"/>
    <w:rsid w:val="00A0211D"/>
    <w:rsid w:val="00A07CB5"/>
    <w:rsid w:val="00A122B9"/>
    <w:rsid w:val="00A16A1E"/>
    <w:rsid w:val="00A22CF1"/>
    <w:rsid w:val="00A37A26"/>
    <w:rsid w:val="00A42888"/>
    <w:rsid w:val="00A50838"/>
    <w:rsid w:val="00A60873"/>
    <w:rsid w:val="00A747E4"/>
    <w:rsid w:val="00A77B4A"/>
    <w:rsid w:val="00A83C5A"/>
    <w:rsid w:val="00A946FD"/>
    <w:rsid w:val="00AA08AB"/>
    <w:rsid w:val="00AA321A"/>
    <w:rsid w:val="00AA3CD8"/>
    <w:rsid w:val="00AA5C1A"/>
    <w:rsid w:val="00AB2B2C"/>
    <w:rsid w:val="00AB33F6"/>
    <w:rsid w:val="00AB64A0"/>
    <w:rsid w:val="00AC5FB2"/>
    <w:rsid w:val="00AC61A5"/>
    <w:rsid w:val="00AD45F4"/>
    <w:rsid w:val="00AF5E5D"/>
    <w:rsid w:val="00B02EDF"/>
    <w:rsid w:val="00B05256"/>
    <w:rsid w:val="00B14DAC"/>
    <w:rsid w:val="00B172EC"/>
    <w:rsid w:val="00B214BB"/>
    <w:rsid w:val="00B24F49"/>
    <w:rsid w:val="00B3059D"/>
    <w:rsid w:val="00B316FC"/>
    <w:rsid w:val="00B3675A"/>
    <w:rsid w:val="00B36E87"/>
    <w:rsid w:val="00B47DB4"/>
    <w:rsid w:val="00B54455"/>
    <w:rsid w:val="00B563BB"/>
    <w:rsid w:val="00B5652F"/>
    <w:rsid w:val="00B60584"/>
    <w:rsid w:val="00B64641"/>
    <w:rsid w:val="00B64D34"/>
    <w:rsid w:val="00B727BF"/>
    <w:rsid w:val="00B75BEC"/>
    <w:rsid w:val="00B817EB"/>
    <w:rsid w:val="00B82031"/>
    <w:rsid w:val="00B86762"/>
    <w:rsid w:val="00B86AC5"/>
    <w:rsid w:val="00B909E6"/>
    <w:rsid w:val="00B918D8"/>
    <w:rsid w:val="00B91B19"/>
    <w:rsid w:val="00B91B3C"/>
    <w:rsid w:val="00B9730F"/>
    <w:rsid w:val="00BA18E0"/>
    <w:rsid w:val="00BA30C8"/>
    <w:rsid w:val="00BA52F4"/>
    <w:rsid w:val="00BC7284"/>
    <w:rsid w:val="00BD00D6"/>
    <w:rsid w:val="00BD1A50"/>
    <w:rsid w:val="00BD2EE5"/>
    <w:rsid w:val="00BD4937"/>
    <w:rsid w:val="00BE280A"/>
    <w:rsid w:val="00BE3DB8"/>
    <w:rsid w:val="00BE5CB5"/>
    <w:rsid w:val="00BF3651"/>
    <w:rsid w:val="00C01CC3"/>
    <w:rsid w:val="00C0382E"/>
    <w:rsid w:val="00C07392"/>
    <w:rsid w:val="00C112BA"/>
    <w:rsid w:val="00C11550"/>
    <w:rsid w:val="00C175A1"/>
    <w:rsid w:val="00C20FEC"/>
    <w:rsid w:val="00C22B8E"/>
    <w:rsid w:val="00C2475C"/>
    <w:rsid w:val="00C24854"/>
    <w:rsid w:val="00C25DF8"/>
    <w:rsid w:val="00C36963"/>
    <w:rsid w:val="00C45AE0"/>
    <w:rsid w:val="00C47552"/>
    <w:rsid w:val="00C504A5"/>
    <w:rsid w:val="00C51FBF"/>
    <w:rsid w:val="00C556B6"/>
    <w:rsid w:val="00C62A4A"/>
    <w:rsid w:val="00C63A7D"/>
    <w:rsid w:val="00C732E9"/>
    <w:rsid w:val="00C76A6E"/>
    <w:rsid w:val="00C80D7A"/>
    <w:rsid w:val="00C97C34"/>
    <w:rsid w:val="00CA61A6"/>
    <w:rsid w:val="00CB021C"/>
    <w:rsid w:val="00CB6D92"/>
    <w:rsid w:val="00CC062A"/>
    <w:rsid w:val="00CC415A"/>
    <w:rsid w:val="00CD1BD0"/>
    <w:rsid w:val="00CD519D"/>
    <w:rsid w:val="00CD6995"/>
    <w:rsid w:val="00CD6BD7"/>
    <w:rsid w:val="00CE61EF"/>
    <w:rsid w:val="00CF323F"/>
    <w:rsid w:val="00D00965"/>
    <w:rsid w:val="00D054D0"/>
    <w:rsid w:val="00D131E7"/>
    <w:rsid w:val="00D1410A"/>
    <w:rsid w:val="00D14983"/>
    <w:rsid w:val="00D216D3"/>
    <w:rsid w:val="00D22A48"/>
    <w:rsid w:val="00D30C2A"/>
    <w:rsid w:val="00D314D7"/>
    <w:rsid w:val="00D44380"/>
    <w:rsid w:val="00D53248"/>
    <w:rsid w:val="00D61B72"/>
    <w:rsid w:val="00D6627C"/>
    <w:rsid w:val="00D72D1F"/>
    <w:rsid w:val="00D83072"/>
    <w:rsid w:val="00D84EAD"/>
    <w:rsid w:val="00D91855"/>
    <w:rsid w:val="00D93274"/>
    <w:rsid w:val="00D94155"/>
    <w:rsid w:val="00D95AED"/>
    <w:rsid w:val="00D9705C"/>
    <w:rsid w:val="00DA2B38"/>
    <w:rsid w:val="00DA7287"/>
    <w:rsid w:val="00DC26FA"/>
    <w:rsid w:val="00DC3115"/>
    <w:rsid w:val="00DC60A1"/>
    <w:rsid w:val="00DD4601"/>
    <w:rsid w:val="00DD49BC"/>
    <w:rsid w:val="00DD6C84"/>
    <w:rsid w:val="00DE0207"/>
    <w:rsid w:val="00DE070F"/>
    <w:rsid w:val="00DE70A7"/>
    <w:rsid w:val="00DF25FA"/>
    <w:rsid w:val="00DF579B"/>
    <w:rsid w:val="00DF699F"/>
    <w:rsid w:val="00E21E35"/>
    <w:rsid w:val="00E27B47"/>
    <w:rsid w:val="00E42D19"/>
    <w:rsid w:val="00E52EEE"/>
    <w:rsid w:val="00E538F5"/>
    <w:rsid w:val="00E55829"/>
    <w:rsid w:val="00E61303"/>
    <w:rsid w:val="00E63ACD"/>
    <w:rsid w:val="00E74A05"/>
    <w:rsid w:val="00E776C3"/>
    <w:rsid w:val="00E82CEA"/>
    <w:rsid w:val="00E83114"/>
    <w:rsid w:val="00E84D85"/>
    <w:rsid w:val="00E9633C"/>
    <w:rsid w:val="00EA0AF6"/>
    <w:rsid w:val="00EA3460"/>
    <w:rsid w:val="00EA7233"/>
    <w:rsid w:val="00EB0235"/>
    <w:rsid w:val="00EB32D0"/>
    <w:rsid w:val="00EB5BD2"/>
    <w:rsid w:val="00EC5909"/>
    <w:rsid w:val="00ED186D"/>
    <w:rsid w:val="00ED4648"/>
    <w:rsid w:val="00EE423F"/>
    <w:rsid w:val="00EF3450"/>
    <w:rsid w:val="00EF6D8B"/>
    <w:rsid w:val="00F01C3C"/>
    <w:rsid w:val="00F0253B"/>
    <w:rsid w:val="00F03655"/>
    <w:rsid w:val="00F1063B"/>
    <w:rsid w:val="00F1575B"/>
    <w:rsid w:val="00F2292E"/>
    <w:rsid w:val="00F2724D"/>
    <w:rsid w:val="00F3070A"/>
    <w:rsid w:val="00F34584"/>
    <w:rsid w:val="00F35C07"/>
    <w:rsid w:val="00F36203"/>
    <w:rsid w:val="00F426FB"/>
    <w:rsid w:val="00F42C67"/>
    <w:rsid w:val="00F43218"/>
    <w:rsid w:val="00F470BC"/>
    <w:rsid w:val="00F47EFA"/>
    <w:rsid w:val="00F50288"/>
    <w:rsid w:val="00F65A32"/>
    <w:rsid w:val="00F726BB"/>
    <w:rsid w:val="00F72A0A"/>
    <w:rsid w:val="00F801D4"/>
    <w:rsid w:val="00F96567"/>
    <w:rsid w:val="00FA2F4B"/>
    <w:rsid w:val="00FA3559"/>
    <w:rsid w:val="00FA3A4A"/>
    <w:rsid w:val="00FB52A9"/>
    <w:rsid w:val="00FC3BDE"/>
    <w:rsid w:val="00FC4BA8"/>
    <w:rsid w:val="00FD112C"/>
    <w:rsid w:val="00FE325E"/>
    <w:rsid w:val="00FE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649F6F"/>
  <w15:docId w15:val="{48D675E3-6345-499E-BA09-5129E16BF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F272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94FD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DD4601"/>
    <w:pPr>
      <w:keepNext/>
      <w:bidi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32D0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EB32D0"/>
  </w:style>
  <w:style w:type="paragraph" w:styleId="a5">
    <w:name w:val="footer"/>
    <w:basedOn w:val="a"/>
    <w:link w:val="a6"/>
    <w:uiPriority w:val="99"/>
    <w:unhideWhenUsed/>
    <w:rsid w:val="00EB32D0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EB32D0"/>
  </w:style>
  <w:style w:type="paragraph" w:styleId="a7">
    <w:name w:val="Balloon Text"/>
    <w:basedOn w:val="a"/>
    <w:link w:val="a8"/>
    <w:uiPriority w:val="99"/>
    <w:semiHidden/>
    <w:unhideWhenUsed/>
    <w:rsid w:val="00EB32D0"/>
    <w:rPr>
      <w:rFonts w:ascii="Lucida Grande" w:hAnsi="Lucida Grande" w:cs="Lucida Grande"/>
      <w:sz w:val="18"/>
      <w:szCs w:val="18"/>
    </w:rPr>
  </w:style>
  <w:style w:type="character" w:customStyle="1" w:styleId="a8">
    <w:name w:val="טקסט בלונים תו"/>
    <w:link w:val="a7"/>
    <w:uiPriority w:val="99"/>
    <w:semiHidden/>
    <w:rsid w:val="00EB32D0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unhideWhenUsed/>
    <w:rsid w:val="006B3E36"/>
    <w:rPr>
      <w:color w:val="0000FF"/>
      <w:u w:val="single"/>
    </w:rPr>
  </w:style>
  <w:style w:type="character" w:customStyle="1" w:styleId="40">
    <w:name w:val="כותרת 4 תו"/>
    <w:basedOn w:val="a0"/>
    <w:link w:val="4"/>
    <w:rsid w:val="00DD460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10">
    <w:name w:val="כותרת 1 תו"/>
    <w:basedOn w:val="a0"/>
    <w:link w:val="1"/>
    <w:uiPriority w:val="9"/>
    <w:rsid w:val="00F2724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paragraph" w:customStyle="1" w:styleId="BasicParagraph">
    <w:name w:val="[Basic Paragraph]"/>
    <w:basedOn w:val="a"/>
    <w:uiPriority w:val="99"/>
    <w:rsid w:val="00762C03"/>
    <w:pPr>
      <w:autoSpaceDE w:val="0"/>
      <w:autoSpaceDN w:val="0"/>
      <w:bidi/>
      <w:adjustRightInd w:val="0"/>
      <w:spacing w:line="288" w:lineRule="auto"/>
      <w:textAlignment w:val="center"/>
    </w:pPr>
    <w:rPr>
      <w:rFonts w:ascii="Adobe Hebrew" w:hAnsi="Adobe Hebrew" w:cs="Adobe Hebrew"/>
      <w:color w:val="000000"/>
      <w:lang w:bidi="he-IL"/>
    </w:rPr>
  </w:style>
  <w:style w:type="character" w:customStyle="1" w:styleId="WhiteText">
    <w:name w:val="White_Text"/>
    <w:uiPriority w:val="99"/>
    <w:rsid w:val="00762C03"/>
    <w:rPr>
      <w:outline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annotation subject"/>
    <w:basedOn w:val="ab"/>
    <w:next w:val="ab"/>
    <w:link w:val="ac"/>
    <w:uiPriority w:val="99"/>
    <w:semiHidden/>
    <w:unhideWhenUsed/>
    <w:rPr>
      <w:b/>
      <w:bCs/>
    </w:rPr>
  </w:style>
  <w:style w:type="character" w:customStyle="1" w:styleId="ac">
    <w:name w:val="נושא הערה תו"/>
    <w:basedOn w:val="ad"/>
    <w:link w:val="aa"/>
    <w:uiPriority w:val="99"/>
    <w:semiHidden/>
    <w:rPr>
      <w:b/>
      <w:bCs/>
      <w:sz w:val="20"/>
      <w:szCs w:val="20"/>
    </w:rPr>
  </w:style>
  <w:style w:type="paragraph" w:styleId="ab">
    <w:name w:val="annotation text"/>
    <w:basedOn w:val="a"/>
    <w:link w:val="ad"/>
    <w:uiPriority w:val="99"/>
    <w:semiHidden/>
    <w:unhideWhenUsed/>
    <w:rPr>
      <w:sz w:val="20"/>
      <w:szCs w:val="20"/>
    </w:rPr>
  </w:style>
  <w:style w:type="character" w:customStyle="1" w:styleId="ad">
    <w:name w:val="טקסט הערה תו"/>
    <w:basedOn w:val="a0"/>
    <w:link w:val="ab"/>
    <w:uiPriority w:val="99"/>
    <w:semiHidden/>
    <w:rPr>
      <w:sz w:val="20"/>
      <w:szCs w:val="20"/>
    </w:rPr>
  </w:style>
  <w:style w:type="paragraph" w:customStyle="1" w:styleId="p1">
    <w:name w:val="p1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paragraph" w:customStyle="1" w:styleId="p2">
    <w:name w:val="p2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character" w:customStyle="1" w:styleId="s1">
    <w:name w:val="s1"/>
    <w:basedOn w:val="a0"/>
    <w:rsid w:val="00C20FEC"/>
  </w:style>
  <w:style w:type="character" w:customStyle="1" w:styleId="s2">
    <w:name w:val="s2"/>
    <w:basedOn w:val="a0"/>
    <w:rsid w:val="00C20FEC"/>
  </w:style>
  <w:style w:type="character" w:customStyle="1" w:styleId="apple-converted-space">
    <w:name w:val="apple-converted-space"/>
    <w:basedOn w:val="a0"/>
    <w:rsid w:val="00C20FEC"/>
  </w:style>
  <w:style w:type="paragraph" w:styleId="ae">
    <w:name w:val="List Paragraph"/>
    <w:basedOn w:val="a"/>
    <w:uiPriority w:val="72"/>
    <w:qFormat/>
    <w:rsid w:val="00370D0D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105D53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52658F"/>
    <w:rPr>
      <w:color w:val="800080" w:themeColor="followedHyperlink"/>
      <w:u w:val="single"/>
    </w:rPr>
  </w:style>
  <w:style w:type="table" w:styleId="af0">
    <w:name w:val="Table Grid"/>
    <w:basedOn w:val="a1"/>
    <w:uiPriority w:val="59"/>
    <w:rsid w:val="00564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כותרת 2 תו"/>
    <w:basedOn w:val="a0"/>
    <w:link w:val="2"/>
    <w:uiPriority w:val="9"/>
    <w:rsid w:val="00294FD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7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maps/d/viewer?hl=iw&amp;mid=15XYv0zH4ZelriOA_eS-Gpb4mHB2vuTY&amp;ll=32.19004103427505%2C34.90354129999998&amp;z=15" TargetMode="External"/><Relationship Id="rId18" Type="http://schemas.openxmlformats.org/officeDocument/2006/relationships/hyperlink" Target="https://www.google.com/maps/d/viewer?hl=iw&amp;mid=1RoraQi2b2nsOYKPdMPshA2chhf8k-eg&amp;ll=32.177674558176%2C34.91014010000001&amp;z=15" TargetMode="External"/><Relationship Id="rId26" Type="http://schemas.openxmlformats.org/officeDocument/2006/relationships/hyperlink" Target="https://www.metropoline.com/line/99/24099" TargetMode="External"/><Relationship Id="rId21" Type="http://schemas.openxmlformats.org/officeDocument/2006/relationships/hyperlink" Target="https://www.metropoline.com/line/88/33088" TargetMode="External"/><Relationship Id="rId34" Type="http://schemas.openxmlformats.org/officeDocument/2006/relationships/hyperlink" Target="https://www.metropoline.com/line/3/43003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google.com/maps/d/viewer?hl=iw&amp;mid=1o5ZPvfyKV7qBcZLcgqFr2jiV7GzVRKYO&amp;ll=32.19004033421506%2C34.90359929999998&amp;z=15" TargetMode="External"/><Relationship Id="rId17" Type="http://schemas.openxmlformats.org/officeDocument/2006/relationships/hyperlink" Target="https://www.metropoline.com/line/86/28086" TargetMode="External"/><Relationship Id="rId25" Type="http://schemas.openxmlformats.org/officeDocument/2006/relationships/hyperlink" Target="https://www.google.com/maps/d/viewer?hl=iw&amp;mid=1zJ0x4TsKjiA_aBlCAt_aJ51AB4kZUR6n&amp;ll=32.190180338515454%2C34.903096300000016&amp;z=15" TargetMode="External"/><Relationship Id="rId33" Type="http://schemas.openxmlformats.org/officeDocument/2006/relationships/hyperlink" Target="https://www.metropoline.com/line/14/52014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ogle.com/maps/d/viewer?hl=iw&amp;mid=1ttmd9Fy5Ljonxb_K0sLd3JrMTvu5U98&amp;ll=32.18661008134262%2C34.90526499999999&amp;z=16" TargetMode="External"/><Relationship Id="rId20" Type="http://schemas.openxmlformats.org/officeDocument/2006/relationships/hyperlink" Target="https://www.google.com/maps/d/viewer?hl=iw&amp;mid=11hzJadl715Vwn7nLmek_vBVzOUafA0c&amp;ll=32.181250171598194%2C34.903454999999994&amp;z=16" TargetMode="External"/><Relationship Id="rId29" Type="http://schemas.openxmlformats.org/officeDocument/2006/relationships/hyperlink" Target="https://www.metropoline.com/line/84/3008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etropoline.com/line/85/32085" TargetMode="External"/><Relationship Id="rId24" Type="http://schemas.openxmlformats.org/officeDocument/2006/relationships/hyperlink" Target="https://www.metropoline.com/line/3/43003" TargetMode="External"/><Relationship Id="rId32" Type="http://schemas.openxmlformats.org/officeDocument/2006/relationships/hyperlink" Target="https://www.metropoline.com/line/10/26010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metropoline.com/line/70/23070" TargetMode="External"/><Relationship Id="rId23" Type="http://schemas.openxmlformats.org/officeDocument/2006/relationships/hyperlink" Target="https://www.metropoline.com/line/14/52014" TargetMode="External"/><Relationship Id="rId28" Type="http://schemas.openxmlformats.org/officeDocument/2006/relationships/hyperlink" Target="https://www.metropoline.com/line/86/28086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google.com/maps/d/viewer?hl=iw&amp;mid=1zWF11Ckex0KXVw6AGgTORsc8ZxNrAKQ&amp;ll=32.1811613891877%2C34.92265769999999&amp;z=16" TargetMode="External"/><Relationship Id="rId19" Type="http://schemas.openxmlformats.org/officeDocument/2006/relationships/hyperlink" Target="https://www.metropoline.com/line/91/29091" TargetMode="External"/><Relationship Id="rId31" Type="http://schemas.openxmlformats.org/officeDocument/2006/relationships/hyperlink" Target="https://www.metropoline.com/line/85/32085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google.com/maps/d/viewer?hl=iw&amp;mid=1-sZj2b5_2fWa4XcWzcqDJ_XDGfsUNEuD&amp;ll=32.182387019609344%2C34.924165&amp;z=15" TargetMode="External"/><Relationship Id="rId14" Type="http://schemas.openxmlformats.org/officeDocument/2006/relationships/hyperlink" Target="https://www.google.com/maps/d/viewer?hl=iw&amp;mid=1AzIZyH8IirIRkHjHC1z8I6US6hMJEH8&amp;ll=32.18463304264155%2C34.899844999999985&amp;z=16" TargetMode="External"/><Relationship Id="rId22" Type="http://schemas.openxmlformats.org/officeDocument/2006/relationships/hyperlink" Target="https://www.metropoline.com/line/10/26010" TargetMode="External"/><Relationship Id="rId27" Type="http://schemas.openxmlformats.org/officeDocument/2006/relationships/hyperlink" Target="https://www.metropoline.com/line/97/27097" TargetMode="External"/><Relationship Id="rId30" Type="http://schemas.openxmlformats.org/officeDocument/2006/relationships/hyperlink" Target="https://www.google.com/maps/d/edit?mid=1KdBgmTXTx6r1ndotlrJIT9Ez1If6CiA6&amp;usp=sharing" TargetMode="External"/><Relationship Id="rId35" Type="http://schemas.openxmlformats.org/officeDocument/2006/relationships/header" Target="header1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anc\AppData\Local\Temp\7zO4FA83445\a4%20&#1513;&#1501;%20&#1502;&#1495;&#1500;&#1511;&#1492;%20&#1500;&#1506;&#1512;&#1497;&#1499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r="http://schemas.openxmlformats.org/officeDocument/2006/relationships" xmlns:go="http://customooxmlschemas.google.com/" uri="GoogleDocsCustomDataVersion1">
  <go:docsCustomData xmlns:go="http://customooxmlschemas.google.com/" roundtripDataSignature="AMtx7mjBgUxT8GKrpPsx0GIAEZFrX01stA==">AMUW2mWo3agxLDzt5ddh2bHhYMbshTc8DeK8eLgzhJQfXna1h/h7Z+5//ReqNQCDKJdhbno9m+OSERtvnFnHoxlwQQw+VR9rEFOXMvqFRd3Ub3EQpTqsLTs=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8790F1C2-BF54-4363-B9D2-A7C8DB7AE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 שם מחלקה לעריכה</Template>
  <TotalTime>94</TotalTime>
  <Pages>17</Pages>
  <Words>1799</Words>
  <Characters>8999</Characters>
  <Application>Microsoft Office Word</Application>
  <DocSecurity>0</DocSecurity>
  <Lines>74</Lines>
  <Paragraphs>21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ועדת חינוך ראשונה תשנת 2019</vt:lpstr>
      <vt:lpstr>ועדת חינוך ראשונה תשנת 2019</vt:lpstr>
    </vt:vector>
  </TitlesOfParts>
  <Company/>
  <LinksUpToDate>false</LinksUpToDate>
  <CharactersWithSpaces>10777</CharactersWithSpaces>
  <SharedDoc>false</SharedDoc>
  <HLinks>
    <vt:vector size="6" baseType="variant">
      <vt:variant>
        <vt:i4>8257560</vt:i4>
      </vt:variant>
      <vt:variant>
        <vt:i4>6</vt:i4>
      </vt:variant>
      <vt:variant>
        <vt:i4>0</vt:i4>
      </vt:variant>
      <vt:variant>
        <vt:i4>5</vt:i4>
      </vt:variant>
      <vt:variant>
        <vt:lpwstr>mailto:hinuch@ksaba.co.il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ועדת חינוך ראשונה תשנת 2019</dc:title>
  <dc:subject>460331</dc:subject>
  <dc:creator>מורן כרמלי</dc:creator>
  <cp:keywords/>
  <dc:description/>
  <cp:lastModifiedBy>טל גלבוע</cp:lastModifiedBy>
  <cp:revision>28</cp:revision>
  <cp:lastPrinted>2023-08-28T17:11:00Z</cp:lastPrinted>
  <dcterms:created xsi:type="dcterms:W3CDTF">2026-09-02T05:37:00Z</dcterms:created>
  <dcterms:modified xsi:type="dcterms:W3CDTF">2026-09-09T09:49:00Z</dcterms:modified>
</cp:coreProperties>
</file>