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1433DF02" w:rsidR="002F1B07" w:rsidRPr="00807909" w:rsidRDefault="002F1B07" w:rsidP="00807909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 w:val="28"/>
          <w:rtl/>
          <w:lang w:bidi="he-IL"/>
        </w:rPr>
      </w:pPr>
      <w:r w:rsidRPr="00807909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תכנית מערך הסעים ל</w:t>
      </w:r>
      <w:r w:rsidR="007B4C6A" w:rsidRPr="00807909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שנת הלימודים תשפ"</w:t>
      </w:r>
      <w:r w:rsidR="00B03909" w:rsidRPr="00807909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ז</w:t>
      </w:r>
    </w:p>
    <w:p w14:paraId="5702E290" w14:textId="1D501777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51464002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252015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B03909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B03909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B03909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259F6AB" w14:textId="77777777" w:rsidR="00091CCE" w:rsidRDefault="00091CCE" w:rsidP="00091CCE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0C6390C6" w:rsidR="00FE56FA" w:rsidRPr="0047449A" w:rsidRDefault="00FE56FA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47449A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13C94BE8" w:rsidR="002F1B07" w:rsidRPr="00807909" w:rsidRDefault="00E776C3" w:rsidP="00807909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4"/>
          <w:szCs w:val="44"/>
          <w:rtl/>
          <w:lang w:bidi="he-IL"/>
        </w:rPr>
      </w:pPr>
      <w:r w:rsidRPr="00807909">
        <w:rPr>
          <w:rFonts w:asciiTheme="minorBidi" w:eastAsiaTheme="minorHAnsi" w:hAnsiTheme="minorBidi" w:cstheme="minorBidi"/>
          <w:b/>
          <w:bCs/>
          <w:color w:val="auto"/>
          <w:sz w:val="44"/>
          <w:szCs w:val="44"/>
          <w:highlight w:val="cyan"/>
          <w:rtl/>
          <w:lang w:bidi="he-IL"/>
        </w:rPr>
        <w:lastRenderedPageBreak/>
        <w:t xml:space="preserve">חטיבת </w:t>
      </w:r>
      <w:r w:rsidR="003564AE" w:rsidRPr="00807909">
        <w:rPr>
          <w:rFonts w:asciiTheme="minorBidi" w:eastAsiaTheme="minorHAnsi" w:hAnsiTheme="minorBidi" w:cstheme="minorBidi"/>
          <w:b/>
          <w:bCs/>
          <w:color w:val="auto"/>
          <w:sz w:val="44"/>
          <w:szCs w:val="44"/>
          <w:highlight w:val="cyan"/>
          <w:rtl/>
          <w:lang w:bidi="he-IL"/>
        </w:rPr>
        <w:t>אילן רמון</w:t>
      </w:r>
    </w:p>
    <w:p w14:paraId="6E72DE48" w14:textId="06E0DDDC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ל</w:t>
      </w:r>
      <w:r w:rsidR="009C7C9C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חטיבת </w:t>
      </w:r>
      <w:r w:rsidR="003564A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אילן רמון</w:t>
      </w:r>
    </w:p>
    <w:p w14:paraId="1E310074" w14:textId="58EB2606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7C07B754" w14:textId="77777777" w:rsidR="0047449A" w:rsidRPr="00971297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51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רן שי) יוצא מקפלן, יוספטל, הדרים, האוניברסיטה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4F110D12" w14:textId="77777777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400FE55D" w14:textId="77777777" w:rsidR="00CA12F0" w:rsidRPr="00F35C07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ו</w:t>
      </w:r>
    </w:p>
    <w:p w14:paraId="3CDEEB57" w14:textId="77777777" w:rsid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7:20 ובשעה 7:50</w:t>
      </w:r>
    </w:p>
    <w:p w14:paraId="1F8D88FF" w14:textId="5DF8D120" w:rsidR="0047449A" w:rsidRP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ימי ו' בשעה 07:20</w:t>
      </w:r>
    </w:p>
    <w:p w14:paraId="13CD5184" w14:textId="77777777" w:rsidR="0047449A" w:rsidRDefault="0047449A" w:rsidP="0047449A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BCF53E" w14:textId="77777777" w:rsidR="0047449A" w:rsidRDefault="0047449A" w:rsidP="0047449A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40D53ABD" w14:textId="77777777" w:rsidTr="00CF1A2C">
        <w:tc>
          <w:tcPr>
            <w:tcW w:w="4814" w:type="dxa"/>
          </w:tcPr>
          <w:p w14:paraId="5A191F84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10DAFC8C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3C17486C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64422E99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5A029BD7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</w:p>
          <w:p w14:paraId="31217567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6BA1B247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3541410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2368B7D5" w14:textId="77777777" w:rsidR="0047449A" w:rsidRPr="00261B2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03613DC0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448A9A49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144DAA74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0290E602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0BD4813E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726EE8EF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23EB1F9D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0E288BE7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448BC36E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4F3B2E17" w14:textId="77777777" w:rsidR="0047449A" w:rsidRDefault="0047449A" w:rsidP="0047449A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C64027F" w14:textId="77777777" w:rsidR="0047449A" w:rsidRDefault="0047449A" w:rsidP="0047449A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22107D34" w14:textId="77777777" w:rsidTr="00CF1A2C">
        <w:tc>
          <w:tcPr>
            <w:tcW w:w="4814" w:type="dxa"/>
          </w:tcPr>
          <w:p w14:paraId="13C08952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5C60D7B1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0A3F9764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</w:tc>
        <w:tc>
          <w:tcPr>
            <w:tcW w:w="4815" w:type="dxa"/>
          </w:tcPr>
          <w:p w14:paraId="449F94FF" w14:textId="77777777" w:rsidR="0047449A" w:rsidRPr="00351C83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3923C0EC" w14:textId="77777777" w:rsidR="0047449A" w:rsidRPr="00351C83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BACDFBF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D9FED0F" w14:textId="77777777" w:rsidR="0047449A" w:rsidRPr="0032748E" w:rsidRDefault="0047449A" w:rsidP="0047449A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B5648FE" w14:textId="77777777" w:rsidR="0047449A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83B0B85" w14:textId="77777777" w:rsidR="0047449A" w:rsidRPr="008F4C70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344CB39D" w14:textId="5661E7E6" w:rsidR="00CC415A" w:rsidRPr="0047449A" w:rsidRDefault="00807909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4810E08A" w14:textId="604D3F70" w:rsidR="000841B1" w:rsidRDefault="000841B1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8790FE" w14:textId="77777777" w:rsidR="00AA3CD8" w:rsidRPr="00AA3CD8" w:rsidRDefault="00AA3CD8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BCAB5" w14:textId="5261DE59" w:rsidR="008C7944" w:rsidRDefault="008C7944" w:rsidP="008C794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8C210C" w14:textId="77777777" w:rsidR="00426C67" w:rsidRDefault="00426C67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FCCDFF3" w14:textId="77777777" w:rsidR="00426C67" w:rsidRDefault="00426C67" w:rsidP="00426C6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7702734" w14:textId="2EDC9856" w:rsidR="007F3525" w:rsidRPr="00C24854" w:rsidRDefault="007F3525" w:rsidP="00426C6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7F3525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049CEC3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1E5977" w14:textId="77777777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0E5AE427" w14:textId="6BCD2E1F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FEF6F4E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8DD396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0ED9B989" w14:textId="77777777" w:rsidTr="004C5A69">
        <w:tc>
          <w:tcPr>
            <w:tcW w:w="4814" w:type="dxa"/>
          </w:tcPr>
          <w:p w14:paraId="07C44A43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10619DB9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2ADF7C34" w14:textId="0BEC6A39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</w:tc>
        <w:tc>
          <w:tcPr>
            <w:tcW w:w="4815" w:type="dxa"/>
          </w:tcPr>
          <w:p w14:paraId="6449DF24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1. 39790</w:t>
            </w:r>
          </w:p>
          <w:p w14:paraId="01024D03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2. 39796</w:t>
            </w:r>
          </w:p>
          <w:p w14:paraId="2ADA2C14" w14:textId="505112E7" w:rsidR="007F3525" w:rsidRPr="005647EC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3. 39798</w:t>
            </w:r>
          </w:p>
        </w:tc>
      </w:tr>
    </w:tbl>
    <w:p w14:paraId="51AF6E12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21E964F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35DFE582" w14:textId="77777777" w:rsidTr="004C5A69">
        <w:tc>
          <w:tcPr>
            <w:tcW w:w="4814" w:type="dxa"/>
          </w:tcPr>
          <w:p w14:paraId="77841C85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2F25C6E3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DA728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A793282" w14:textId="3236ED53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תיכון גלילי/אשר ברש</w:t>
            </w:r>
          </w:p>
        </w:tc>
        <w:tc>
          <w:tcPr>
            <w:tcW w:w="4815" w:type="dxa"/>
          </w:tcPr>
          <w:p w14:paraId="7C4C3BEA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F43739C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938EF4" w14:textId="7E4B50F8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</w:tc>
      </w:tr>
    </w:tbl>
    <w:p w14:paraId="69746EE9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CFD3CF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FD8D01" w14:textId="21D32F05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5903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573C4C56" w14:textId="6C429AFE" w:rsidR="00FA2F4B" w:rsidRDefault="00807909" w:rsidP="00FA2F4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48DFD81E" w14:textId="0E142948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26CDB43" w14:textId="77777777" w:rsidR="004F4AD2" w:rsidRDefault="004F4AD2" w:rsidP="004F4AD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65247D98" w14:textId="77777777" w:rsidR="004F4AD2" w:rsidRPr="00402A49" w:rsidRDefault="004F4AD2" w:rsidP="004F4AD2">
      <w:pPr>
        <w:pStyle w:val="ae"/>
        <w:bidi/>
        <w:spacing w:line="276" w:lineRule="auto"/>
        <w:rPr>
          <w:rStyle w:val="Hyperlink"/>
          <w:lang w:bidi="he-IL"/>
        </w:rPr>
      </w:pPr>
      <w:hyperlink r:id="rId11" w:history="1">
        <w:r w:rsidRPr="00402A49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https://www.metropoline.com/line/85/32085</w:t>
        </w:r>
      </w:hyperlink>
    </w:p>
    <w:p w14:paraId="45EAFF4E" w14:textId="77777777" w:rsidR="006C5903" w:rsidRPr="004F4AD2" w:rsidRDefault="006C5903" w:rsidP="006C590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6807464" w14:textId="77777777" w:rsidR="00FA2F4B" w:rsidRDefault="00FA2F4B" w:rsidP="00FA2F4B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296074" w14:textId="613270E5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721E25F" w14:textId="77777777" w:rsidR="0074764D" w:rsidRDefault="0074764D" w:rsidP="0074764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CD6E5A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DEFAD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AEB11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7120F2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8CBD632" w14:textId="77777777" w:rsidR="00426C67" w:rsidRDefault="00426C67" w:rsidP="00426C6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53699CA" w14:textId="77777777" w:rsidR="00426C67" w:rsidRDefault="00426C67" w:rsidP="00426C6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BC4FFA" w14:textId="19F7681F" w:rsidR="00971297" w:rsidRPr="00971297" w:rsidRDefault="00FC4BA8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="00AC61A5"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743BEF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מירוקה 80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1031B14E" w14:textId="77777777" w:rsidR="00743BEF" w:rsidRDefault="00743BEF" w:rsidP="00743BE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67DF69D" w14:textId="77777777" w:rsidR="00CA12F0" w:rsidRPr="007062D5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796A9C41" w14:textId="77777777" w:rsid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7:25 ובשעה </w:t>
      </w:r>
      <w:r w:rsidRPr="00DB1959">
        <w:rPr>
          <w:rFonts w:ascii="David" w:eastAsiaTheme="minorHAnsi" w:hAnsi="David" w:cstheme="minorBidi" w:hint="cs"/>
          <w:szCs w:val="28"/>
          <w:rtl/>
          <w:lang w:bidi="he-IL"/>
        </w:rPr>
        <w:t>7:50</w:t>
      </w:r>
    </w:p>
    <w:p w14:paraId="09F964CD" w14:textId="77777777" w:rsidR="00CA12F0" w:rsidRPr="00DB1959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זמני יציאה ימי ו' בשעה 7:30</w:t>
      </w:r>
    </w:p>
    <w:p w14:paraId="322FCD3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E17E0A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446AB971" w14:textId="77777777" w:rsidTr="00DF2554">
        <w:tc>
          <w:tcPr>
            <w:tcW w:w="4814" w:type="dxa"/>
          </w:tcPr>
          <w:p w14:paraId="1E33C652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434BFE2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5561C0C9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22DB5B7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4EA0E70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30530B52" w14:textId="47B63281" w:rsidR="00F35C07" w:rsidRPr="00040E15" w:rsidRDefault="00E83114" w:rsidP="00040E1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</w:tc>
        <w:tc>
          <w:tcPr>
            <w:tcW w:w="4815" w:type="dxa"/>
          </w:tcPr>
          <w:p w14:paraId="55AAB2C3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1098C81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50401D39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46AE06DF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1D4A79D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2467FD3C" w14:textId="61D99951" w:rsidR="00F35C07" w:rsidRPr="005647EC" w:rsidRDefault="00E83114" w:rsidP="00040E1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</w:tc>
      </w:tr>
    </w:tbl>
    <w:p w14:paraId="4D590B4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C136E59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12737EA1" w14:textId="77777777" w:rsidTr="00DF2554">
        <w:tc>
          <w:tcPr>
            <w:tcW w:w="4814" w:type="dxa"/>
          </w:tcPr>
          <w:p w14:paraId="173F2044" w14:textId="443660E8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6BC58D6D" w14:textId="26D4A5ED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</w:t>
            </w:r>
          </w:p>
          <w:p w14:paraId="4518E8E4" w14:textId="652EF02D" w:rsidR="00F35C07" w:rsidRPr="005647EC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</w:tc>
        <w:tc>
          <w:tcPr>
            <w:tcW w:w="4815" w:type="dxa"/>
          </w:tcPr>
          <w:p w14:paraId="6950E214" w14:textId="170A3B11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EFE16D8" w14:textId="1B3D04E2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8C4659" w14:textId="7AF0186A" w:rsidR="00F35C07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BAD40DE" w14:textId="30777BD3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D61F2C" w14:textId="77777777" w:rsid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E6647" w14:textId="0E7478D9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C97C34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(בשעה 7:50)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1E3DE31" w14:textId="54A059E1" w:rsidR="00F35C07" w:rsidRDefault="00807909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2" w:history="1">
        <w:r>
          <w:rPr>
            <w:rtl/>
            <w:lang w:bidi="he-IL"/>
          </w:rPr>
          <w:t>קישור למפת המסלול</w:t>
        </w:r>
      </w:hyperlink>
    </w:p>
    <w:p w14:paraId="651290BC" w14:textId="77777777" w:rsidR="00103727" w:rsidRPr="00103727" w:rsidRDefault="00103727" w:rsidP="001037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01985F" w14:textId="7893383C" w:rsid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(בשעה 7:25):</w:t>
      </w:r>
    </w:p>
    <w:p w14:paraId="42E15C4B" w14:textId="2E5AF7A1" w:rsidR="00C97C34" w:rsidRDefault="00807909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6AD9E65A" w14:textId="77777777" w:rsidR="00C97C34" w:rsidRP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B7455D" w14:textId="3AF5C328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14CB19F" w14:textId="4C9B67C5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A4CA30" w14:textId="3A447B58" w:rsidR="006B0327" w:rsidRDefault="006B0327" w:rsidP="00125567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3CBA87" w14:textId="46F3CF8D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6E1FAE" w14:textId="65B9E40A" w:rsidR="0075435C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6E4886" w14:textId="1FE76F8B" w:rsidR="0075435C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AEFA38" w14:textId="2FC1FE34" w:rsidR="008A124F" w:rsidRDefault="008A124F" w:rsidP="008A124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B6FDF7" w14:textId="04278150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055BBE" w14:textId="77777777" w:rsidR="00426C67" w:rsidRDefault="00426C67" w:rsidP="00426C67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B27BA6" w14:textId="77777777" w:rsidR="00426C67" w:rsidRDefault="00426C67" w:rsidP="00426C67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A3C612" w14:textId="2AC4B3D6" w:rsidR="00C24854" w:rsidRPr="00C24854" w:rsidRDefault="006B0327" w:rsidP="00C47552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70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</w:t>
      </w:r>
      <w:proofErr w:type="spellStart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מותיקים</w:t>
      </w:r>
      <w:proofErr w:type="spellEnd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77777777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25E4800D" w14:textId="78C4347E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25B85">
        <w:rPr>
          <w:rFonts w:ascii="David" w:eastAsiaTheme="minorHAnsi" w:hAnsi="David" w:cstheme="minorBidi" w:hint="cs"/>
          <w:szCs w:val="28"/>
          <w:rtl/>
          <w:lang w:bidi="he-IL"/>
        </w:rPr>
        <w:t>3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5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64E2C463" w14:textId="77777777" w:rsidR="00A77B4A" w:rsidRPr="00A77B4A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אנצו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סירני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קיבוץ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גלויות</w:t>
            </w:r>
          </w:p>
          <w:p w14:paraId="33834F56" w14:textId="6A950392" w:rsidR="006B0327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ברקן</w:t>
            </w:r>
          </w:p>
        </w:tc>
        <w:tc>
          <w:tcPr>
            <w:tcW w:w="4815" w:type="dxa"/>
          </w:tcPr>
          <w:p w14:paraId="0EF6CA6C" w14:textId="77777777" w:rsidR="00A77B4A" w:rsidRPr="00A77B4A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1.   39972</w:t>
            </w:r>
          </w:p>
          <w:p w14:paraId="07A1F1A3" w14:textId="2CC04F80" w:rsidR="006B0327" w:rsidRPr="005647EC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2.   35135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375F244B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1D0E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4D2648EA" w14:textId="0636D9B4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</w:tc>
        <w:tc>
          <w:tcPr>
            <w:tcW w:w="4815" w:type="dxa"/>
          </w:tcPr>
          <w:p w14:paraId="4B58B082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C6767E4" w14:textId="3C4E66D6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  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35CBE09C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B3210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2F744785" w14:textId="2EDD0F99" w:rsidR="00D054D0" w:rsidRDefault="00807909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>
          <w:rPr>
            <w:rtl/>
            <w:lang w:bidi="he-IL"/>
          </w:rPr>
          <w:t>קישור למפת המסלול</w:t>
        </w:r>
      </w:hyperlink>
    </w:p>
    <w:p w14:paraId="0A3A88BB" w14:textId="77777777" w:rsidR="00D054D0" w:rsidRPr="00D054D0" w:rsidRDefault="00D054D0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CF1C631" w14:textId="77777777" w:rsidR="0082494C" w:rsidRDefault="0082494C" w:rsidP="0082494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35278003" w14:textId="724D2841" w:rsidR="006B3210" w:rsidRPr="0082494C" w:rsidRDefault="0082494C" w:rsidP="0082494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5" w:history="1">
        <w:r w:rsidRPr="00D53248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https://www.metropoline.com/line/70/23070</w:t>
        </w:r>
      </w:hyperlink>
    </w:p>
    <w:p w14:paraId="56757D48" w14:textId="7CC580B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E40CCC" w14:textId="0DCBF73B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D8557E" w14:textId="5A54B26A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4D7F12" w14:textId="7E10CB53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E95BC0" w14:textId="79AA8206" w:rsidR="000841B1" w:rsidRDefault="000841B1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4B11C6" w14:textId="77777777" w:rsidR="006B3210" w:rsidRPr="006B3210" w:rsidRDefault="006B3210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68AFD4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EA829A" w14:textId="77777777" w:rsidR="003D73E7" w:rsidRDefault="003D73E7" w:rsidP="003D73E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12B518" w14:textId="77777777" w:rsidR="003D73E7" w:rsidRDefault="003D73E7" w:rsidP="003D73E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9A1294A" w14:textId="16B9E1B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14D72F" w14:textId="5F0E236D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3EB3B9" w14:textId="77777777" w:rsidR="00426C67" w:rsidRDefault="00426C67" w:rsidP="00426C6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B1C2E6" w14:textId="7D3C0353" w:rsidR="00880766" w:rsidRPr="00C24854" w:rsidRDefault="00880766" w:rsidP="0088076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1244E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77777777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51A3AADC" w14:textId="7F185C38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 w:rsidR="006E379F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674FB1DD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הנוער</w:t>
            </w:r>
          </w:p>
          <w:p w14:paraId="776751DC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ויתקין</w:t>
            </w:r>
          </w:p>
          <w:p w14:paraId="29C0C9DC" w14:textId="51BC5850" w:rsid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האחווה</w:t>
            </w:r>
          </w:p>
        </w:tc>
        <w:tc>
          <w:tcPr>
            <w:tcW w:w="4815" w:type="dxa"/>
          </w:tcPr>
          <w:p w14:paraId="48CD7AAF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1.   39847</w:t>
            </w:r>
          </w:p>
          <w:p w14:paraId="0DE865DE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2.   32843</w:t>
            </w:r>
          </w:p>
          <w:p w14:paraId="564265F1" w14:textId="2798A468" w:rsidR="00880766" w:rsidRPr="005647EC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3.   39843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34656BE9" w14:textId="5503CA20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D6627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6A185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אשר ברש</w:t>
            </w:r>
          </w:p>
          <w:p w14:paraId="31E9A356" w14:textId="0DAF8BE2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proofErr w:type="spellStart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10C1D6FA" w14:textId="6B2BDDFA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0C725E70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9DAED4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760E7EB" w14:textId="2E48C113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22D46BB4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1A1859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39B6A937" w14:textId="39D1F04D" w:rsidR="00F43218" w:rsidRDefault="00807909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>
          <w:rPr>
            <w:rtl/>
            <w:lang w:bidi="he-IL"/>
          </w:rPr>
          <w:t>קישור למפת המסלול</w:t>
        </w:r>
      </w:hyperlink>
    </w:p>
    <w:p w14:paraId="16A2C21E" w14:textId="77777777" w:rsidR="00F43218" w:rsidRPr="00F43218" w:rsidRDefault="00F43218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71FFFD" w14:textId="2FF8F60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1FEEC8" w14:textId="77777777" w:rsidR="00782F3C" w:rsidRDefault="00782F3C" w:rsidP="00782F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56182E58" w14:textId="77777777" w:rsidR="00782F3C" w:rsidRDefault="00782F3C" w:rsidP="00782F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7" w:history="1">
        <w:r w:rsidRPr="0029662E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https://www.metropoline.com/line/86/28086</w:t>
        </w:r>
      </w:hyperlink>
    </w:p>
    <w:p w14:paraId="718AB47D" w14:textId="77777777" w:rsidR="001A1859" w:rsidRPr="001A1859" w:rsidRDefault="001A1859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520555" w14:textId="02A356F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76CB2D" w14:textId="77777777" w:rsidR="00E65661" w:rsidRDefault="00E65661" w:rsidP="00E6566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2D2CC703" w:rsidR="006E7C83" w:rsidRDefault="006E7C83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DB8CD7" w14:textId="77777777" w:rsidR="001A1859" w:rsidRDefault="001A1859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EF8161" w14:textId="77777777" w:rsidR="00426C67" w:rsidRPr="001A1859" w:rsidRDefault="00426C67" w:rsidP="00426C67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6F35B8" w14:textId="1A81120C" w:rsidR="006E7C83" w:rsidRPr="00C24854" w:rsidRDefault="006E7C83" w:rsidP="004360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7A6CB47F" w14:textId="77777777" w:rsidR="006E7C83" w:rsidRDefault="006E7C83" w:rsidP="006E7C83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755787A" w14:textId="77777777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64FBC266" w14:textId="1F1841DD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95DBA58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27C0B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1B856EFE" w14:textId="77777777" w:rsidTr="00DF2554">
        <w:tc>
          <w:tcPr>
            <w:tcW w:w="4814" w:type="dxa"/>
          </w:tcPr>
          <w:p w14:paraId="02EC20B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37AF101A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52097B35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43EC28AC" w14:textId="50C86EDA" w:rsid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</w:tc>
        <w:tc>
          <w:tcPr>
            <w:tcW w:w="4815" w:type="dxa"/>
          </w:tcPr>
          <w:p w14:paraId="76BEB586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0D46D523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716B5224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7C992DF8" w14:textId="3D3B1249" w:rsidR="006E7C83" w:rsidRPr="005647EC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</w:tc>
      </w:tr>
    </w:tbl>
    <w:p w14:paraId="68FFCF54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8C1A72D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7B276C26" w14:textId="77777777" w:rsidTr="00DF2554">
        <w:tc>
          <w:tcPr>
            <w:tcW w:w="4814" w:type="dxa"/>
          </w:tcPr>
          <w:p w14:paraId="71F09A77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662C66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49C97EB8" w14:textId="066180E3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</w:tc>
        <w:tc>
          <w:tcPr>
            <w:tcW w:w="4815" w:type="dxa"/>
          </w:tcPr>
          <w:p w14:paraId="5A18A064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DCDFE68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1259DE6" w14:textId="62A5D311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326CE7B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021F5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90780" w14:textId="111B7D6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A07CB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6277B1A" w14:textId="5BDA487A" w:rsidR="006E7C83" w:rsidRPr="008C1EAD" w:rsidRDefault="00807909" w:rsidP="006E7C83">
      <w:pPr>
        <w:pStyle w:val="ae"/>
        <w:bidi/>
        <w:spacing w:line="276" w:lineRule="auto"/>
        <w:rPr>
          <w:rStyle w:val="Hyperlink"/>
        </w:rPr>
      </w:pPr>
      <w:hyperlink r:id="rId18" w:history="1">
        <w:r>
          <w:rPr>
            <w:rtl/>
            <w:lang w:bidi="he-IL"/>
          </w:rPr>
          <w:t>קישור למפת המסלול</w:t>
        </w:r>
      </w:hyperlink>
    </w:p>
    <w:p w14:paraId="60141451" w14:textId="77777777" w:rsidR="008C1EAD" w:rsidRPr="008C1EAD" w:rsidRDefault="008C1EAD" w:rsidP="008C1EA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F68B7C" w14:textId="77777777" w:rsidR="00F11746" w:rsidRDefault="00F11746" w:rsidP="00F1174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035211DB" w14:textId="77777777" w:rsidR="00F11746" w:rsidRDefault="00F11746" w:rsidP="00F1174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9" w:history="1">
        <w:r w:rsidRPr="00BD1A50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https://www.metropoline.com/line/91/29091</w:t>
        </w:r>
      </w:hyperlink>
    </w:p>
    <w:p w14:paraId="6B3487C2" w14:textId="77777777" w:rsidR="00A07CB5" w:rsidRPr="00A07CB5" w:rsidRDefault="00A07CB5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838BC8" w14:textId="3B7EF5B3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848C3" w14:textId="583C3D86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18AB9" w14:textId="77777777" w:rsidR="00823A43" w:rsidRDefault="00823A43" w:rsidP="00823A4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1131F9" w14:textId="20B6CD5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F038B5" w14:textId="2996E039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24AF32" w14:textId="4661C5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DE57F5" w14:textId="7FE1288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DD54D4" w14:textId="750C3E6D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1C3CDB6" w14:textId="7FB7B18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229655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08EB7E" w14:textId="77777777" w:rsidR="002F1D76" w:rsidRDefault="002F1D76" w:rsidP="00CD6BD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3718E4C" w14:textId="77777777" w:rsidR="00426C67" w:rsidRDefault="00426C67" w:rsidP="00426C6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38DBE49" w14:textId="1D1A68DC" w:rsidR="00CD6BD7" w:rsidRPr="00C24854" w:rsidRDefault="00CD6BD7" w:rsidP="00CD6B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76A6E" w:rsidRPr="00C76A6E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211B">
        <w:rPr>
          <w:rFonts w:ascii="David" w:eastAsiaTheme="minorHAnsi" w:hAnsi="David" w:cstheme="minorBidi" w:hint="cs"/>
          <w:szCs w:val="28"/>
          <w:rtl/>
          <w:lang w:bidi="he-IL"/>
        </w:rPr>
        <w:t>הפרחים, ששת הימים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2FC9BD8E" w14:textId="77777777" w:rsidR="00CD6BD7" w:rsidRDefault="00CD6BD7" w:rsidP="00CD6BD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979AB8D" w14:textId="77777777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7BB73E8C" w14:textId="5C6BB1D2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DD49BC">
        <w:rPr>
          <w:rFonts w:ascii="David" w:eastAsiaTheme="minorHAnsi" w:hAnsi="David" w:cstheme="minorBidi" w:hint="cs"/>
          <w:szCs w:val="28"/>
          <w:rtl/>
          <w:lang w:bidi="he-IL"/>
        </w:rPr>
        <w:t>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FE78A81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B94444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52BB05A6" w14:textId="77777777" w:rsidTr="00DF2554">
        <w:tc>
          <w:tcPr>
            <w:tcW w:w="4814" w:type="dxa"/>
          </w:tcPr>
          <w:p w14:paraId="28B45E90" w14:textId="4839D891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שד' ששת הימים</w:t>
            </w:r>
          </w:p>
          <w:p w14:paraId="7B4BF665" w14:textId="2A9C8A7D" w:rsidR="00CD6BD7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</w:tc>
        <w:tc>
          <w:tcPr>
            <w:tcW w:w="4815" w:type="dxa"/>
          </w:tcPr>
          <w:p w14:paraId="0D1ABCE8" w14:textId="77777777" w:rsidR="00C76A6E" w:rsidRPr="00C76A6E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1. 39970</w:t>
            </w:r>
          </w:p>
          <w:p w14:paraId="7D05632F" w14:textId="55CDC182" w:rsidR="00CD6BD7" w:rsidRPr="005647EC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2. 39836</w:t>
            </w:r>
          </w:p>
        </w:tc>
      </w:tr>
    </w:tbl>
    <w:p w14:paraId="6BD489A5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3B15EB3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7DE20B0B" w14:textId="77777777" w:rsidTr="00DF2554">
        <w:tc>
          <w:tcPr>
            <w:tcW w:w="4814" w:type="dxa"/>
          </w:tcPr>
          <w:p w14:paraId="37C1E4C0" w14:textId="2AE6B372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  <w:p w14:paraId="24716428" w14:textId="3D64E459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3F1CB4E" w14:textId="2D1C142B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39E15818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4FD5C79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C6305CA" w14:textId="56D159EF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3CE9E27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96336F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3FE712" w14:textId="73A88D9B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BA30C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(גוגל):</w:t>
      </w:r>
    </w:p>
    <w:p w14:paraId="6257CEA6" w14:textId="5E8E447A" w:rsidR="003874F1" w:rsidRDefault="00807909" w:rsidP="003874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0" w:history="1">
        <w:r>
          <w:rPr>
            <w:rtl/>
            <w:lang w:bidi="he-IL"/>
          </w:rPr>
          <w:t>קישור למפת המסלול</w:t>
        </w:r>
      </w:hyperlink>
    </w:p>
    <w:p w14:paraId="2EB9582B" w14:textId="77777777" w:rsidR="00DD49BC" w:rsidRPr="00DD49BC" w:rsidRDefault="00DD49BC" w:rsidP="00DD49B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D44A63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02F97E" w14:textId="77777777" w:rsidR="00E81D14" w:rsidRDefault="00E81D14" w:rsidP="00E81D1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2765B98" w14:textId="3F2A4A50" w:rsidR="00BA30C8" w:rsidRPr="00E81D14" w:rsidRDefault="00E81D14" w:rsidP="00E81D1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1" w:history="1">
        <w:r w:rsidRPr="00A83C5A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https://www.metropoline.com/line/88/33088</w:t>
        </w:r>
      </w:hyperlink>
    </w:p>
    <w:p w14:paraId="27051425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4C05F1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A4DFF6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5B5E4C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E0795A0" w14:textId="77777777" w:rsidR="00A21D99" w:rsidRDefault="00A21D99" w:rsidP="00A21D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A79EFA2" w14:textId="77777777" w:rsidR="00A21D99" w:rsidRDefault="00A21D99" w:rsidP="00A21D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741A1F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2500B3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59B0D5" w14:textId="4224250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ACF346" w14:textId="77777777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5FE9FC" w14:textId="77777777" w:rsidR="00A21D99" w:rsidRDefault="00A21D99" w:rsidP="00A21D99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245DFDF7" w14:textId="77777777" w:rsidR="00426C67" w:rsidRDefault="00426C6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E3B370B" w14:textId="566CBB65" w:rsidR="0053569F" w:rsidRPr="00614869" w:rsidRDefault="0053569F" w:rsidP="00426C6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E04C37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7A23375B" w14:textId="3602BA6A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0513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3E81073F" w14:textId="66116A3B" w:rsidR="0065788E" w:rsidRDefault="0065788E" w:rsidP="0065788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</w:t>
      </w:r>
      <w:r w:rsidR="00614869">
        <w:rPr>
          <w:rFonts w:ascii="David" w:eastAsiaTheme="minorHAnsi" w:hAnsi="David" w:cstheme="minorBidi" w:hint="cs"/>
          <w:szCs w:val="28"/>
          <w:rtl/>
          <w:lang w:bidi="he-IL"/>
        </w:rPr>
        <w:t xml:space="preserve">, יוספטל, הדרים, אוניברסיטה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0CBCDB7E" w14:textId="77777777" w:rsidR="00486B78" w:rsidRDefault="00486B78" w:rsidP="00486B78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443D2A78" w14:textId="77777777" w:rsidR="00486B78" w:rsidRDefault="00486B78" w:rsidP="00486B78">
      <w:pPr>
        <w:bidi/>
        <w:spacing w:line="276" w:lineRule="auto"/>
        <w:rPr>
          <w:rtl/>
          <w:lang w:bidi="he-IL"/>
        </w:rPr>
      </w:pPr>
      <w:hyperlink r:id="rId22" w:history="1">
        <w:r w:rsidRPr="00612F83">
          <w:rPr>
            <w:rStyle w:val="Hyperlink"/>
          </w:rPr>
          <w:t>https://www.metropoline.com/line/10/26010</w:t>
        </w:r>
      </w:hyperlink>
    </w:p>
    <w:p w14:paraId="5396177F" w14:textId="77777777" w:rsidR="00E52EEE" w:rsidRDefault="00E52EEE" w:rsidP="00E52EEE">
      <w:pPr>
        <w:bidi/>
        <w:spacing w:line="276" w:lineRule="auto"/>
        <w:rPr>
          <w:lang w:bidi="he-IL"/>
        </w:rPr>
      </w:pPr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4F344413" w14:textId="77777777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C10E4A1" w14:textId="435A25FE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D72D1F"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4A5890DA" w14:textId="158C7766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2418684B" w14:textId="06A10E02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מהפארק</w:t>
      </w:r>
      <w:r w:rsidR="009A08C8">
        <w:rPr>
          <w:rFonts w:ascii="David" w:eastAsiaTheme="minorHAnsi" w:hAnsi="David" w:cstheme="minorBidi" w:hint="cs"/>
          <w:szCs w:val="28"/>
          <w:rtl/>
          <w:lang w:bidi="he-IL"/>
        </w:rPr>
        <w:t>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CE5F3D0" w14:textId="77777777" w:rsidR="000C37B8" w:rsidRPr="00B14DAC" w:rsidRDefault="000C37B8" w:rsidP="000C37B8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CC71BFF" w14:textId="77777777" w:rsidR="000C37B8" w:rsidRDefault="000C37B8" w:rsidP="000C37B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 w:rsidRPr="00612F83">
          <w:rPr>
            <w:rStyle w:val="Hyperlink"/>
          </w:rPr>
          <w:t>https://www.metropoline.com/line/14/52014</w:t>
        </w:r>
      </w:hyperlink>
    </w:p>
    <w:p w14:paraId="06D2697C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5D816D65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BDC416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0614CA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6C97438A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615594" w:rsidRPr="0061559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מויצמן</w:t>
      </w:r>
      <w:proofErr w:type="spellEnd"/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AE08BD" w14:textId="77777777" w:rsidR="00FA0FDF" w:rsidRPr="00E52EEE" w:rsidRDefault="00FA0FDF" w:rsidP="00FA0FD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F92279C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4" w:history="1">
        <w:r w:rsidRPr="00612F83">
          <w:rPr>
            <w:rStyle w:val="Hyperlink"/>
          </w:rPr>
          <w:t>https://www.metropoline.com/line/3/43003</w:t>
        </w:r>
      </w:hyperlink>
    </w:p>
    <w:p w14:paraId="29FECA57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F6CB19D" w14:textId="54482DD6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134733" w14:textId="2E9F7547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58D5B7F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E8C362A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2C7E423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8AE58C5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124087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7EF8F1F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FFED77D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662E11C" w14:textId="0A62D17B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B20E129" w14:textId="61A10EC8" w:rsidR="007D3B17" w:rsidRPr="00B24F49" w:rsidRDefault="00B91B19" w:rsidP="000238ED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חטיבת</w:t>
      </w:r>
      <w:r w:rsidR="007D3B17" w:rsidRPr="00B24F49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r w:rsidR="0079185B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אילן רמון</w:t>
      </w:r>
    </w:p>
    <w:p w14:paraId="676AC313" w14:textId="585EB962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B91B1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חטיבת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79185B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אילן רמון</w:t>
      </w:r>
    </w:p>
    <w:p w14:paraId="2537C154" w14:textId="77777777" w:rsidR="007D3B17" w:rsidRDefault="007D3B17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E322248" w14:textId="4052D8B3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53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שכונות 60 ו- 80</w:t>
      </w:r>
    </w:p>
    <w:p w14:paraId="5459FA79" w14:textId="77777777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62D9471" w14:textId="77777777" w:rsidR="00CA12F0" w:rsidRPr="002466FF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2DA49C97" w14:textId="77777777" w:rsid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ראשונה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7C88B00C" w14:textId="3C4F3B4F" w:rsidR="0047449A" w:rsidRP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22D6BA8A" w14:textId="77777777" w:rsidR="0047449A" w:rsidRPr="002466FF" w:rsidRDefault="0047449A" w:rsidP="0047449A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22BF157A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72749E71" w14:textId="77777777" w:rsidTr="00CF1A2C">
        <w:tc>
          <w:tcPr>
            <w:tcW w:w="4814" w:type="dxa"/>
          </w:tcPr>
          <w:p w14:paraId="17A7BEE4" w14:textId="77777777" w:rsidR="0047449A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  <w:p w14:paraId="1952F4F1" w14:textId="77777777" w:rsidR="0047449A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  <w:p w14:paraId="1E8B794D" w14:textId="77777777" w:rsidR="0047449A" w:rsidRPr="00DD6C84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</w:tc>
        <w:tc>
          <w:tcPr>
            <w:tcW w:w="4815" w:type="dxa"/>
          </w:tcPr>
          <w:p w14:paraId="67B937D7" w14:textId="77777777" w:rsidR="0047449A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39812</w:t>
            </w:r>
          </w:p>
          <w:p w14:paraId="47A02E23" w14:textId="77777777" w:rsidR="0047449A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2. 39862</w:t>
            </w:r>
          </w:p>
          <w:p w14:paraId="6716D84B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3. 39859</w:t>
            </w:r>
          </w:p>
        </w:tc>
      </w:tr>
    </w:tbl>
    <w:p w14:paraId="7EEF5626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EC8EECF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5DB70830" w14:textId="77777777" w:rsidTr="00CF1A2C">
        <w:tc>
          <w:tcPr>
            <w:tcW w:w="4814" w:type="dxa"/>
          </w:tcPr>
          <w:p w14:paraId="3D7E508B" w14:textId="77777777" w:rsidR="0047449A" w:rsidRPr="00C76A6E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 (מול קניון כפר סבא הירוקה)</w:t>
            </w:r>
          </w:p>
          <w:p w14:paraId="31E4BA11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דמרי סנטר/שלמה וחיה אנגל</w:t>
            </w:r>
          </w:p>
          <w:p w14:paraId="2EC2E24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אנגל/ויינברג</w:t>
            </w:r>
          </w:p>
          <w:p w14:paraId="056FE8A2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אנגל/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313C47B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גן הברון מנשה/אנגל</w:t>
            </w:r>
          </w:p>
          <w:p w14:paraId="709858E0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9. אנגל/לאה ודוד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1F966CF5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משה וילנסקי/ג'ו עמר</w:t>
            </w:r>
          </w:p>
          <w:p w14:paraId="68DEB5EA" w14:textId="77777777" w:rsidR="0047449A" w:rsidRPr="00A77B4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ד"ר משה סנה/ברקן</w:t>
            </w:r>
          </w:p>
        </w:tc>
        <w:tc>
          <w:tcPr>
            <w:tcW w:w="4815" w:type="dxa"/>
          </w:tcPr>
          <w:p w14:paraId="42F5B3B7" w14:textId="77777777" w:rsidR="0047449A" w:rsidRPr="00C76A6E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6FC47EC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7601DC5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3D630421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1AA23FAE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5D71B9F2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6EF75A8B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22597A56" w14:textId="77777777" w:rsidR="0047449A" w:rsidRPr="00A77B4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51C1F633" w14:textId="77777777" w:rsidR="0047449A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0ED76C" w14:textId="77777777" w:rsidR="0047449A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6B1C5B" w14:textId="77777777" w:rsidR="0047449A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4E50B3D" w14:textId="1CB354CD" w:rsidR="00E84D85" w:rsidRPr="0047449A" w:rsidRDefault="00807909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5" w:history="1">
        <w:r>
          <w:rPr>
            <w:rtl/>
            <w:lang w:bidi="he-IL"/>
          </w:rPr>
          <w:t>קישור למפת המסלול</w:t>
        </w:r>
      </w:hyperlink>
    </w:p>
    <w:p w14:paraId="56FE2DAA" w14:textId="77777777" w:rsidR="00AB2B2C" w:rsidRPr="003C6CAE" w:rsidRDefault="00AB2B2C" w:rsidP="00AB2B2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ECFFB3" w14:textId="77777777" w:rsidR="00E84D85" w:rsidRPr="003C6CAE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FCA5A9" w14:textId="1C1A3605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E41B148" w14:textId="77777777" w:rsidR="0047449A" w:rsidRDefault="0047449A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08E864B" w14:textId="66231BC9" w:rsidR="00B3675A" w:rsidRPr="00C24854" w:rsidRDefault="00B3675A" w:rsidP="00B3675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C504A5"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75190D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ותיקים</w:t>
      </w:r>
    </w:p>
    <w:p w14:paraId="66C2C4A2" w14:textId="77777777" w:rsidR="00B3675A" w:rsidRDefault="00B3675A" w:rsidP="00B3675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8FE6F7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4060DCE" w14:textId="10DD077A" w:rsidR="00B3675A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877912">
        <w:rPr>
          <w:rFonts w:ascii="David" w:eastAsiaTheme="minorHAnsi" w:hAnsi="David" w:cstheme="minorBidi" w:hint="cs"/>
          <w:szCs w:val="28"/>
          <w:rtl/>
          <w:lang w:bidi="he-IL"/>
        </w:rPr>
        <w:t>14:40</w:t>
      </w:r>
    </w:p>
    <w:p w14:paraId="674C63D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789E0371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F700E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014BE4A1" w14:textId="77777777" w:rsidTr="00DF2554">
        <w:tc>
          <w:tcPr>
            <w:tcW w:w="4814" w:type="dxa"/>
          </w:tcPr>
          <w:p w14:paraId="7EEBA677" w14:textId="04784D0E" w:rsidR="00B3675A" w:rsidRPr="000838B6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91B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426F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315E14AC" w14:textId="013F2205" w:rsidR="00B3675A" w:rsidRPr="005647EC" w:rsidRDefault="00B3675A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39859</w:t>
            </w:r>
          </w:p>
        </w:tc>
      </w:tr>
    </w:tbl>
    <w:p w14:paraId="578E954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402C09C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777EF05C" w14:textId="77777777" w:rsidTr="00DF2554">
        <w:tc>
          <w:tcPr>
            <w:tcW w:w="4814" w:type="dxa"/>
          </w:tcPr>
          <w:p w14:paraId="48A3D57F" w14:textId="0F250393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סנה/אהוד מנור</w:t>
            </w:r>
          </w:p>
          <w:p w14:paraId="50424526" w14:textId="09621A73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טשרניחובסקי/ויצמן</w:t>
            </w:r>
          </w:p>
        </w:tc>
        <w:tc>
          <w:tcPr>
            <w:tcW w:w="4815" w:type="dxa"/>
          </w:tcPr>
          <w:p w14:paraId="19639EBF" w14:textId="61E96C68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39850</w:t>
            </w:r>
          </w:p>
          <w:p w14:paraId="1DCDB3FF" w14:textId="084EA659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37018</w:t>
            </w:r>
          </w:p>
        </w:tc>
      </w:tr>
    </w:tbl>
    <w:p w14:paraId="5BD7F880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522BE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EB03D5" w14:textId="77777777" w:rsidR="008A41E2" w:rsidRDefault="008A41E2" w:rsidP="008A41E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6BFEF817" w14:textId="77777777" w:rsidR="008A41E2" w:rsidRDefault="008A41E2" w:rsidP="008A41E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6" w:history="1">
        <w:r w:rsidRPr="00612F83">
          <w:rPr>
            <w:rStyle w:val="Hyperlink"/>
          </w:rPr>
          <w:t>https://www.metropoline.com/line/99/24099</w:t>
        </w:r>
      </w:hyperlink>
    </w:p>
    <w:p w14:paraId="4839F7EC" w14:textId="77777777" w:rsidR="004C18C3" w:rsidRPr="008A41E2" w:rsidRDefault="004C18C3" w:rsidP="004C18C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5A50016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7AFA19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0DE947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71A5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8FA6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63E7B1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BECDB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272B80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5CCAFE" w14:textId="32EB90CD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1EE204" w14:textId="45D16940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BFA621" w14:textId="0C54E65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5E489" w14:textId="52ED2D71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52170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BCB6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53A2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01D17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5711BE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97A3C3" w14:textId="77777777" w:rsidR="00426C67" w:rsidRDefault="00426C67" w:rsidP="00554776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55D13752" w14:textId="18722724" w:rsidR="00554776" w:rsidRPr="00C24854" w:rsidRDefault="00554776" w:rsidP="00426C6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55477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 xml:space="preserve">אילן </w:t>
      </w:r>
      <w:r w:rsidR="00B91B19">
        <w:rPr>
          <w:rFonts w:ascii="David" w:eastAsiaTheme="minorHAnsi" w:hAnsi="David" w:cstheme="minorBidi" w:hint="cs"/>
          <w:szCs w:val="28"/>
          <w:rtl/>
          <w:lang w:bidi="he-IL"/>
        </w:rPr>
        <w:t>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40C9D"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</w:p>
    <w:p w14:paraId="56441569" w14:textId="77777777" w:rsidR="00554776" w:rsidRDefault="00554776" w:rsidP="0055477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CF64812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F3795BB" w14:textId="77777777" w:rsidR="00554776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27813CD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039C9CC2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36669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1910768C" w14:textId="77777777" w:rsidTr="00DF2554">
        <w:tc>
          <w:tcPr>
            <w:tcW w:w="4814" w:type="dxa"/>
          </w:tcPr>
          <w:p w14:paraId="040982F9" w14:textId="797F7EC5" w:rsidR="00554776" w:rsidRPr="000838B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793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7BF24A11" w14:textId="6F393476" w:rsidR="00554776" w:rsidRPr="005647EC" w:rsidRDefault="00554776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39863</w:t>
            </w:r>
          </w:p>
        </w:tc>
      </w:tr>
    </w:tbl>
    <w:p w14:paraId="27A0A2D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892EA1D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2985CAFC" w14:textId="77777777" w:rsidTr="00DF2554">
        <w:tc>
          <w:tcPr>
            <w:tcW w:w="4814" w:type="dxa"/>
          </w:tcPr>
          <w:p w14:paraId="172C5199" w14:textId="45247A4F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 רמז/טשרניחובסקי</w:t>
            </w:r>
          </w:p>
          <w:p w14:paraId="17856A72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מסחרי/רמז</w:t>
            </w:r>
          </w:p>
          <w:p w14:paraId="1A43261D" w14:textId="6CEAEA7F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רמז/</w:t>
            </w:r>
            <w:r w:rsidR="00E42D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הנוער</w:t>
            </w:r>
          </w:p>
        </w:tc>
        <w:tc>
          <w:tcPr>
            <w:tcW w:w="4815" w:type="dxa"/>
          </w:tcPr>
          <w:p w14:paraId="1D19DD9C" w14:textId="6899D7F0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39840</w:t>
            </w:r>
          </w:p>
          <w:p w14:paraId="63ACD1B9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39844</w:t>
            </w:r>
          </w:p>
          <w:p w14:paraId="0457708F" w14:textId="4B5B9E81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4. 39847</w:t>
            </w:r>
          </w:p>
        </w:tc>
      </w:tr>
    </w:tbl>
    <w:p w14:paraId="0CC8DF65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12EE1D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486C203" w14:textId="77777777" w:rsidR="00901E99" w:rsidRDefault="00901E99" w:rsidP="00901E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00CDD34C" w14:textId="77777777" w:rsidR="00901E99" w:rsidRDefault="00901E99" w:rsidP="00901E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 w:rsidRPr="00612F83">
          <w:rPr>
            <w:rStyle w:val="Hyperlink"/>
          </w:rPr>
          <w:t>https://www.metropoline.com/line/97/27097</w:t>
        </w:r>
      </w:hyperlink>
    </w:p>
    <w:p w14:paraId="10AA48C5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0D7DC8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8A34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5FCA01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AD558C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C033DE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4C7B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ED521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B82C8A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213AD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B8D23A" w14:textId="2A10BA4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EC7018B" w14:textId="139323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D2A9A1" w14:textId="42C233A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441696" w14:textId="6223439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E4120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259653" w14:textId="77777777" w:rsidR="002E7094" w:rsidRDefault="002E7094" w:rsidP="002E70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6320C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47DD9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5C6A7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A77CE" w14:textId="63C6048E" w:rsidR="007D292F" w:rsidRPr="00C24854" w:rsidRDefault="007D292F" w:rsidP="007D292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4D70B4"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הפרחים</w:t>
      </w:r>
      <w:r w:rsidR="0035427B">
        <w:rPr>
          <w:rFonts w:ascii="David" w:eastAsiaTheme="minorHAnsi" w:hAnsi="David" w:cstheme="minorBidi" w:hint="cs"/>
          <w:szCs w:val="28"/>
          <w:rtl/>
          <w:lang w:bidi="he-IL"/>
        </w:rPr>
        <w:t>, ששת הימים</w:t>
      </w:r>
    </w:p>
    <w:p w14:paraId="13C2F254" w14:textId="77777777" w:rsidR="007D292F" w:rsidRDefault="007D292F" w:rsidP="007D292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8D747D9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5EC26AD" w14:textId="77777777" w:rsidR="007D292F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3F948254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3F58B54B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2FE3D9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4CDCD3DD" w14:textId="77777777" w:rsidTr="00DF2554">
        <w:tc>
          <w:tcPr>
            <w:tcW w:w="4814" w:type="dxa"/>
          </w:tcPr>
          <w:p w14:paraId="47A9CAE8" w14:textId="57D9F435" w:rsidR="007D292F" w:rsidRPr="00F1063B" w:rsidRDefault="007D292F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  <w:p w14:paraId="4D44E15C" w14:textId="0EE8D6F3" w:rsidR="00F1063B" w:rsidRPr="00F1063B" w:rsidRDefault="00B91B19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2A6A1C1D" w14:textId="77777777" w:rsidR="007D292F" w:rsidRDefault="007D292F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CC062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</w:p>
          <w:p w14:paraId="668664FB" w14:textId="1F536781" w:rsidR="00F1063B" w:rsidRPr="005647EC" w:rsidRDefault="00F1063B" w:rsidP="00F1063B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2. 39859</w:t>
            </w:r>
          </w:p>
        </w:tc>
      </w:tr>
    </w:tbl>
    <w:p w14:paraId="4EB8A797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0231AF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302C1E13" w14:textId="77777777" w:rsidTr="00DF2554">
        <w:tc>
          <w:tcPr>
            <w:tcW w:w="4814" w:type="dxa"/>
          </w:tcPr>
          <w:p w14:paraId="7838DAA4" w14:textId="214415AA" w:rsidR="007D292F" w:rsidRPr="00C76A6E" w:rsidRDefault="00F1063B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 חולים מאיר</w:t>
            </w:r>
            <w:r w:rsidR="007E0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/טשרניחובסקי</w:t>
            </w:r>
          </w:p>
          <w:p w14:paraId="0E132899" w14:textId="5DE75BA5" w:rsidR="007D292F" w:rsidRPr="00A77B4A" w:rsidRDefault="00F1063B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7268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0092DEE" w14:textId="266C6E5B" w:rsidR="007D292F" w:rsidRPr="00C76A6E" w:rsidRDefault="008D23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39831</w:t>
            </w:r>
          </w:p>
          <w:p w14:paraId="1D67BF8C" w14:textId="2747B003" w:rsidR="007D292F" w:rsidRPr="00A77B4A" w:rsidRDefault="008D234A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78A8BEE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26F8D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5D14D9" w14:textId="77777777" w:rsidR="003D2C8C" w:rsidRDefault="003D2C8C" w:rsidP="003D2C8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BF5B16F" w14:textId="77777777" w:rsidR="003D2C8C" w:rsidRDefault="003D2C8C" w:rsidP="003D2C8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8" w:history="1">
        <w:r w:rsidRPr="00612F83">
          <w:rPr>
            <w:rStyle w:val="Hyperlink"/>
          </w:rPr>
          <w:t>https://www.metropoline.com/line/86/28086</w:t>
        </w:r>
      </w:hyperlink>
    </w:p>
    <w:p w14:paraId="06192089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CE6D1F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DA3E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013161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4FBB4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6D54A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2B47D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588979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19ECF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6F358E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1F11232" w14:textId="3194762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858751" w14:textId="48A4FD6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C9A1D20" w14:textId="3F5C441E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E1787" w14:textId="1EC96DB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580D8C" w14:textId="77777777" w:rsidR="00F64811" w:rsidRDefault="00F64811" w:rsidP="00F6481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2A68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71194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82E244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4C492C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DD7175" w14:textId="0D1AEE26" w:rsidR="00200A8E" w:rsidRPr="00C24854" w:rsidRDefault="00200A8E" w:rsidP="00200A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200A8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ראשונים, נורדאו</w:t>
      </w:r>
    </w:p>
    <w:p w14:paraId="30565DBC" w14:textId="77777777" w:rsidR="00200A8E" w:rsidRDefault="00200A8E" w:rsidP="00200A8E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C56D307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29EABCAA" w14:textId="77777777" w:rsidR="00200A8E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2D5488D2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1F11A992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A3123F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A042355" w14:textId="77777777" w:rsidTr="00DF2554">
        <w:tc>
          <w:tcPr>
            <w:tcW w:w="4814" w:type="dxa"/>
          </w:tcPr>
          <w:p w14:paraId="6741696E" w14:textId="0013AA40" w:rsidR="00200A8E" w:rsidRPr="00F36203" w:rsidRDefault="00200A8E" w:rsidP="00F36203">
            <w:pPr>
              <w:pStyle w:val="ae"/>
              <w:numPr>
                <w:ilvl w:val="0"/>
                <w:numId w:val="4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089BBF3C" w14:textId="73053504" w:rsidR="00200A8E" w:rsidRPr="005647EC" w:rsidRDefault="00200A8E" w:rsidP="00F3620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</w:p>
        </w:tc>
      </w:tr>
    </w:tbl>
    <w:p w14:paraId="6BCC591B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98349DC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417E56E" w14:textId="77777777" w:rsidTr="00DF2554">
        <w:tc>
          <w:tcPr>
            <w:tcW w:w="4814" w:type="dxa"/>
          </w:tcPr>
          <w:p w14:paraId="5CB549DF" w14:textId="685C4F3C" w:rsidR="00200A8E" w:rsidRPr="00C76A6E" w:rsidRDefault="00F36203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נורדאו/שועלי שמשון</w:t>
            </w:r>
          </w:p>
          <w:p w14:paraId="3104280E" w14:textId="1795B782" w:rsidR="00200A8E" w:rsidRDefault="00F36203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בי"ס </w:t>
            </w:r>
            <w:r w:rsidR="008947A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אמנה/תל חי</w:t>
            </w:r>
          </w:p>
          <w:p w14:paraId="31DFDEC2" w14:textId="7FE57F6B" w:rsidR="00F36203" w:rsidRPr="00A77B4A" w:rsidRDefault="00F36203" w:rsidP="00F3620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רופין/הגבורות</w:t>
            </w:r>
          </w:p>
        </w:tc>
        <w:tc>
          <w:tcPr>
            <w:tcW w:w="4815" w:type="dxa"/>
          </w:tcPr>
          <w:p w14:paraId="74717DC8" w14:textId="0032BF27" w:rsidR="00200A8E" w:rsidRPr="00C76A6E" w:rsidRDefault="00200A8E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34664</w:t>
            </w:r>
          </w:p>
          <w:p w14:paraId="38FF91CA" w14:textId="77777777" w:rsidR="00200A8E" w:rsidRDefault="00200A8E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38937</w:t>
            </w:r>
          </w:p>
          <w:p w14:paraId="40F36288" w14:textId="0374B77B" w:rsidR="00546521" w:rsidRPr="00A77B4A" w:rsidRDefault="00546521" w:rsidP="0054652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A6087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30224</w:t>
            </w:r>
          </w:p>
        </w:tc>
      </w:tr>
    </w:tbl>
    <w:p w14:paraId="33C987A0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64D6B9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14761BE" w14:textId="77777777" w:rsidR="002D4C89" w:rsidRDefault="002D4C89" w:rsidP="002D4C8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5A7D9B2D" w14:textId="77777777" w:rsidR="002D4C89" w:rsidRDefault="002D4C89" w:rsidP="002D4C8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 w:rsidRPr="00612F83">
          <w:rPr>
            <w:rStyle w:val="Hyperlink"/>
          </w:rPr>
          <w:t>https://www.metropoline.com/line/84/30084</w:t>
        </w:r>
      </w:hyperlink>
    </w:p>
    <w:p w14:paraId="2AD401F2" w14:textId="77777777" w:rsidR="00713BCB" w:rsidRDefault="00713BCB" w:rsidP="00713BC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B95379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74B266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90DB6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4CFBB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6DD74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47F937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C56B35" w14:textId="1F3B407E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25E522" w14:textId="2BD42E8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08ECF3" w14:textId="1F76D0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C36822D" w14:textId="422CC96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37FC3D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5BBC6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4A74E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057E90" w14:textId="77777777" w:rsidR="00EC793F" w:rsidRDefault="00EC793F" w:rsidP="00EC79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C0A4D4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C6EA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8A2860" w14:textId="77777777" w:rsidR="00CF323F" w:rsidRDefault="00CF323F" w:rsidP="00CF323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5A5DF8CA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0978512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CA87D7" w14:textId="77777777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51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</w:t>
      </w:r>
    </w:p>
    <w:p w14:paraId="31CA2D94" w14:textId="77777777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9142082" w14:textId="77777777" w:rsidR="00CA12F0" w:rsidRPr="002466FF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642FD9CA" w14:textId="77777777" w:rsid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אז"ר/תל חי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1AC30DED" w14:textId="77777777" w:rsidR="00CA12F0" w:rsidRPr="007062D5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1EB61230" w14:textId="77777777" w:rsidR="0047449A" w:rsidRPr="002466FF" w:rsidRDefault="0047449A" w:rsidP="0047449A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49E47E46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7277D5B5" w14:textId="77777777" w:rsidTr="00CF1A2C">
        <w:tc>
          <w:tcPr>
            <w:tcW w:w="4814" w:type="dxa"/>
          </w:tcPr>
          <w:p w14:paraId="5DCD1E2B" w14:textId="77777777" w:rsidR="0047449A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  <w:p w14:paraId="210B3030" w14:textId="77777777" w:rsidR="0047449A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אז"ר/השחר</w:t>
            </w:r>
          </w:p>
          <w:p w14:paraId="45446FBD" w14:textId="77777777" w:rsidR="0047449A" w:rsidRPr="00DD6C84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6D7F7861" w14:textId="77777777" w:rsidR="0047449A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4E3A0F75" w14:textId="77777777" w:rsidR="0047449A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2. 30084</w:t>
            </w:r>
          </w:p>
          <w:p w14:paraId="246FDCD6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3. 39814</w:t>
            </w:r>
          </w:p>
        </w:tc>
      </w:tr>
    </w:tbl>
    <w:p w14:paraId="7A4E6408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C607AAC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36C2B16C" w14:textId="77777777" w:rsidTr="00CF1A2C">
        <w:tc>
          <w:tcPr>
            <w:tcW w:w="4814" w:type="dxa"/>
          </w:tcPr>
          <w:p w14:paraId="0C4EE464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499C83E1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בן יהודה/דרך המוביל</w:t>
            </w:r>
          </w:p>
          <w:p w14:paraId="147C2762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דרך קדומים/חטיבת יפתח</w:t>
            </w:r>
          </w:p>
          <w:p w14:paraId="79FF8981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עמק החולה/עמק זבולון</w:t>
            </w:r>
          </w:p>
          <w:p w14:paraId="5B4B0ED3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עמק החולה/משעול עמק חפר</w:t>
            </w:r>
          </w:p>
          <w:p w14:paraId="6984A352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בית ספר רמז/דרך אלי הורביץ</w:t>
            </w:r>
          </w:p>
          <w:p w14:paraId="207A657F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לוי אשכול/שלמה המלך</w:t>
            </w:r>
          </w:p>
          <w:p w14:paraId="1294716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הנביאים/מרכז דור</w:t>
            </w:r>
          </w:p>
          <w:p w14:paraId="63CF8C6E" w14:textId="77777777" w:rsidR="0047449A" w:rsidRPr="00A77B4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 הנביאים/ישעיהו</w:t>
            </w:r>
          </w:p>
        </w:tc>
        <w:tc>
          <w:tcPr>
            <w:tcW w:w="4815" w:type="dxa"/>
          </w:tcPr>
          <w:p w14:paraId="2C4B3626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C690FA4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4589FD7D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59CE885D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63523D76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650CC45D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35D5FE3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  <w:p w14:paraId="6D86B3C3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הורדה</w:t>
            </w:r>
          </w:p>
          <w:p w14:paraId="63AB1E9F" w14:textId="77777777" w:rsidR="0047449A" w:rsidRPr="00A77B4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13. הורדה</w:t>
            </w:r>
          </w:p>
        </w:tc>
      </w:tr>
    </w:tbl>
    <w:p w14:paraId="4ACE544F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854638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E3C548" w14:textId="2B46435F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1935A78" w14:textId="4F4A47BC" w:rsidR="003C6CAE" w:rsidRDefault="00807909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30" w:history="1">
        <w:r>
          <w:rPr>
            <w:rtl/>
            <w:lang w:bidi="he-IL"/>
          </w:rPr>
          <w:t>קישור למפת המסלול</w:t>
        </w:r>
      </w:hyperlink>
    </w:p>
    <w:p w14:paraId="18199705" w14:textId="00C8EA34" w:rsid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3975C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9BCA30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53150D" w14:textId="0193947C" w:rsidR="002466FF" w:rsidRDefault="002466FF" w:rsidP="00F801D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1B5D160" w14:textId="5B789CAD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D1F918F" w14:textId="77777777" w:rsidR="003C6CAE" w:rsidRDefault="003C6CAE" w:rsidP="003C6CAE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C617B2D" w14:textId="77777777" w:rsidR="0047449A" w:rsidRDefault="0047449A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789E408" w14:textId="6B4897AF" w:rsidR="00F801D4" w:rsidRPr="00C24854" w:rsidRDefault="00F801D4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F801D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</w:p>
    <w:p w14:paraId="6FFDC34C" w14:textId="77777777" w:rsidR="00F801D4" w:rsidRDefault="00F801D4" w:rsidP="00F801D4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53A23E1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27F76E2" w14:textId="77777777" w:rsidR="00F801D4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F009796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54C44D60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D94DB2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329B8123" w14:textId="77777777" w:rsidTr="00DF2554">
        <w:tc>
          <w:tcPr>
            <w:tcW w:w="4814" w:type="dxa"/>
          </w:tcPr>
          <w:p w14:paraId="36B5569F" w14:textId="2309A98F" w:rsidR="00F801D4" w:rsidRDefault="00B91B19" w:rsidP="00DD6C84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708655C4" w14:textId="5846BB13" w:rsidR="00E9633C" w:rsidRPr="00DD6C84" w:rsidRDefault="00E9633C" w:rsidP="00E9633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67D55B27" w14:textId="77777777" w:rsidR="00F801D4" w:rsidRDefault="00F801D4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6C953191" w14:textId="5711C5C2" w:rsidR="00E9633C" w:rsidRPr="005647EC" w:rsidRDefault="00313675" w:rsidP="00E9633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2. 39814</w:t>
            </w:r>
          </w:p>
        </w:tc>
      </w:tr>
    </w:tbl>
    <w:p w14:paraId="12B5E021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663FF3E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10B2B6F1" w14:textId="77777777" w:rsidTr="00DF2554">
        <w:tc>
          <w:tcPr>
            <w:tcW w:w="4814" w:type="dxa"/>
          </w:tcPr>
          <w:p w14:paraId="2543E2A3" w14:textId="6A794D04" w:rsidR="00F801D4" w:rsidRPr="00C76A6E" w:rsidRDefault="0031367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 קדומים/חטיבת יפתח</w:t>
            </w:r>
          </w:p>
          <w:p w14:paraId="385A5D62" w14:textId="38005691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 החולה/משעול עמק חפר</w:t>
            </w:r>
          </w:p>
        </w:tc>
        <w:tc>
          <w:tcPr>
            <w:tcW w:w="4815" w:type="dxa"/>
          </w:tcPr>
          <w:p w14:paraId="7DBD4E17" w14:textId="402D7FC2" w:rsidR="00F801D4" w:rsidRPr="00C76A6E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39797</w:t>
            </w:r>
          </w:p>
          <w:p w14:paraId="6269D239" w14:textId="16B4B692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39779</w:t>
            </w:r>
          </w:p>
        </w:tc>
      </w:tr>
    </w:tbl>
    <w:p w14:paraId="3320F4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F488E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C13A84" w14:textId="77777777" w:rsidR="003B7469" w:rsidRDefault="003B7469" w:rsidP="003B746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4EE8E7B" w14:textId="77777777" w:rsidR="003B7469" w:rsidRDefault="003B7469" w:rsidP="003B746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31" w:history="1">
        <w:r w:rsidRPr="00612F83">
          <w:rPr>
            <w:rStyle w:val="Hyperlink"/>
          </w:rPr>
          <w:t>https://www.metropoline.com/line/85/32085</w:t>
        </w:r>
      </w:hyperlink>
    </w:p>
    <w:p w14:paraId="633C05B9" w14:textId="77777777" w:rsidR="001C5896" w:rsidRPr="003B7469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4A3F72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4887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7D94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98BB0E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DB6F6E4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8ADB1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7C2B1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0983F" w14:textId="180D170F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3A5126" w14:textId="5D47E93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CA7E42" w14:textId="355A61F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6C750D" w14:textId="46D362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6727B08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32D83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C11380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F50F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094C0B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EDDF7E" w14:textId="77777777" w:rsidR="00F801D4" w:rsidRDefault="00F801D4" w:rsidP="00720E85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AFCD9F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E3B744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A0C6" w14:textId="75DB1602" w:rsidR="00445FF3" w:rsidRPr="00614869" w:rsidRDefault="00445FF3" w:rsidP="00445FF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E04C37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33099417" w14:textId="47DE221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73E24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</w:p>
    <w:p w14:paraId="1182FDC4" w14:textId="271AEEB5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="00D131E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D131E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קפלן, יוספטל, הדרים, אוניברסיטה </w:t>
      </w:r>
    </w:p>
    <w:p w14:paraId="694DFFA6" w14:textId="2989C2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4547305" w14:textId="77777777" w:rsidR="009E38FE" w:rsidRDefault="009E38FE" w:rsidP="009E38F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6CD6647" w14:textId="77777777" w:rsidR="009E38FE" w:rsidRDefault="009E38FE" w:rsidP="009E38F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2" w:history="1">
        <w:r w:rsidRPr="00612F83">
          <w:rPr>
            <w:rStyle w:val="Hyperlink"/>
          </w:rPr>
          <w:t>https://www.metropoline.com/line/10/26010</w:t>
        </w:r>
      </w:hyperlink>
    </w:p>
    <w:p w14:paraId="24F51423" w14:textId="77777777" w:rsidR="00F34584" w:rsidRPr="009E38FE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25138AC" w14:textId="2F111F9F" w:rsidR="00F96567" w:rsidRDefault="00F96567" w:rsidP="00F9656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EF6E909" w14:textId="77777777" w:rsidR="006820D4" w:rsidRPr="00F3458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44E9FE3" w14:textId="77777777" w:rsidR="004620C1" w:rsidRDefault="004620C1" w:rsidP="004620C1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556D07" w14:textId="0C24324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="00C36963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36963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448AB3" w14:textId="20711D59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="0051761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51761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89B0E6" w14:textId="74574582" w:rsidR="00445FF3" w:rsidRPr="00C24854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הפארק,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7554200C" w14:textId="0E793B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9B4E4A1" w14:textId="77777777" w:rsidR="000D515C" w:rsidRPr="00B14DAC" w:rsidRDefault="000D515C" w:rsidP="000D515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3BB3C975" w14:textId="77777777" w:rsidR="000D515C" w:rsidRDefault="000D515C" w:rsidP="000D515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3" w:history="1">
        <w:r w:rsidRPr="00612F83">
          <w:rPr>
            <w:rStyle w:val="Hyperlink"/>
          </w:rPr>
          <w:t>https://www.metropoline.com/line/14/52014</w:t>
        </w:r>
      </w:hyperlink>
    </w:p>
    <w:p w14:paraId="5BEA02B0" w14:textId="77777777" w:rsidR="00F34584" w:rsidRPr="00F3458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5E6AEA" w14:textId="2156C2A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87760D5" w14:textId="77777777" w:rsidR="006820D4" w:rsidRPr="00C2485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3864E8" w14:textId="7777777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A83E036" w14:textId="07CD9EB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79185B">
        <w:rPr>
          <w:rFonts w:ascii="David" w:eastAsiaTheme="minorHAnsi" w:hAnsi="David" w:cstheme="minorBidi" w:hint="cs"/>
          <w:szCs w:val="28"/>
          <w:rtl/>
          <w:lang w:bidi="he-IL"/>
        </w:rPr>
        <w:t>אילן רמון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6E57B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0800BF0" w14:textId="4447F031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1469F05" w14:textId="77777777" w:rsidR="00A15D1E" w:rsidRPr="00E52EEE" w:rsidRDefault="00A15D1E" w:rsidP="00A15D1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D4F4EB8" w14:textId="77777777" w:rsidR="00A15D1E" w:rsidRDefault="00A15D1E" w:rsidP="00A15D1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4" w:history="1">
        <w:r w:rsidRPr="00612F83">
          <w:rPr>
            <w:rStyle w:val="Hyperlink"/>
          </w:rPr>
          <w:t>https://www.metropoline.com/line/3/43003</w:t>
        </w:r>
      </w:hyperlink>
    </w:p>
    <w:p w14:paraId="16D66311" w14:textId="77777777" w:rsidR="00F34584" w:rsidRPr="00C2485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F311B45" w14:textId="77777777" w:rsidR="00445FF3" w:rsidRPr="00370D0D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sectPr w:rsidR="00445FF3" w:rsidRPr="00370D0D" w:rsidSect="00B36E87">
      <w:headerReference w:type="default" r:id="rId35"/>
      <w:footerReference w:type="default" r:id="rId36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AAB2A" w14:textId="77777777" w:rsidR="006715DE" w:rsidRDefault="006715DE" w:rsidP="00EB32D0">
      <w:r>
        <w:separator/>
      </w:r>
    </w:p>
  </w:endnote>
  <w:endnote w:type="continuationSeparator" w:id="0">
    <w:p w14:paraId="7F60E02B" w14:textId="77777777" w:rsidR="006715DE" w:rsidRDefault="006715DE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ACFF" w14:textId="77777777" w:rsidR="006715DE" w:rsidRDefault="006715DE" w:rsidP="00EB32D0">
      <w:r>
        <w:separator/>
      </w:r>
    </w:p>
  </w:footnote>
  <w:footnote w:type="continuationSeparator" w:id="0">
    <w:p w14:paraId="0C7A09A7" w14:textId="77777777" w:rsidR="006715DE" w:rsidRDefault="006715DE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252DDBCF">
          <wp:extent cx="1809750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4406" cy="665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542B0"/>
    <w:multiLevelType w:val="hybridMultilevel"/>
    <w:tmpl w:val="CA56BBF2"/>
    <w:lvl w:ilvl="0" w:tplc="A5AAD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197943">
    <w:abstractNumId w:val="6"/>
  </w:num>
  <w:num w:numId="2" w16cid:durableId="1444348107">
    <w:abstractNumId w:val="1"/>
  </w:num>
  <w:num w:numId="3" w16cid:durableId="153375653">
    <w:abstractNumId w:val="5"/>
  </w:num>
  <w:num w:numId="4" w16cid:durableId="1297107373">
    <w:abstractNumId w:val="0"/>
  </w:num>
  <w:num w:numId="5" w16cid:durableId="1104034008">
    <w:abstractNumId w:val="3"/>
  </w:num>
  <w:num w:numId="6" w16cid:durableId="1261177462">
    <w:abstractNumId w:val="4"/>
  </w:num>
  <w:num w:numId="7" w16cid:durableId="893933025">
    <w:abstractNumId w:val="7"/>
  </w:num>
  <w:num w:numId="8" w16cid:durableId="1088229582">
    <w:abstractNumId w:val="2"/>
  </w:num>
  <w:num w:numId="9" w16cid:durableId="2039161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07552"/>
    <w:rsid w:val="00015CBF"/>
    <w:rsid w:val="00017B85"/>
    <w:rsid w:val="00020DF4"/>
    <w:rsid w:val="000238ED"/>
    <w:rsid w:val="000322E6"/>
    <w:rsid w:val="00034B7F"/>
    <w:rsid w:val="00040E15"/>
    <w:rsid w:val="00047794"/>
    <w:rsid w:val="00047ECC"/>
    <w:rsid w:val="0005390C"/>
    <w:rsid w:val="00053AA7"/>
    <w:rsid w:val="0006067B"/>
    <w:rsid w:val="000771FC"/>
    <w:rsid w:val="00083006"/>
    <w:rsid w:val="000838B6"/>
    <w:rsid w:val="00083A6E"/>
    <w:rsid w:val="00083A82"/>
    <w:rsid w:val="000841B1"/>
    <w:rsid w:val="000864F5"/>
    <w:rsid w:val="00091CCE"/>
    <w:rsid w:val="00094237"/>
    <w:rsid w:val="000B4BEE"/>
    <w:rsid w:val="000C37B8"/>
    <w:rsid w:val="000C4DC4"/>
    <w:rsid w:val="000D515C"/>
    <w:rsid w:val="000D6EBF"/>
    <w:rsid w:val="000F6F40"/>
    <w:rsid w:val="00103727"/>
    <w:rsid w:val="00105D53"/>
    <w:rsid w:val="00111EEB"/>
    <w:rsid w:val="00113087"/>
    <w:rsid w:val="001244EB"/>
    <w:rsid w:val="00125567"/>
    <w:rsid w:val="00134370"/>
    <w:rsid w:val="0014573F"/>
    <w:rsid w:val="00154A3C"/>
    <w:rsid w:val="00157BB8"/>
    <w:rsid w:val="00167751"/>
    <w:rsid w:val="001725C1"/>
    <w:rsid w:val="00186CEE"/>
    <w:rsid w:val="00192477"/>
    <w:rsid w:val="001A1859"/>
    <w:rsid w:val="001A4EEC"/>
    <w:rsid w:val="001A5A57"/>
    <w:rsid w:val="001C48CB"/>
    <w:rsid w:val="001C5896"/>
    <w:rsid w:val="001D0E6E"/>
    <w:rsid w:val="001D4A3A"/>
    <w:rsid w:val="001E00FB"/>
    <w:rsid w:val="001E3F15"/>
    <w:rsid w:val="001F42A9"/>
    <w:rsid w:val="00200A8E"/>
    <w:rsid w:val="00202584"/>
    <w:rsid w:val="00205EF7"/>
    <w:rsid w:val="0020685B"/>
    <w:rsid w:val="002330BF"/>
    <w:rsid w:val="00240392"/>
    <w:rsid w:val="00240C9D"/>
    <w:rsid w:val="00244822"/>
    <w:rsid w:val="002466FF"/>
    <w:rsid w:val="00252015"/>
    <w:rsid w:val="002529E3"/>
    <w:rsid w:val="00263895"/>
    <w:rsid w:val="00272157"/>
    <w:rsid w:val="00280E93"/>
    <w:rsid w:val="002A2EAB"/>
    <w:rsid w:val="002B6196"/>
    <w:rsid w:val="002D4C89"/>
    <w:rsid w:val="002D6946"/>
    <w:rsid w:val="002E25A2"/>
    <w:rsid w:val="002E3738"/>
    <w:rsid w:val="002E7094"/>
    <w:rsid w:val="002F1B07"/>
    <w:rsid w:val="002F1D76"/>
    <w:rsid w:val="003041DC"/>
    <w:rsid w:val="00312DB7"/>
    <w:rsid w:val="00313675"/>
    <w:rsid w:val="00325988"/>
    <w:rsid w:val="0032748E"/>
    <w:rsid w:val="003329EE"/>
    <w:rsid w:val="00332A5A"/>
    <w:rsid w:val="0034013B"/>
    <w:rsid w:val="003411D5"/>
    <w:rsid w:val="0034798E"/>
    <w:rsid w:val="00351C83"/>
    <w:rsid w:val="00351D70"/>
    <w:rsid w:val="0035427B"/>
    <w:rsid w:val="003564AE"/>
    <w:rsid w:val="003570AF"/>
    <w:rsid w:val="00357FCD"/>
    <w:rsid w:val="00370D0D"/>
    <w:rsid w:val="003838D7"/>
    <w:rsid w:val="003874F1"/>
    <w:rsid w:val="003A148C"/>
    <w:rsid w:val="003A2532"/>
    <w:rsid w:val="003B7469"/>
    <w:rsid w:val="003C6CAE"/>
    <w:rsid w:val="003D2C8C"/>
    <w:rsid w:val="003D73E7"/>
    <w:rsid w:val="003E51D7"/>
    <w:rsid w:val="003E7B25"/>
    <w:rsid w:val="00401E06"/>
    <w:rsid w:val="00402364"/>
    <w:rsid w:val="0040697A"/>
    <w:rsid w:val="00423D67"/>
    <w:rsid w:val="00424B8E"/>
    <w:rsid w:val="00426C67"/>
    <w:rsid w:val="00431279"/>
    <w:rsid w:val="004312C3"/>
    <w:rsid w:val="00433D28"/>
    <w:rsid w:val="004360F6"/>
    <w:rsid w:val="00445FF3"/>
    <w:rsid w:val="00450A7B"/>
    <w:rsid w:val="004525CE"/>
    <w:rsid w:val="004619CB"/>
    <w:rsid w:val="004620C1"/>
    <w:rsid w:val="00467808"/>
    <w:rsid w:val="00470513"/>
    <w:rsid w:val="0047211B"/>
    <w:rsid w:val="0047449A"/>
    <w:rsid w:val="00486B78"/>
    <w:rsid w:val="00495334"/>
    <w:rsid w:val="004C0EBD"/>
    <w:rsid w:val="004C18C3"/>
    <w:rsid w:val="004C2DF3"/>
    <w:rsid w:val="004C58E7"/>
    <w:rsid w:val="004D2B07"/>
    <w:rsid w:val="004D70B4"/>
    <w:rsid w:val="004F3002"/>
    <w:rsid w:val="004F4AC3"/>
    <w:rsid w:val="004F4AD2"/>
    <w:rsid w:val="004F5051"/>
    <w:rsid w:val="0051761E"/>
    <w:rsid w:val="00522409"/>
    <w:rsid w:val="0052658F"/>
    <w:rsid w:val="0053569F"/>
    <w:rsid w:val="00535B60"/>
    <w:rsid w:val="00540438"/>
    <w:rsid w:val="00545D04"/>
    <w:rsid w:val="00546521"/>
    <w:rsid w:val="00554776"/>
    <w:rsid w:val="005549BD"/>
    <w:rsid w:val="005647EC"/>
    <w:rsid w:val="00573E24"/>
    <w:rsid w:val="005744FC"/>
    <w:rsid w:val="005820EE"/>
    <w:rsid w:val="00582B34"/>
    <w:rsid w:val="00595E52"/>
    <w:rsid w:val="005A2856"/>
    <w:rsid w:val="005A67C8"/>
    <w:rsid w:val="005D5E4E"/>
    <w:rsid w:val="006002A4"/>
    <w:rsid w:val="00601AAD"/>
    <w:rsid w:val="0060627A"/>
    <w:rsid w:val="0061315F"/>
    <w:rsid w:val="00614869"/>
    <w:rsid w:val="00615594"/>
    <w:rsid w:val="0063587D"/>
    <w:rsid w:val="0063636E"/>
    <w:rsid w:val="00647C1F"/>
    <w:rsid w:val="00652269"/>
    <w:rsid w:val="0065788E"/>
    <w:rsid w:val="0066378F"/>
    <w:rsid w:val="0066655A"/>
    <w:rsid w:val="00667EF1"/>
    <w:rsid w:val="006715DE"/>
    <w:rsid w:val="00672680"/>
    <w:rsid w:val="006820D4"/>
    <w:rsid w:val="00697B36"/>
    <w:rsid w:val="006A1854"/>
    <w:rsid w:val="006B0327"/>
    <w:rsid w:val="006B3210"/>
    <w:rsid w:val="006B3E36"/>
    <w:rsid w:val="006B4B23"/>
    <w:rsid w:val="006B4DB3"/>
    <w:rsid w:val="006C5903"/>
    <w:rsid w:val="006C5BC6"/>
    <w:rsid w:val="006E379F"/>
    <w:rsid w:val="006E57B7"/>
    <w:rsid w:val="006E7C83"/>
    <w:rsid w:val="006F02D7"/>
    <w:rsid w:val="006F1DB4"/>
    <w:rsid w:val="007062D5"/>
    <w:rsid w:val="00712986"/>
    <w:rsid w:val="00713AFE"/>
    <w:rsid w:val="00713BCB"/>
    <w:rsid w:val="0071564C"/>
    <w:rsid w:val="00720E85"/>
    <w:rsid w:val="007221D1"/>
    <w:rsid w:val="00722B91"/>
    <w:rsid w:val="00743BEF"/>
    <w:rsid w:val="0074764D"/>
    <w:rsid w:val="0075190D"/>
    <w:rsid w:val="00752626"/>
    <w:rsid w:val="00753BBB"/>
    <w:rsid w:val="0075435C"/>
    <w:rsid w:val="00762C03"/>
    <w:rsid w:val="00767A36"/>
    <w:rsid w:val="007700A2"/>
    <w:rsid w:val="0077765C"/>
    <w:rsid w:val="00782F3C"/>
    <w:rsid w:val="0079185B"/>
    <w:rsid w:val="00793297"/>
    <w:rsid w:val="007A685A"/>
    <w:rsid w:val="007B4AFC"/>
    <w:rsid w:val="007B4C6A"/>
    <w:rsid w:val="007D292F"/>
    <w:rsid w:val="007D3B17"/>
    <w:rsid w:val="007D78B8"/>
    <w:rsid w:val="007E0297"/>
    <w:rsid w:val="007F3525"/>
    <w:rsid w:val="008042FB"/>
    <w:rsid w:val="00806B13"/>
    <w:rsid w:val="00807909"/>
    <w:rsid w:val="00813961"/>
    <w:rsid w:val="00814291"/>
    <w:rsid w:val="008179A9"/>
    <w:rsid w:val="00823A43"/>
    <w:rsid w:val="0082494C"/>
    <w:rsid w:val="0083183F"/>
    <w:rsid w:val="008336BC"/>
    <w:rsid w:val="00837474"/>
    <w:rsid w:val="0084110B"/>
    <w:rsid w:val="00851CA7"/>
    <w:rsid w:val="00866D59"/>
    <w:rsid w:val="00867CCF"/>
    <w:rsid w:val="00877912"/>
    <w:rsid w:val="00880766"/>
    <w:rsid w:val="0088524D"/>
    <w:rsid w:val="008947A2"/>
    <w:rsid w:val="008A0E46"/>
    <w:rsid w:val="008A124F"/>
    <w:rsid w:val="008A36BA"/>
    <w:rsid w:val="008A41E2"/>
    <w:rsid w:val="008A4AFA"/>
    <w:rsid w:val="008A5D59"/>
    <w:rsid w:val="008A703F"/>
    <w:rsid w:val="008B14EA"/>
    <w:rsid w:val="008B65F3"/>
    <w:rsid w:val="008C0D94"/>
    <w:rsid w:val="008C1EAD"/>
    <w:rsid w:val="008C2BCA"/>
    <w:rsid w:val="008C41B2"/>
    <w:rsid w:val="008C7944"/>
    <w:rsid w:val="008D234A"/>
    <w:rsid w:val="008D6F90"/>
    <w:rsid w:val="008E1489"/>
    <w:rsid w:val="008F24CF"/>
    <w:rsid w:val="008F461B"/>
    <w:rsid w:val="008F4C70"/>
    <w:rsid w:val="00901E99"/>
    <w:rsid w:val="00903542"/>
    <w:rsid w:val="00904774"/>
    <w:rsid w:val="009078E4"/>
    <w:rsid w:val="00912326"/>
    <w:rsid w:val="00914BEA"/>
    <w:rsid w:val="009178E0"/>
    <w:rsid w:val="00923E0A"/>
    <w:rsid w:val="00924919"/>
    <w:rsid w:val="00925B85"/>
    <w:rsid w:val="00934DC0"/>
    <w:rsid w:val="00944362"/>
    <w:rsid w:val="009445F2"/>
    <w:rsid w:val="009637C5"/>
    <w:rsid w:val="009649AB"/>
    <w:rsid w:val="00970EBF"/>
    <w:rsid w:val="00971297"/>
    <w:rsid w:val="0097468A"/>
    <w:rsid w:val="00982297"/>
    <w:rsid w:val="00990F99"/>
    <w:rsid w:val="009A08C8"/>
    <w:rsid w:val="009A45DE"/>
    <w:rsid w:val="009A5E07"/>
    <w:rsid w:val="009B409A"/>
    <w:rsid w:val="009B552C"/>
    <w:rsid w:val="009C5FAB"/>
    <w:rsid w:val="009C6F43"/>
    <w:rsid w:val="009C7C9C"/>
    <w:rsid w:val="009D22DA"/>
    <w:rsid w:val="009D3BF6"/>
    <w:rsid w:val="009D3D8C"/>
    <w:rsid w:val="009E38FE"/>
    <w:rsid w:val="009E5397"/>
    <w:rsid w:val="009F21EB"/>
    <w:rsid w:val="00A0211D"/>
    <w:rsid w:val="00A07CB5"/>
    <w:rsid w:val="00A122B9"/>
    <w:rsid w:val="00A15D1E"/>
    <w:rsid w:val="00A16A1E"/>
    <w:rsid w:val="00A21D99"/>
    <w:rsid w:val="00A22CF1"/>
    <w:rsid w:val="00A37A26"/>
    <w:rsid w:val="00A42888"/>
    <w:rsid w:val="00A50838"/>
    <w:rsid w:val="00A60873"/>
    <w:rsid w:val="00A747E4"/>
    <w:rsid w:val="00A77B4A"/>
    <w:rsid w:val="00A946FD"/>
    <w:rsid w:val="00AA08AB"/>
    <w:rsid w:val="00AA321A"/>
    <w:rsid w:val="00AA3CD8"/>
    <w:rsid w:val="00AA5C1A"/>
    <w:rsid w:val="00AB2B2C"/>
    <w:rsid w:val="00AB33F6"/>
    <w:rsid w:val="00AB64A0"/>
    <w:rsid w:val="00AC5FB2"/>
    <w:rsid w:val="00AC61A5"/>
    <w:rsid w:val="00AD45F4"/>
    <w:rsid w:val="00AF5E5D"/>
    <w:rsid w:val="00B03909"/>
    <w:rsid w:val="00B14DAC"/>
    <w:rsid w:val="00B172EC"/>
    <w:rsid w:val="00B214BB"/>
    <w:rsid w:val="00B24F49"/>
    <w:rsid w:val="00B316FC"/>
    <w:rsid w:val="00B3675A"/>
    <w:rsid w:val="00B36E87"/>
    <w:rsid w:val="00B47DB4"/>
    <w:rsid w:val="00B54455"/>
    <w:rsid w:val="00B563BB"/>
    <w:rsid w:val="00B5652F"/>
    <w:rsid w:val="00B64641"/>
    <w:rsid w:val="00B64D34"/>
    <w:rsid w:val="00B727BF"/>
    <w:rsid w:val="00B75BEC"/>
    <w:rsid w:val="00B82031"/>
    <w:rsid w:val="00B86762"/>
    <w:rsid w:val="00B86AC5"/>
    <w:rsid w:val="00B91B19"/>
    <w:rsid w:val="00B91B3C"/>
    <w:rsid w:val="00B9730F"/>
    <w:rsid w:val="00BA30C8"/>
    <w:rsid w:val="00BA52F4"/>
    <w:rsid w:val="00BC7284"/>
    <w:rsid w:val="00BD00D6"/>
    <w:rsid w:val="00BD087E"/>
    <w:rsid w:val="00BD2EE5"/>
    <w:rsid w:val="00BD4937"/>
    <w:rsid w:val="00BE3DB8"/>
    <w:rsid w:val="00BE5CB5"/>
    <w:rsid w:val="00C01CC3"/>
    <w:rsid w:val="00C07392"/>
    <w:rsid w:val="00C11550"/>
    <w:rsid w:val="00C175A1"/>
    <w:rsid w:val="00C20FEC"/>
    <w:rsid w:val="00C220AA"/>
    <w:rsid w:val="00C22B8E"/>
    <w:rsid w:val="00C2475C"/>
    <w:rsid w:val="00C24854"/>
    <w:rsid w:val="00C25DF8"/>
    <w:rsid w:val="00C36963"/>
    <w:rsid w:val="00C47552"/>
    <w:rsid w:val="00C504A5"/>
    <w:rsid w:val="00C51FBF"/>
    <w:rsid w:val="00C556B6"/>
    <w:rsid w:val="00C63A7D"/>
    <w:rsid w:val="00C732E9"/>
    <w:rsid w:val="00C76A6E"/>
    <w:rsid w:val="00C80D7A"/>
    <w:rsid w:val="00C97C34"/>
    <w:rsid w:val="00CA12F0"/>
    <w:rsid w:val="00CA61A6"/>
    <w:rsid w:val="00CB021C"/>
    <w:rsid w:val="00CB6D92"/>
    <w:rsid w:val="00CC062A"/>
    <w:rsid w:val="00CC415A"/>
    <w:rsid w:val="00CD1BD0"/>
    <w:rsid w:val="00CD519D"/>
    <w:rsid w:val="00CD6995"/>
    <w:rsid w:val="00CD6BD7"/>
    <w:rsid w:val="00CE61EF"/>
    <w:rsid w:val="00CF323F"/>
    <w:rsid w:val="00CF5B44"/>
    <w:rsid w:val="00D054D0"/>
    <w:rsid w:val="00D131E7"/>
    <w:rsid w:val="00D1410A"/>
    <w:rsid w:val="00D14983"/>
    <w:rsid w:val="00D30C2A"/>
    <w:rsid w:val="00D314D7"/>
    <w:rsid w:val="00D44380"/>
    <w:rsid w:val="00D61B72"/>
    <w:rsid w:val="00D6627C"/>
    <w:rsid w:val="00D72D1F"/>
    <w:rsid w:val="00D83072"/>
    <w:rsid w:val="00D84EAD"/>
    <w:rsid w:val="00D91855"/>
    <w:rsid w:val="00D93274"/>
    <w:rsid w:val="00D94155"/>
    <w:rsid w:val="00D97E78"/>
    <w:rsid w:val="00DA2B38"/>
    <w:rsid w:val="00DA7287"/>
    <w:rsid w:val="00DC0921"/>
    <w:rsid w:val="00DC26FA"/>
    <w:rsid w:val="00DC60A1"/>
    <w:rsid w:val="00DD4601"/>
    <w:rsid w:val="00DD49BC"/>
    <w:rsid w:val="00DD6C84"/>
    <w:rsid w:val="00DE0207"/>
    <w:rsid w:val="00DE070F"/>
    <w:rsid w:val="00DE70A7"/>
    <w:rsid w:val="00DF25FA"/>
    <w:rsid w:val="00DF579B"/>
    <w:rsid w:val="00DF699F"/>
    <w:rsid w:val="00E04C37"/>
    <w:rsid w:val="00E21E35"/>
    <w:rsid w:val="00E27B47"/>
    <w:rsid w:val="00E42D19"/>
    <w:rsid w:val="00E52EEE"/>
    <w:rsid w:val="00E55829"/>
    <w:rsid w:val="00E61303"/>
    <w:rsid w:val="00E61581"/>
    <w:rsid w:val="00E65661"/>
    <w:rsid w:val="00E74A05"/>
    <w:rsid w:val="00E776C3"/>
    <w:rsid w:val="00E81D14"/>
    <w:rsid w:val="00E83114"/>
    <w:rsid w:val="00E84D85"/>
    <w:rsid w:val="00E859BA"/>
    <w:rsid w:val="00E9633C"/>
    <w:rsid w:val="00EA3460"/>
    <w:rsid w:val="00EA59E9"/>
    <w:rsid w:val="00EA7233"/>
    <w:rsid w:val="00EB0235"/>
    <w:rsid w:val="00EB32D0"/>
    <w:rsid w:val="00EC793F"/>
    <w:rsid w:val="00ED186D"/>
    <w:rsid w:val="00ED4648"/>
    <w:rsid w:val="00EE423F"/>
    <w:rsid w:val="00EF22EB"/>
    <w:rsid w:val="00EF3450"/>
    <w:rsid w:val="00F01C3C"/>
    <w:rsid w:val="00F0253B"/>
    <w:rsid w:val="00F03655"/>
    <w:rsid w:val="00F1063B"/>
    <w:rsid w:val="00F11746"/>
    <w:rsid w:val="00F16964"/>
    <w:rsid w:val="00F2724D"/>
    <w:rsid w:val="00F3070A"/>
    <w:rsid w:val="00F34584"/>
    <w:rsid w:val="00F35C07"/>
    <w:rsid w:val="00F36203"/>
    <w:rsid w:val="00F426FB"/>
    <w:rsid w:val="00F42C67"/>
    <w:rsid w:val="00F43218"/>
    <w:rsid w:val="00F470BC"/>
    <w:rsid w:val="00F50288"/>
    <w:rsid w:val="00F626D1"/>
    <w:rsid w:val="00F64811"/>
    <w:rsid w:val="00F65A32"/>
    <w:rsid w:val="00F726BB"/>
    <w:rsid w:val="00F801D4"/>
    <w:rsid w:val="00F96567"/>
    <w:rsid w:val="00FA0FDF"/>
    <w:rsid w:val="00FA2F4B"/>
    <w:rsid w:val="00FA3559"/>
    <w:rsid w:val="00FB52A9"/>
    <w:rsid w:val="00FC4BA8"/>
    <w:rsid w:val="00FD112C"/>
    <w:rsid w:val="00FE325E"/>
    <w:rsid w:val="00FE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079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80790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viewer?hl=iw&amp;mid=15XYv0zH4ZelriOA_eS-Gpb4mHB2vuTY&amp;ll=32.19004103427505%2C34.90354129999998&amp;z=15" TargetMode="External"/><Relationship Id="rId18" Type="http://schemas.openxmlformats.org/officeDocument/2006/relationships/hyperlink" Target="https://www.google.com/maps/d/viewer?hl=iw&amp;mid=1RoraQi2b2nsOYKPdMPshA2chhf8k-eg&amp;ll=32.177674558176%2C34.91014010000001&amp;z=15" TargetMode="External"/><Relationship Id="rId26" Type="http://schemas.openxmlformats.org/officeDocument/2006/relationships/hyperlink" Target="https://www.metropoline.com/line/99/24099" TargetMode="External"/><Relationship Id="rId21" Type="http://schemas.openxmlformats.org/officeDocument/2006/relationships/hyperlink" Target="https://www.metropoline.com/line/88/33088" TargetMode="External"/><Relationship Id="rId34" Type="http://schemas.openxmlformats.org/officeDocument/2006/relationships/hyperlink" Target="https://www.metropoline.com/line/3/4300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ogle.com/maps/d/viewer?hl=iw&amp;mid=1o5ZPvfyKV7qBcZLcgqFr2jiV7GzVRKYO&amp;ll=32.19004033421506%2C34.90359929999998&amp;z=15" TargetMode="External"/><Relationship Id="rId17" Type="http://schemas.openxmlformats.org/officeDocument/2006/relationships/hyperlink" Target="https://www.metropoline.com/line/86/28086" TargetMode="External"/><Relationship Id="rId25" Type="http://schemas.openxmlformats.org/officeDocument/2006/relationships/hyperlink" Target="https://www.google.com/maps/d/viewer?hl=iw&amp;mid=1zJ0x4TsKjiA_aBlCAt_aJ51AB4kZUR6n&amp;ll=32.190180338515454%2C34.903096300000016&amp;z=15" TargetMode="External"/><Relationship Id="rId33" Type="http://schemas.openxmlformats.org/officeDocument/2006/relationships/hyperlink" Target="https://www.metropoline.com/line/14/52014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maps/d/viewer?hl=iw&amp;mid=1ttmd9Fy5Ljonxb_K0sLd3JrMTvu5U98&amp;ll=32.18661008134262%2C34.90526499999999&amp;z=16" TargetMode="External"/><Relationship Id="rId20" Type="http://schemas.openxmlformats.org/officeDocument/2006/relationships/hyperlink" Target="https://www.google.com/maps/d/viewer?hl=iw&amp;mid=11hzJadl715Vwn7nLmek_vBVzOUafA0c&amp;ll=32.181250171598194%2C34.903454999999994&amp;z=16" TargetMode="External"/><Relationship Id="rId29" Type="http://schemas.openxmlformats.org/officeDocument/2006/relationships/hyperlink" Target="https://www.metropoline.com/line/84/3008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tropoline.com/line/85/32085" TargetMode="External"/><Relationship Id="rId24" Type="http://schemas.openxmlformats.org/officeDocument/2006/relationships/hyperlink" Target="https://www.metropoline.com/line/3/43003" TargetMode="External"/><Relationship Id="rId32" Type="http://schemas.openxmlformats.org/officeDocument/2006/relationships/hyperlink" Target="https://www.metropoline.com/line/10/26010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metropoline.com/line/70/23070" TargetMode="External"/><Relationship Id="rId23" Type="http://schemas.openxmlformats.org/officeDocument/2006/relationships/hyperlink" Target="https://www.metropoline.com/line/14/52014" TargetMode="External"/><Relationship Id="rId28" Type="http://schemas.openxmlformats.org/officeDocument/2006/relationships/hyperlink" Target="https://www.metropoline.com/line/86/28086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google.com/maps/d/viewer?hl=iw&amp;mid=1zWF11Ckex0KXVw6AGgTORsc8ZxNrAKQ&amp;ll=32.1811613891877%2C34.92265769999999&amp;z=16" TargetMode="External"/><Relationship Id="rId19" Type="http://schemas.openxmlformats.org/officeDocument/2006/relationships/hyperlink" Target="https://www.metropoline.com/line/91/29091" TargetMode="External"/><Relationship Id="rId31" Type="http://schemas.openxmlformats.org/officeDocument/2006/relationships/hyperlink" Target="https://www.metropoline.com/line/85/32085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-sZj2b5_2fWa4XcWzcqDJ_XDGfsUNEuD&amp;ll=32.182387019609344%2C34.924165&amp;z=15" TargetMode="External"/><Relationship Id="rId14" Type="http://schemas.openxmlformats.org/officeDocument/2006/relationships/hyperlink" Target="https://www.google.com/maps/d/viewer?hl=iw&amp;mid=1AzIZyH8IirIRkHjHC1z8I6US6hMJEH8&amp;ll=32.18463304264155%2C34.899844999999985&amp;z=16" TargetMode="External"/><Relationship Id="rId22" Type="http://schemas.openxmlformats.org/officeDocument/2006/relationships/hyperlink" Target="https://www.metropoline.com/line/10/26010" TargetMode="External"/><Relationship Id="rId27" Type="http://schemas.openxmlformats.org/officeDocument/2006/relationships/hyperlink" Target="https://www.metropoline.com/line/97/27097" TargetMode="External"/><Relationship Id="rId30" Type="http://schemas.openxmlformats.org/officeDocument/2006/relationships/hyperlink" Target="https://www.google.com/maps/d/edit?mid=1KdBgmTXTx6r1ndotlrJIT9Ez1If6CiA6&amp;usp=sharing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684</TotalTime>
  <Pages>17</Pages>
  <Words>1811</Words>
  <Characters>9059</Characters>
  <Application>Microsoft Office Word</Application>
  <DocSecurity>0</DocSecurity>
  <Lines>75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10849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379</cp:revision>
  <cp:lastPrinted>2023-08-28T17:11:00Z</cp:lastPrinted>
  <dcterms:created xsi:type="dcterms:W3CDTF">2023-08-27T07:23:00Z</dcterms:created>
  <dcterms:modified xsi:type="dcterms:W3CDTF">2026-09-09T09:53:00Z</dcterms:modified>
</cp:coreProperties>
</file>