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0BA70387" w:rsidR="002F1B07" w:rsidRPr="00986BAE" w:rsidRDefault="002F1B07" w:rsidP="00986BAE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 w:val="28"/>
          <w:rtl/>
          <w:lang w:bidi="he-IL"/>
        </w:rPr>
      </w:pPr>
      <w:r w:rsidRPr="00986BAE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תכנית מערך הסעים ל</w:t>
      </w:r>
      <w:r w:rsidR="007B4C6A" w:rsidRPr="00986BAE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שנת הלימודים תשפ"</w:t>
      </w:r>
      <w:r w:rsidR="001523A4" w:rsidRPr="00986BAE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ז</w:t>
      </w:r>
    </w:p>
    <w:p w14:paraId="5702E290" w14:textId="144D24E4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46E458A5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FEDAD95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41607A46" w14:textId="77777777" w:rsidR="00B24F49" w:rsidRDefault="00B24F49" w:rsidP="00B24F4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41299140" w:rsidR="001523A4" w:rsidRPr="00035648" w:rsidRDefault="001523A4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03564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6ED94ED2" w:rsidR="002F1B07" w:rsidRPr="00986BAE" w:rsidRDefault="00E776C3" w:rsidP="00986BAE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986BAE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חטיבת </w:t>
      </w:r>
      <w:r w:rsidR="00C66631" w:rsidRPr="00986BAE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אלון</w:t>
      </w:r>
    </w:p>
    <w:p w14:paraId="6E72DE48" w14:textId="39017AEC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r w:rsidR="00C66631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אלון</w:t>
      </w:r>
    </w:p>
    <w:p w14:paraId="6293DCD2" w14:textId="77777777" w:rsidR="000A74E8" w:rsidRPr="00971297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</w:t>
      </w:r>
      <w:r w:rsidRPr="00765EA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מקפלן, יוספטל, הדרים, האוניברסיטה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5D8B40D3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242C501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ה</w:t>
      </w:r>
    </w:p>
    <w:p w14:paraId="168C95DA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50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</w:t>
      </w:r>
    </w:p>
    <w:p w14:paraId="2A5D818C" w14:textId="77777777" w:rsidR="000A74E8" w:rsidRDefault="000A74E8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3F97E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2D04DFD" w14:textId="77777777" w:rsidTr="00DB7BD2">
        <w:tc>
          <w:tcPr>
            <w:tcW w:w="4814" w:type="dxa"/>
          </w:tcPr>
          <w:p w14:paraId="02B41E31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52F6EF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663CC658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449216E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33857C34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22FA9A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02F3CECC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5E5109D3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65F2D9D1" w14:textId="77777777" w:rsidR="000A74E8" w:rsidRPr="005A297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309B0290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45BE2DC5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2BEEC824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0280E44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25C2FB92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439E03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7B5B7618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7ECE67EF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4F762759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0C4C8F6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026D1AA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978A853" w14:textId="77777777" w:rsidTr="00DB7BD2">
        <w:tc>
          <w:tcPr>
            <w:tcW w:w="4814" w:type="dxa"/>
          </w:tcPr>
          <w:p w14:paraId="1C4656C5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זאב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גלר</w:t>
            </w:r>
          </w:p>
        </w:tc>
        <w:tc>
          <w:tcPr>
            <w:tcW w:w="4815" w:type="dxa"/>
          </w:tcPr>
          <w:p w14:paraId="517B7D09" w14:textId="77777777" w:rsidR="000A74E8" w:rsidRPr="008516D7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4DE3AC3" w14:textId="77777777" w:rsidR="000A74E8" w:rsidRPr="0032748E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81370A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293932" w14:textId="77777777" w:rsidR="000A74E8" w:rsidRPr="008F4C70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C8426B4" w14:textId="6FD4956B" w:rsidR="000A74E8" w:rsidRDefault="00986BAE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15A65C7C" w14:textId="4D1BE5D3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4CB614" w14:textId="13F202B9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5F246F" w14:textId="77777777" w:rsidR="008646DC" w:rsidRP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P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BCAB5" w14:textId="5261DE59" w:rsidR="008C7944" w:rsidRDefault="008C7944" w:rsidP="008C794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FEE8D6" w14:textId="32371D2E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73379" w14:textId="77777777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C93FA8A" w14:textId="4BCC0AA5" w:rsidR="00D84EAD" w:rsidRDefault="00D84EAD" w:rsidP="00D84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30453A5" w14:textId="77777777" w:rsidR="00CF0399" w:rsidRDefault="00CF0399" w:rsidP="00CF03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C4E001" w14:textId="77777777" w:rsidR="00CF0399" w:rsidRDefault="00CF0399" w:rsidP="00CF03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6ABDEA" w14:textId="77777777" w:rsidR="00CF0399" w:rsidRDefault="00CF0399" w:rsidP="00CF03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4D8A03" w14:textId="77777777" w:rsidR="000A74E8" w:rsidRPr="00971297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Pr="003F768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(חברת רן שי)  יוצא מירוקה 80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ו-60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5CB48841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4DC0680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7F20AA8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7:50</w:t>
      </w:r>
    </w:p>
    <w:p w14:paraId="7B8FA4A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AD4BED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Ind w:w="-285" w:type="dxa"/>
        <w:tblLook w:val="04A0" w:firstRow="1" w:lastRow="0" w:firstColumn="1" w:lastColumn="0" w:noHBand="0" w:noVBand="1"/>
      </w:tblPr>
      <w:tblGrid>
        <w:gridCol w:w="5099"/>
        <w:gridCol w:w="4815"/>
      </w:tblGrid>
      <w:tr w:rsidR="000A74E8" w14:paraId="194BAF6C" w14:textId="77777777" w:rsidTr="00DB7BD2">
        <w:tc>
          <w:tcPr>
            <w:tcW w:w="5099" w:type="dxa"/>
          </w:tcPr>
          <w:p w14:paraId="23469D3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670AF457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2A4C9CE0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82B0D19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06A25C1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1DB48AD2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323E5C4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וילנסקי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'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עמר</w:t>
            </w:r>
          </w:p>
          <w:p w14:paraId="1D67D0CA" w14:textId="77777777" w:rsidR="000A74E8" w:rsidRPr="00040E1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תלם</w:t>
            </w:r>
          </w:p>
        </w:tc>
        <w:tc>
          <w:tcPr>
            <w:tcW w:w="4815" w:type="dxa"/>
          </w:tcPr>
          <w:p w14:paraId="32C18E8E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4686A7C4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36DEDD4D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1EDC974F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0FA57E5B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5AED1591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  <w:p w14:paraId="54613178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7.   38078</w:t>
            </w:r>
          </w:p>
          <w:p w14:paraId="2FB3A19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9.   35134</w:t>
            </w:r>
          </w:p>
        </w:tc>
      </w:tr>
    </w:tbl>
    <w:p w14:paraId="07957C3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CBAD8B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561ED376" w14:textId="77777777" w:rsidTr="00DB7BD2">
        <w:tc>
          <w:tcPr>
            <w:tcW w:w="4814" w:type="dxa"/>
          </w:tcPr>
          <w:p w14:paraId="7CCD5342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6BFFF9CB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7A3334D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F3FE38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6C7DE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265B9D" w14:textId="073F67E8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0" w:history="1">
        <w:r w:rsidR="00986BAE">
          <w:rPr>
            <w:rStyle w:val="Hyperlink"/>
            <w:rFonts w:ascii="Calibri" w:eastAsia="Times New Roman" w:hAnsi="Calibri" w:cs="Arial"/>
            <w:sz w:val="28"/>
            <w:szCs w:val="28"/>
            <w:rtl/>
            <w:lang w:bidi="he-IL"/>
          </w:rPr>
          <w:t>קישור למפת המסלול</w:t>
        </w:r>
      </w:hyperlink>
    </w:p>
    <w:p w14:paraId="126E1FAE" w14:textId="2846A9A7" w:rsidR="0075435C" w:rsidRPr="000A74E8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p w14:paraId="39E74090" w14:textId="77777777" w:rsidR="00881A8F" w:rsidRDefault="00881A8F" w:rsidP="00881A8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6E4886" w14:textId="1FE76F8B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AEFA38" w14:textId="2FC1FE34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41CBC9" w14:textId="77777777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B6FDF7" w14:textId="4A39A42D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5C3C13" w14:textId="0D7963B2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4F25F63" w14:textId="660323A0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7AA63D" w14:textId="6C2A8A15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002D28" w14:textId="1CD1362B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17D2E9" w14:textId="77777777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C49B0C" w14:textId="77777777" w:rsidR="00823A43" w:rsidRPr="00125567" w:rsidRDefault="00823A43" w:rsidP="00823A43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7382E78" w14:textId="77777777" w:rsidR="000A74E8" w:rsidRDefault="000A74E8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EF6DC8A" w14:textId="77777777" w:rsidR="00CF0399" w:rsidRDefault="00CF0399" w:rsidP="00CF039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41E6E3E" w14:textId="04397080" w:rsidR="00C47552" w:rsidRPr="00971297" w:rsidRDefault="00C47552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753BBB" w:rsidRPr="0088524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="00743191" w:rsidRPr="00743191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</w:t>
      </w:r>
      <w:r w:rsidR="00753BBB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>טשרניחובסקי</w:t>
      </w:r>
      <w:r w:rsidR="00DF3446">
        <w:rPr>
          <w:rFonts w:ascii="David" w:eastAsiaTheme="minorHAnsi" w:hAnsi="David" w:cstheme="minorBidi" w:hint="cs"/>
          <w:szCs w:val="28"/>
          <w:rtl/>
          <w:lang w:bidi="he-IL"/>
        </w:rPr>
        <w:t>/בן יהודה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 xml:space="preserve"> דרך אז"ר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2E7832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432E9F1" w14:textId="6C41504A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770DA5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045AFCC" w14:textId="1AEED8E5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743191">
        <w:rPr>
          <w:rFonts w:ascii="David" w:eastAsiaTheme="minorHAnsi" w:hAnsi="David" w:cstheme="minorBidi" w:hint="cs"/>
          <w:szCs w:val="28"/>
          <w:rtl/>
          <w:lang w:bidi="he-IL"/>
        </w:rPr>
        <w:t>7:35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C75F881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CB4D12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6624474B" w14:textId="77777777" w:rsidTr="004C5A69">
        <w:tc>
          <w:tcPr>
            <w:tcW w:w="4814" w:type="dxa"/>
          </w:tcPr>
          <w:p w14:paraId="4ECF8112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09975F0B" w14:textId="3F685935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0F25D1C3" w14:textId="1623D32E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8ECD220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  <w:p w14:paraId="24D046CA" w14:textId="7045D683" w:rsidR="00C47552" w:rsidRPr="00040E15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משעול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השיר</w:t>
            </w:r>
          </w:p>
        </w:tc>
        <w:tc>
          <w:tcPr>
            <w:tcW w:w="4815" w:type="dxa"/>
          </w:tcPr>
          <w:p w14:paraId="0F5AC3EB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1.   39836</w:t>
            </w:r>
          </w:p>
          <w:p w14:paraId="281ACCB7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2.   39860</w:t>
            </w:r>
          </w:p>
          <w:p w14:paraId="272C40C1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3.   39863</w:t>
            </w:r>
          </w:p>
          <w:p w14:paraId="67BCEF66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4.   39816</w:t>
            </w:r>
          </w:p>
          <w:p w14:paraId="2A3248EC" w14:textId="5638FA3D" w:rsidR="00C47552" w:rsidRPr="005647EC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5.   39824</w:t>
            </w:r>
          </w:p>
        </w:tc>
      </w:tr>
    </w:tbl>
    <w:p w14:paraId="18D005FA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F8219B7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49027D6C" w14:textId="77777777" w:rsidTr="004C5A69">
        <w:tc>
          <w:tcPr>
            <w:tcW w:w="4814" w:type="dxa"/>
          </w:tcPr>
          <w:p w14:paraId="4AB5B668" w14:textId="2F7075C1" w:rsidR="00C47552" w:rsidRPr="005647EC" w:rsidRDefault="00743191" w:rsidP="00AA08A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="00310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0D171161" w14:textId="1A348A45" w:rsidR="00C47552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AA08AB" w:rsidRPr="00AA08AB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A08AB" w:rsidRPr="00AA08A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926123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A571CE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0BA981" w14:textId="68EA2D40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4DD9DC25" w14:textId="7F950CF9" w:rsidR="00083006" w:rsidRPr="00DB2278" w:rsidRDefault="00986BAE" w:rsidP="00083006">
      <w:pPr>
        <w:pStyle w:val="ae"/>
        <w:bidi/>
        <w:spacing w:line="276" w:lineRule="auto"/>
        <w:rPr>
          <w:rStyle w:val="Hyperlink"/>
          <w:rtl/>
        </w:rPr>
      </w:pPr>
      <w:hyperlink r:id="rId11" w:history="1">
        <w:r>
          <w:rPr>
            <w:rtl/>
            <w:lang w:bidi="he-IL"/>
          </w:rPr>
          <w:t>קישור למפת המסלול</w:t>
        </w:r>
      </w:hyperlink>
    </w:p>
    <w:p w14:paraId="3FF8F9BB" w14:textId="77777777" w:rsidR="00DB2278" w:rsidRPr="00DB2278" w:rsidRDefault="00DB2278" w:rsidP="00DB227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F00FB0" w14:textId="26776E22" w:rsidR="0051588D" w:rsidRDefault="0051588D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(מטרופולין)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7C692CA" w14:textId="78A82C20" w:rsidR="0051588D" w:rsidRDefault="00986BAE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5FAB750D" w14:textId="77777777" w:rsidR="00E678B5" w:rsidRPr="0051588D" w:rsidRDefault="00E678B5" w:rsidP="00E678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22AE58" w14:textId="77777777" w:rsidR="00C47552" w:rsidRDefault="00C47552" w:rsidP="00C2485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0CEE554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1B21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48C0454" w14:textId="24113568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33AA0F6" w14:textId="77777777" w:rsidR="00D30C2A" w:rsidRDefault="00D30C2A" w:rsidP="00D30C2A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6C07801" w14:textId="3FD83D0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5AA17C6" w14:textId="77777777" w:rsidR="0051588D" w:rsidRDefault="0051588D" w:rsidP="0051588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C8EF2A4" w14:textId="77777777" w:rsidR="00115E90" w:rsidRDefault="00115E90" w:rsidP="00115E9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915763F" w14:textId="77777777" w:rsidR="00CF0399" w:rsidRDefault="00CF0399" w:rsidP="00CF039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BA3C612" w14:textId="7849A8C2" w:rsidR="00C24854" w:rsidRPr="00C24854" w:rsidRDefault="006B0327" w:rsidP="00C4755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232767" w:rsidRPr="0023276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יוצא מ</w:t>
      </w:r>
      <w:r w:rsidR="00232767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="00201B20">
        <w:rPr>
          <w:rFonts w:ascii="David" w:eastAsiaTheme="minorHAnsi" w:hAnsi="David" w:cstheme="minorBidi" w:hint="cs"/>
          <w:szCs w:val="28"/>
          <w:rtl/>
          <w:lang w:bidi="he-IL"/>
        </w:rPr>
        <w:t>, משה דיין, אז"ר וכצנלסון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4A7E9349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38490A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25E4800D" w14:textId="0EFD5B0F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85BF7"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12977F87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59040EAC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0BB3B1E8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07BCC775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  <w:p w14:paraId="703C937D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5EF32742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3135EAC4" w14:textId="15F3FA23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54438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3834F56" w14:textId="1DC96D5F" w:rsidR="006B0327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8. </w:t>
            </w:r>
            <w:r w:rsidR="00743CB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ברל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כצנלסון</w:t>
            </w:r>
          </w:p>
        </w:tc>
        <w:tc>
          <w:tcPr>
            <w:tcW w:w="4815" w:type="dxa"/>
          </w:tcPr>
          <w:p w14:paraId="35AD5786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56038758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606C28BD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3063B879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  <w:p w14:paraId="7CA8BD5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5.   39812</w:t>
            </w:r>
          </w:p>
          <w:p w14:paraId="7073B194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6.   39817</w:t>
            </w:r>
          </w:p>
          <w:p w14:paraId="21705D0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7.   39862</w:t>
            </w:r>
          </w:p>
          <w:p w14:paraId="07A1F1A3" w14:textId="6EAC8191" w:rsidR="006B0327" w:rsidRPr="005647EC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8.   39829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4D2648EA" w14:textId="08EBDE35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2C6767E4" w14:textId="201A61AC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A77B4A"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77B4A"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759510B3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0F39E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A3A88BB" w14:textId="11A4587D" w:rsidR="00D054D0" w:rsidRPr="000D124D" w:rsidRDefault="00986BAE" w:rsidP="00D054D0">
      <w:pPr>
        <w:pStyle w:val="ae"/>
        <w:bidi/>
        <w:spacing w:line="276" w:lineRule="auto"/>
        <w:rPr>
          <w:rStyle w:val="Hyperlink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196B5794" w14:textId="77777777" w:rsidR="000D124D" w:rsidRPr="000D124D" w:rsidRDefault="000D124D" w:rsidP="000D124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7134B6" w14:textId="0961D27F" w:rsidR="000F39E8" w:rsidRDefault="000F39E8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504F5820" w14:textId="2A2901B6" w:rsidR="000F39E8" w:rsidRDefault="00986BAE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78FE09DC" w14:textId="77777777" w:rsidR="00071EA6" w:rsidRPr="000F39E8" w:rsidRDefault="00071EA6" w:rsidP="00071EA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8D35A1D" w14:textId="042A5167" w:rsidR="00880766" w:rsidRDefault="00880766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523DE9" w14:textId="77777777" w:rsidR="00CA56AF" w:rsidRDefault="00CA56AF" w:rsidP="00CA56A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81904E" w14:textId="77777777" w:rsidR="002224A8" w:rsidRPr="002224A8" w:rsidRDefault="002224A8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A080FA" w14:textId="77777777" w:rsidR="00AB2AD7" w:rsidRDefault="00AB2AD7" w:rsidP="0088076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A11E13F" w14:textId="77777777" w:rsidR="00CF0399" w:rsidRDefault="00CF0399" w:rsidP="00CF039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2B1C2E6" w14:textId="62EFB745" w:rsidR="00880766" w:rsidRPr="00C24854" w:rsidRDefault="00880766" w:rsidP="00AB2A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CB7A8B" w:rsidRPr="00CB7A8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61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0D64EB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33B9B1FB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1A3AADC" w14:textId="7D7B61EF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7:55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286D1A5E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7C9960C9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2322FAA7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הרצל</w:t>
            </w:r>
          </w:p>
          <w:p w14:paraId="29C0C9DC" w14:textId="0FF6A76C" w:rsidR="00880766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רוטשילד</w:t>
            </w:r>
          </w:p>
        </w:tc>
        <w:tc>
          <w:tcPr>
            <w:tcW w:w="4815" w:type="dxa"/>
          </w:tcPr>
          <w:p w14:paraId="5ACC8D13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744CF04F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46AC01CE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3.   30020</w:t>
            </w:r>
          </w:p>
          <w:p w14:paraId="564265F1" w14:textId="4FCE2675" w:rsidR="00880766" w:rsidRPr="005647EC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4.   39979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10C1D6FA" w14:textId="651FA94C" w:rsidR="00880766" w:rsidRPr="00A77B4A" w:rsidRDefault="00C15AA0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יגאל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7760E7EB" w14:textId="08A3B9B2" w:rsidR="00880766" w:rsidRPr="00A77B4A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880766"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880766"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123C9898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A2C21E" w14:textId="6FB3435B" w:rsidR="00F43218" w:rsidRPr="00116B16" w:rsidRDefault="00986BAE" w:rsidP="00F43218">
      <w:pPr>
        <w:pStyle w:val="ae"/>
        <w:bidi/>
        <w:spacing w:line="276" w:lineRule="auto"/>
        <w:rPr>
          <w:rStyle w:val="Hyperlink"/>
        </w:rPr>
      </w:pPr>
      <w:hyperlink r:id="rId15" w:history="1">
        <w:r>
          <w:rPr>
            <w:rtl/>
            <w:lang w:bidi="he-IL"/>
          </w:rPr>
          <w:t>קישור למפת המסלול</w:t>
        </w:r>
      </w:hyperlink>
    </w:p>
    <w:p w14:paraId="3C71FFFD" w14:textId="2FF8F606" w:rsidR="00880766" w:rsidRPr="00AD5CBD" w:rsidRDefault="00880766" w:rsidP="00AD5C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849B6" w14:textId="77777777" w:rsidR="00AD5CBD" w:rsidRDefault="00AD5CBD" w:rsidP="00AD5CB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1520555" w14:textId="4C53B422" w:rsidR="006E7C83" w:rsidRDefault="009075D9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 w:rsidRPr="00B520A1">
          <w:rPr>
            <w:rStyle w:val="Hyperlink"/>
          </w:rPr>
          <w:t>https://www.metropoline.com/line/61/26061</w:t>
        </w:r>
      </w:hyperlink>
    </w:p>
    <w:p w14:paraId="31FBAD6A" w14:textId="77777777" w:rsidR="009075D9" w:rsidRDefault="009075D9" w:rsidP="009075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307347" w14:textId="63C3487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BF7CEE" w14:textId="2E289AC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C71989" w14:textId="7F2B9B0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7117E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66DE6" w14:textId="1AF2C0D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45352A43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DE18A1" w14:textId="77777777" w:rsidR="0088307D" w:rsidRDefault="0088307D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0EC6AA04" w:rsidR="0053569F" w:rsidRPr="00614869" w:rsidRDefault="0053569F" w:rsidP="0088307D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7A23375B" w14:textId="16D6C065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0C73B8" w:rsidRPr="000C73B8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0C73B8">
        <w:rPr>
          <w:rFonts w:ascii="David" w:eastAsiaTheme="minorHAnsi" w:hAnsi="David" w:cstheme="minorBidi" w:hint="cs"/>
          <w:szCs w:val="28"/>
          <w:rtl/>
          <w:lang w:bidi="he-IL"/>
        </w:rPr>
        <w:t>מהדרים,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E2EEE05" w14:textId="2EF514D0" w:rsidR="000C73B8" w:rsidRDefault="00986BAE" w:rsidP="000C73B8">
      <w:pPr>
        <w:bidi/>
        <w:spacing w:line="276" w:lineRule="auto"/>
      </w:pPr>
      <w:hyperlink r:id="rId17" w:history="1">
        <w:r>
          <w:rPr>
            <w:rtl/>
            <w:lang w:bidi="he-IL"/>
          </w:rPr>
          <w:t>קישור למפת המסלול</w:t>
        </w:r>
      </w:hyperlink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6273221" w14:textId="4FC9A75F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58BB0869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A3E77B1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9828914" w14:textId="2AECA236" w:rsidR="00334DBD" w:rsidRDefault="00986BAE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739B353C" w14:textId="77777777" w:rsidR="00334DBD" w:rsidRDefault="00334DBD" w:rsidP="0053569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7D1E8868" w14:textId="180B08EA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1763FB5D" w14:textId="0FD5463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מקניון הירוקה, משה סנה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1AEE2B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D3D898F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05D5095" w14:textId="4A7FBFB5" w:rsidR="00334DBD" w:rsidRDefault="00986BAE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19" w:history="1">
        <w:r>
          <w:rPr>
            <w:rtl/>
            <w:lang w:bidi="he-IL"/>
          </w:rPr>
          <w:t>קישור למפת המסלול</w:t>
        </w:r>
      </w:hyperlink>
    </w:p>
    <w:p w14:paraId="4510F028" w14:textId="77777777" w:rsidR="0093434B" w:rsidRPr="0093434B" w:rsidRDefault="0093434B" w:rsidP="0093434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D61F72B" w14:textId="2A00E46B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2E6E19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2540BD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D57A53B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A3A46E3" w14:textId="58B6DDCC" w:rsidR="00334DBD" w:rsidRDefault="00986BAE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20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44483CC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C10E4A1" w14:textId="7D3EF587" w:rsidR="0053569F" w:rsidRDefault="0053569F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0C73B8" w:rsidRPr="000C73B8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נורדאו, ויצמן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4A5890DA" w14:textId="7FEC9DA2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4263F4" w:rsidRPr="004263F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55A53833" w:rsidR="00E52EEE" w:rsidRDefault="00986BA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1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2783A00C" w14:textId="5376FF6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7321F8A" w14:textId="0D11900A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F776B" w14:textId="77777777" w:rsidR="00430334" w:rsidRPr="00C80800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01C5FFD6" w14:textId="41B79325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מתחנה מרכזית, ויצמן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23F45B8F" w14:textId="7B873FA4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06933DF" w14:textId="77777777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EF7E854" w14:textId="77777777" w:rsidR="00430334" w:rsidRPr="00B14DAC" w:rsidRDefault="00430334" w:rsidP="0043033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DBDC416" w14:textId="51A17F17" w:rsidR="0060627A" w:rsidRDefault="00986BAE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2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2FE0BE9B" w14:textId="77777777" w:rsidR="007C007A" w:rsidRPr="00C24854" w:rsidRDefault="007C007A" w:rsidP="007C00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62C40EEC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80800" w:rsidRPr="00C8080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80800">
        <w:rPr>
          <w:rFonts w:ascii="David" w:eastAsiaTheme="minorHAnsi" w:hAnsi="David" w:cstheme="minorBidi" w:hint="cs"/>
          <w:szCs w:val="28"/>
          <w:rtl/>
          <w:lang w:bidi="he-IL"/>
        </w:rPr>
        <w:t xml:space="preserve">גאולים,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05C1913E" w:rsidR="00E52EEE" w:rsidRDefault="00986BA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>
          <w:rPr>
            <w:rtl/>
            <w:lang w:bidi="he-IL"/>
          </w:rPr>
          <w:t>קישור למפת המסלול</w:t>
        </w:r>
      </w:hyperlink>
    </w:p>
    <w:p w14:paraId="33007354" w14:textId="3355279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97D9DCD" w14:textId="77777777" w:rsidR="00C80800" w:rsidRP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DF68D3C" w14:textId="233211EC" w:rsidR="002E6E19" w:rsidRPr="002E6E19" w:rsidRDefault="002E6E19" w:rsidP="002E6E19">
      <w:pPr>
        <w:bidi/>
        <w:spacing w:line="276" w:lineRule="auto"/>
        <w:rPr>
          <w:rStyle w:val="Hyperlink"/>
          <w:rtl/>
        </w:rPr>
      </w:pPr>
    </w:p>
    <w:p w14:paraId="026B8E3D" w14:textId="62C4D32A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33C72E1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1100ED5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E01080" w14:textId="33F8C399" w:rsidR="006310B9" w:rsidRDefault="00986BAE" w:rsidP="006310B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24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6A516E9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3B6A98A7" w14:textId="036F19C9" w:rsidR="006310B9" w:rsidRPr="000D4196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3CE2B3" w14:textId="32D1CD16" w:rsidR="006310B9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300A8F2" w14:textId="13A277EF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1A4C5F"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355B701F" w14:textId="58B730BC" w:rsidR="001A4C5F" w:rsidRDefault="001A4C5F" w:rsidP="001A4C5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משכונה 80 ו-60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</w:p>
    <w:p w14:paraId="7B5E3423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31607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970F95C" w14:textId="20F186A5" w:rsidR="000D4196" w:rsidRDefault="00986BAE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5" w:history="1">
        <w:r>
          <w:rPr>
            <w:rStyle w:val="Hyperlink"/>
            <w:rtl/>
            <w:lang w:bidi="he-IL"/>
          </w:rPr>
          <w:t>קישור למפת המסלול</w:t>
        </w:r>
      </w:hyperlink>
    </w:p>
    <w:p w14:paraId="6DBC8CA1" w14:textId="77777777" w:rsidR="00801D5D" w:rsidRPr="00801D5D" w:rsidRDefault="00801D5D" w:rsidP="00801D5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36CD77C" w14:textId="77777777" w:rsidR="00221E3C" w:rsidRPr="00221E3C" w:rsidRDefault="00221E3C" w:rsidP="00221E3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7E8E3F75" w14:textId="77777777" w:rsidR="000A74E8" w:rsidRDefault="000A74E8" w:rsidP="0003564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A3A7ADD" w14:textId="77777777" w:rsidR="00271061" w:rsidRDefault="00271061" w:rsidP="0027106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B20E129" w14:textId="454A5816" w:rsidR="007D3B17" w:rsidRPr="00986BAE" w:rsidRDefault="00B91B19" w:rsidP="00986BAE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rtl/>
          <w:lang w:bidi="he-IL"/>
        </w:rPr>
      </w:pPr>
      <w:r w:rsidRPr="00986BAE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lastRenderedPageBreak/>
        <w:t>חטיבת</w:t>
      </w:r>
      <w:r w:rsidR="007D3B17" w:rsidRPr="00986BAE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t xml:space="preserve"> </w:t>
      </w:r>
      <w:r w:rsidR="00C66631" w:rsidRPr="00986BAE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t>אלון</w:t>
      </w:r>
    </w:p>
    <w:p w14:paraId="676AC313" w14:textId="48216313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C66631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אלון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41E41A" w14:textId="6C906D6C" w:rsidR="00ED186D" w:rsidRPr="00C24854" w:rsidRDefault="00ED186D" w:rsidP="007D3B1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8</w:t>
      </w:r>
      <w:r w:rsidR="00A86B30" w:rsidRPr="00A86B30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מרכז העיר, יבנה, הגליל</w:t>
      </w:r>
    </w:p>
    <w:p w14:paraId="18D88799" w14:textId="77777777" w:rsidR="00ED186D" w:rsidRDefault="00ED186D" w:rsidP="00ED186D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5D6BD5E" w14:textId="72EF9033" w:rsidR="00ED186D" w:rsidRPr="007062D5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B9015E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A2B8F3F" w14:textId="3B0237BE" w:rsidR="00ED186D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14:00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ובשעה 14: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5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0</w:t>
      </w:r>
    </w:p>
    <w:p w14:paraId="54234465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03AEBB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078A670D" w14:textId="77777777" w:rsidTr="00DF2554">
        <w:tc>
          <w:tcPr>
            <w:tcW w:w="4814" w:type="dxa"/>
          </w:tcPr>
          <w:p w14:paraId="40ECA248" w14:textId="49A1FA51" w:rsidR="00ED186D" w:rsidRPr="000838B6" w:rsidRDefault="00ED186D" w:rsidP="000838B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4CD4BE" w14:textId="0967921B" w:rsidR="00ED186D" w:rsidRPr="005647EC" w:rsidRDefault="00ED186D" w:rsidP="000838B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0838B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970</w:t>
            </w:r>
          </w:p>
        </w:tc>
      </w:tr>
    </w:tbl>
    <w:p w14:paraId="63A01218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EE321A7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704E6312" w14:textId="77777777" w:rsidTr="00DF2554">
        <w:tc>
          <w:tcPr>
            <w:tcW w:w="4814" w:type="dxa"/>
          </w:tcPr>
          <w:p w14:paraId="37FD749C" w14:textId="77777777" w:rsidR="003E7B25" w:rsidRDefault="007700A2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יבנה/חברון</w:t>
            </w:r>
          </w:p>
          <w:p w14:paraId="3457F6C3" w14:textId="0AE45093" w:rsidR="00433F59" w:rsidRPr="00A77B4A" w:rsidRDefault="00433F59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הגליל/נעורים</w:t>
            </w:r>
          </w:p>
        </w:tc>
        <w:tc>
          <w:tcPr>
            <w:tcW w:w="4815" w:type="dxa"/>
          </w:tcPr>
          <w:p w14:paraId="2DA27819" w14:textId="34C4DDA6" w:rsidR="00ED186D" w:rsidRPr="00C76A6E" w:rsidRDefault="00F0365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815</w:t>
            </w:r>
          </w:p>
          <w:p w14:paraId="349C6EAB" w14:textId="5DE64B9F" w:rsidR="003E7B25" w:rsidRPr="00A77B4A" w:rsidRDefault="00F03655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9820</w:t>
            </w:r>
          </w:p>
        </w:tc>
      </w:tr>
    </w:tbl>
    <w:p w14:paraId="0A3B9849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B4DEDFB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AF7845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732C8024" w14:textId="179E1476" w:rsidR="00AA70EF" w:rsidRDefault="00986BAE" w:rsidP="00AA70E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6" w:history="1">
        <w:r>
          <w:rPr>
            <w:rtl/>
            <w:lang w:bidi="he-IL"/>
          </w:rPr>
          <w:t>קישור למפת המסלול</w:t>
        </w:r>
      </w:hyperlink>
    </w:p>
    <w:p w14:paraId="3F32C3C4" w14:textId="77777777" w:rsidR="0030417A" w:rsidRP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56971B" w14:textId="77777777" w:rsidR="00EA7233" w:rsidRPr="004312C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71A277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EDACA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A8216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83709D" w14:textId="77777777" w:rsid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4BCE79" w14:textId="3BEDE27E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6D52A" w14:textId="76FC7A7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F3B2CC" w14:textId="761F2E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48B288" w14:textId="70F5DBF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040399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AB6368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81572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76FCBD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5EFF07" w14:textId="77777777" w:rsidR="00CF0399" w:rsidRDefault="00CF0399" w:rsidP="00CF03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3B6BB0" w14:textId="77777777" w:rsidR="00CF0399" w:rsidRDefault="00CF0399" w:rsidP="00CF03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B3BB89" w14:textId="77D00231" w:rsidR="008B14EA" w:rsidRPr="00C24854" w:rsidRDefault="008B14EA" w:rsidP="008B14E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576202" w:rsidRPr="00576202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64340">
        <w:rPr>
          <w:rFonts w:ascii="David" w:eastAsiaTheme="minorHAnsi" w:hAnsi="David" w:cstheme="minorBidi" w:hint="cs"/>
          <w:szCs w:val="28"/>
          <w:rtl/>
          <w:lang w:bidi="he-IL"/>
        </w:rPr>
        <w:t>מרכז העיר, קניון ערים, השחר</w:t>
      </w:r>
    </w:p>
    <w:p w14:paraId="742E7BC4" w14:textId="77777777" w:rsidR="008B14EA" w:rsidRDefault="008B14EA" w:rsidP="008B14E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64EF7EE" w14:textId="77777777" w:rsidR="008B14EA" w:rsidRPr="007062D5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0E8A2454" w14:textId="3A1CB8D9" w:rsidR="008B14EA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</w:t>
      </w:r>
      <w:r w:rsidR="0071564C"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: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14:50</w:t>
      </w:r>
    </w:p>
    <w:p w14:paraId="798A30B0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7AD71C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76202" w14:paraId="14948F2A" w14:textId="77777777" w:rsidTr="00DF2554">
        <w:tc>
          <w:tcPr>
            <w:tcW w:w="4814" w:type="dxa"/>
          </w:tcPr>
          <w:p w14:paraId="149B1ABA" w14:textId="4F7019E9" w:rsidR="00576202" w:rsidRPr="000838B6" w:rsidRDefault="00576202" w:rsidP="0057620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D5D04F9" w14:textId="592191B4" w:rsidR="00576202" w:rsidRPr="005647EC" w:rsidRDefault="00576202" w:rsidP="0057620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244F568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4A8764A2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B14EA" w14:paraId="371A5823" w14:textId="77777777" w:rsidTr="00DF2554">
        <w:tc>
          <w:tcPr>
            <w:tcW w:w="4814" w:type="dxa"/>
          </w:tcPr>
          <w:p w14:paraId="472C6A20" w14:textId="094B7BCF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ערים/ברל כצנלסון</w:t>
            </w:r>
          </w:p>
          <w:p w14:paraId="1E109E78" w14:textId="76406AD1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השחר/השלום</w:t>
            </w:r>
          </w:p>
        </w:tc>
        <w:tc>
          <w:tcPr>
            <w:tcW w:w="4815" w:type="dxa"/>
          </w:tcPr>
          <w:p w14:paraId="7E9C2B2B" w14:textId="4FFB2FF7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24482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9980</w:t>
            </w:r>
          </w:p>
          <w:p w14:paraId="427900A3" w14:textId="787534C0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D5E4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9827</w:t>
            </w:r>
          </w:p>
        </w:tc>
      </w:tr>
    </w:tbl>
    <w:p w14:paraId="08B4184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13FBF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B4FD1B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FB5B139" w14:textId="30EAD508" w:rsidR="005E1773" w:rsidRDefault="00986BAE" w:rsidP="005E177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>
          <w:rPr>
            <w:rtl/>
            <w:lang w:bidi="he-IL"/>
          </w:rPr>
          <w:t>קישור למפת המסלול</w:t>
        </w:r>
      </w:hyperlink>
    </w:p>
    <w:p w14:paraId="662436B2" w14:textId="77777777" w:rsidR="00EB1C33" w:rsidRP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47AC69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3C47F8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DAEE8E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63098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98CD7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3FF80C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431FE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1252A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A0DCC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61346F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B54593" w14:textId="6C0AC40B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C0966" w14:textId="77777777" w:rsidR="00E0051A" w:rsidRDefault="00E0051A" w:rsidP="00E0051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0FD46D" w14:textId="1E55524F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436C27" w14:textId="1798EAA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6E3A37" w14:textId="7FBC495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5575883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82259C" w14:textId="77777777" w:rsid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3D0347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99871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CDF2D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808643" w14:textId="77777777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שכונה 60 ו-80</w:t>
      </w:r>
    </w:p>
    <w:p w14:paraId="02ABA930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E8638AF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E39456D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14:00 ובשעה 14:50</w:t>
      </w:r>
    </w:p>
    <w:p w14:paraId="06294BC1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4BE6D4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E02ED" w14:textId="77777777" w:rsidTr="00DB7BD2">
        <w:tc>
          <w:tcPr>
            <w:tcW w:w="4814" w:type="dxa"/>
          </w:tcPr>
          <w:p w14:paraId="6FE34A4D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A64C6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4D533383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BEBF45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2EAD7" w14:textId="77777777" w:rsidTr="00DB7BD2">
        <w:tc>
          <w:tcPr>
            <w:tcW w:w="4814" w:type="dxa"/>
          </w:tcPr>
          <w:p w14:paraId="76099FF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6A49E7C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השמחה/קרן המוסיקה</w:t>
            </w:r>
          </w:p>
          <w:p w14:paraId="304E51B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משה וילנסקי/ג'ו עמר</w:t>
            </w:r>
          </w:p>
          <w:p w14:paraId="47A14300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נעמי שמר/יאיר רוזנבלום</w:t>
            </w:r>
          </w:p>
          <w:p w14:paraId="10944453" w14:textId="77777777" w:rsidR="000A74E8" w:rsidRPr="00881B7F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דמרי סנטר/שלמה וחיה אנגל</w:t>
            </w:r>
          </w:p>
          <w:p w14:paraId="230DD828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אנגל/ויינברג</w:t>
            </w:r>
          </w:p>
          <w:p w14:paraId="652A2C4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אנגל/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1DF09C8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גן הברון מנשה/אנגל</w:t>
            </w:r>
          </w:p>
          <w:p w14:paraId="32B16B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אנגל/לאה ודוד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B6903B9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קניון כפר סבא הירוקה/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רפופורט</w:t>
            </w:r>
            <w:proofErr w:type="spellEnd"/>
          </w:p>
        </w:tc>
        <w:tc>
          <w:tcPr>
            <w:tcW w:w="4815" w:type="dxa"/>
          </w:tcPr>
          <w:p w14:paraId="66C0A566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96280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68B471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4832814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5495CD9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11FDFDE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5802D9D7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06BF32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485C2E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370F710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23B825A1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885E23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905DF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9710913" w14:textId="015B4300" w:rsidR="000A74E8" w:rsidRDefault="00986BAE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8" w:history="1">
        <w:r>
          <w:rPr>
            <w:rtl/>
            <w:lang w:bidi="he-IL"/>
          </w:rPr>
          <w:t>קישור למפת המסלול</w:t>
        </w:r>
      </w:hyperlink>
    </w:p>
    <w:p w14:paraId="0ED0313A" w14:textId="77777777" w:rsidR="0066620F" w:rsidRPr="000A74E8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C16148" w14:textId="77777777" w:rsidR="0066620F" w:rsidRPr="005352BB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22042E" w14:textId="2A0739BF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F108D" w14:textId="786AEBF4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EADDDC" w14:textId="254E2241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84EF94" w14:textId="23E7E40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246DB0" w14:textId="1A90BDC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CE122D" w14:textId="7A29EA4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0DF499" w14:textId="77777777" w:rsidR="007A400E" w:rsidRDefault="007A400E" w:rsidP="007A400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A18B6" w14:textId="39D2E4D8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A20D81" w14:textId="65ED024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015823" w14:textId="77777777" w:rsidR="000A74E8" w:rsidRDefault="000A74E8" w:rsidP="007701D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0843C71" w14:textId="77777777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</w:t>
      </w:r>
      <w:r w:rsidRPr="007701DD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2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אוניברסיטה, הדרים, יוספטל, קפלן</w:t>
      </w:r>
    </w:p>
    <w:p w14:paraId="0C0F6D8E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6EAA465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32B19F4B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 14:00 ובשעה 14:50</w:t>
      </w:r>
    </w:p>
    <w:p w14:paraId="6338C99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9AEC1E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2D041F7B" w14:textId="77777777" w:rsidTr="00DB7BD2">
        <w:tc>
          <w:tcPr>
            <w:tcW w:w="4814" w:type="dxa"/>
          </w:tcPr>
          <w:p w14:paraId="16610634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2337C16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123883F5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2B126A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503AAAF" w14:textId="77777777" w:rsidTr="00DB7BD2">
        <w:tc>
          <w:tcPr>
            <w:tcW w:w="4814" w:type="dxa"/>
          </w:tcPr>
          <w:p w14:paraId="186E402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589F00BD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6EC28D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בן יהודה/דרך המוביל</w:t>
            </w:r>
          </w:p>
          <w:p w14:paraId="0CE7228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עמק החולה/עמק זבולון</w:t>
            </w:r>
          </w:p>
          <w:p w14:paraId="1A23B8BC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עמק החולה/משעול עמק חפר</w:t>
            </w:r>
          </w:p>
          <w:p w14:paraId="6772C0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בית ספר רמז/דרך אלי הורביץ</w:t>
            </w:r>
          </w:p>
          <w:p w14:paraId="3842EA1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לוי אשכול/שלמה המלך</w:t>
            </w:r>
          </w:p>
          <w:p w14:paraId="7A1C5916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הנביאים/מרכז דור</w:t>
            </w:r>
          </w:p>
          <w:p w14:paraId="2C92992E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הנביאים/ישעיהו</w:t>
            </w:r>
          </w:p>
        </w:tc>
        <w:tc>
          <w:tcPr>
            <w:tcW w:w="4815" w:type="dxa"/>
          </w:tcPr>
          <w:p w14:paraId="0F0B3AAD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3CD6C4D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49EBE2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2CEB020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4EB9F14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4E6B159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D288DB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17D248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9344338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</w:tc>
      </w:tr>
    </w:tbl>
    <w:p w14:paraId="58B7F8C7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FD82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A39B7E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3911661" w14:textId="5EA5D7F9" w:rsidR="000A74E8" w:rsidRDefault="00986BAE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>
          <w:rPr>
            <w:rtl/>
            <w:lang w:bidi="he-IL"/>
          </w:rPr>
          <w:t>קישור למפת המסלול</w:t>
        </w:r>
      </w:hyperlink>
    </w:p>
    <w:p w14:paraId="526696FC" w14:textId="77777777" w:rsidR="005D5430" w:rsidRPr="005D5430" w:rsidRDefault="005D5430" w:rsidP="005D543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9C86E0" w14:textId="0DEF06D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E6E457" w14:textId="25D29CD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D7F000" w14:textId="461EE832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BEA8D9" w14:textId="6F6048C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D4B9C2" w14:textId="0AE71BA0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98DDE1" w14:textId="230EBD32" w:rsidR="00644271" w:rsidRDefault="00644271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7CEDE6" w14:textId="5518B9FF" w:rsidR="007701DD" w:rsidRDefault="007701DD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A45390" w14:textId="77777777" w:rsidR="00817185" w:rsidRPr="007701DD" w:rsidRDefault="00817185" w:rsidP="008171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8ED7B0" w14:textId="174A13AE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E1B08A" w14:textId="5DE09F5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4D9930" w14:textId="77777777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3BE4C2" w14:textId="77777777" w:rsidR="00F47809" w:rsidRDefault="00F47809" w:rsidP="00230F3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CF3FB4F" w14:textId="1810D3AF" w:rsidR="00230F39" w:rsidRPr="00614869" w:rsidRDefault="00230F39" w:rsidP="00F4780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26FCCF81" w14:textId="166997D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BB15E7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6E826D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B45DE8" w14:textId="73100ECD" w:rsidR="00230F39" w:rsidRDefault="00C36494" w:rsidP="00230F39">
      <w:pPr>
        <w:bidi/>
        <w:spacing w:line="276" w:lineRule="auto"/>
        <w:rPr>
          <w:lang w:bidi="he-IL"/>
        </w:rPr>
      </w:pPr>
      <w:hyperlink r:id="rId30" w:history="1">
        <w:r w:rsidRPr="00B520A1">
          <w:rPr>
            <w:rStyle w:val="Hyperlink"/>
          </w:rPr>
          <w:t>https://www.metropoline.com/line/149/12149</w:t>
        </w:r>
      </w:hyperlink>
    </w:p>
    <w:p w14:paraId="1DF61187" w14:textId="77777777" w:rsidR="00230F39" w:rsidRDefault="00230F39" w:rsidP="00230F39">
      <w:pPr>
        <w:bidi/>
        <w:spacing w:line="276" w:lineRule="auto"/>
        <w:rPr>
          <w:rtl/>
          <w:lang w:bidi="he-IL"/>
        </w:rPr>
      </w:pPr>
    </w:p>
    <w:p w14:paraId="7B7A62BC" w14:textId="77777777" w:rsidR="00791FC4" w:rsidRPr="00E52EEE" w:rsidRDefault="00791FC4" w:rsidP="00791FC4">
      <w:pPr>
        <w:bidi/>
        <w:spacing w:line="276" w:lineRule="auto"/>
        <w:rPr>
          <w:lang w:bidi="he-IL"/>
        </w:rPr>
      </w:pPr>
    </w:p>
    <w:p w14:paraId="040B2F74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282C97" w14:textId="5CF83C72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C43603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FCF0322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7787600F" w14:textId="7BB4141A" w:rsidR="00230F39" w:rsidRDefault="00791FC4" w:rsidP="00230F39">
      <w:pPr>
        <w:bidi/>
        <w:spacing w:line="276" w:lineRule="auto"/>
      </w:pPr>
      <w:hyperlink r:id="rId31" w:history="1">
        <w:r w:rsidRPr="00B520A1">
          <w:rPr>
            <w:rStyle w:val="Hyperlink"/>
          </w:rPr>
          <w:t>https://www.metropoline.com/line/29/19029</w:t>
        </w:r>
      </w:hyperlink>
    </w:p>
    <w:p w14:paraId="0183C8E0" w14:textId="77777777" w:rsidR="00791FC4" w:rsidRDefault="00791FC4" w:rsidP="00791FC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F7D250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1F03121B" w14:textId="72664773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3DA59FE" w14:textId="3C7281EB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קניון הירוקה, משה סנה </w:t>
      </w:r>
    </w:p>
    <w:p w14:paraId="7ABB4A59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039C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5568F3E" w14:textId="559147FA" w:rsidR="00230F39" w:rsidRDefault="00D224CB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2" w:history="1">
        <w:r w:rsidRPr="00B520A1">
          <w:rPr>
            <w:rStyle w:val="Hyperlink"/>
          </w:rPr>
          <w:t>https://www.metropoline.com/line/15/69015</w:t>
        </w:r>
      </w:hyperlink>
    </w:p>
    <w:p w14:paraId="54C21DA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5F8919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BF64CB6" w14:textId="5B97466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2E9A97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6779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7E2ED4D" w14:textId="4D9F81A8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3" w:history="1">
        <w:r w:rsidRPr="00B520A1">
          <w:rPr>
            <w:rStyle w:val="Hyperlink"/>
          </w:rPr>
          <w:t>https://www.metropoline.com/line/2/46002</w:t>
        </w:r>
      </w:hyperlink>
    </w:p>
    <w:p w14:paraId="376FE163" w14:textId="77777777" w:rsidR="00A55EBC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2BEB29F" w14:textId="77777777" w:rsidR="00A55EBC" w:rsidRPr="00D224CB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7B6889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A254EE" w14:textId="790ED780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נורדאו, ויצמן </w:t>
      </w:r>
    </w:p>
    <w:p w14:paraId="4EA10D05" w14:textId="2539C525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37D5B80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B2BF971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5D810CF" w14:textId="022CA6F3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4" w:history="1">
        <w:r w:rsidRPr="00B520A1">
          <w:rPr>
            <w:rStyle w:val="Hyperlink"/>
          </w:rPr>
          <w:t>https://www.metropoline.com/line/17/24017</w:t>
        </w:r>
      </w:hyperlink>
    </w:p>
    <w:p w14:paraId="5A0AA995" w14:textId="77777777" w:rsidR="00A55EBC" w:rsidRPr="00A55EBC" w:rsidRDefault="00A55EBC" w:rsidP="00A55EB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09A78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66D713D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4F9E00CF" w14:textId="04AE3B12" w:rsidR="00230F39" w:rsidRDefault="00230F39" w:rsidP="00AF27F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תחנה מרכזית, ויצמן </w:t>
      </w:r>
    </w:p>
    <w:p w14:paraId="7B91E242" w14:textId="09D1C6E6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6A1EEB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50D71A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158BF63" w14:textId="2C8D41F8" w:rsidR="00230F39" w:rsidRDefault="00BC084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5" w:history="1">
        <w:r w:rsidRPr="00B520A1">
          <w:rPr>
            <w:rStyle w:val="Hyperlink"/>
          </w:rPr>
          <w:t>https://www.metropoline.com/line/19/21019</w:t>
        </w:r>
      </w:hyperlink>
    </w:p>
    <w:p w14:paraId="14B302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2785671" w14:textId="77777777" w:rsidR="00230F39" w:rsidRPr="00C24854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D990E3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3C3DDD4" w14:textId="4BBFAAB5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C21D32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8AF31EE" w14:textId="77777777" w:rsidR="00230F39" w:rsidRPr="00E52EEE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F3462EA" w14:textId="73746E78" w:rsidR="00230F39" w:rsidRDefault="00F404E2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6" w:history="1">
        <w:r w:rsidRPr="00B520A1">
          <w:rPr>
            <w:rStyle w:val="Hyperlink"/>
          </w:rPr>
          <w:t>https://www.metropoline.com/line/18/25018</w:t>
        </w:r>
      </w:hyperlink>
    </w:p>
    <w:p w14:paraId="77C383A5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9E4C93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C7227" w14:textId="77777777" w:rsidR="00230F39" w:rsidRPr="002E6E19" w:rsidRDefault="00230F39" w:rsidP="00230F39">
      <w:pPr>
        <w:bidi/>
        <w:spacing w:line="276" w:lineRule="auto"/>
        <w:rPr>
          <w:rStyle w:val="Hyperlink"/>
          <w:rtl/>
        </w:rPr>
      </w:pPr>
    </w:p>
    <w:p w14:paraId="62E41855" w14:textId="35840013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38670B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9FBFCD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04AC141" w14:textId="4769574D" w:rsidR="00230F39" w:rsidRDefault="00AC2034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37" w:history="1">
        <w:r w:rsidRPr="00B520A1">
          <w:rPr>
            <w:rStyle w:val="Hyperlink"/>
          </w:rPr>
          <w:t>https://www.metropoline.com/line/39/16039</w:t>
        </w:r>
      </w:hyperlink>
    </w:p>
    <w:p w14:paraId="1EE48C71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40EC9CDF" w14:textId="77777777" w:rsidR="00230F39" w:rsidRPr="000D4196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04AFE56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C1596" w14:textId="3D5D0FA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2A50E5C" w14:textId="291E6138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66631">
        <w:rPr>
          <w:rFonts w:ascii="David" w:eastAsiaTheme="minorHAnsi" w:hAnsi="David" w:cstheme="minorBidi" w:hint="cs"/>
          <w:szCs w:val="28"/>
          <w:rtl/>
          <w:lang w:bidi="he-IL"/>
        </w:rPr>
        <w:t>אלון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שכונה 80 ו-60 </w:t>
      </w:r>
    </w:p>
    <w:p w14:paraId="0124A45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2151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F311B45" w14:textId="5C48976C" w:rsidR="00445FF3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8" w:history="1">
        <w:r w:rsidRPr="00B520A1">
          <w:rPr>
            <w:rStyle w:val="Hyperlink"/>
          </w:rPr>
          <w:t>https://www.metropoline.com/line/8/28008</w:t>
        </w:r>
      </w:hyperlink>
    </w:p>
    <w:p w14:paraId="2C1FE8E1" w14:textId="77777777" w:rsidR="00AC2034" w:rsidRPr="00230F39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sectPr w:rsidR="00AC2034" w:rsidRPr="00230F39" w:rsidSect="00B36E87">
      <w:headerReference w:type="default" r:id="rId39"/>
      <w:footerReference w:type="default" r:id="rId40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2EDD" w14:textId="77777777" w:rsidR="00CE46B0" w:rsidRDefault="00CE46B0" w:rsidP="00EB32D0">
      <w:r>
        <w:separator/>
      </w:r>
    </w:p>
  </w:endnote>
  <w:endnote w:type="continuationSeparator" w:id="0">
    <w:p w14:paraId="796EE50D" w14:textId="77777777" w:rsidR="00CE46B0" w:rsidRDefault="00CE46B0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CA1F9" w14:textId="77777777" w:rsidR="00CE46B0" w:rsidRDefault="00CE46B0" w:rsidP="00EB32D0">
      <w:r>
        <w:separator/>
      </w:r>
    </w:p>
  </w:footnote>
  <w:footnote w:type="continuationSeparator" w:id="0">
    <w:p w14:paraId="6EEDD2A9" w14:textId="77777777" w:rsidR="00CE46B0" w:rsidRDefault="00CE46B0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63A6021C">
          <wp:extent cx="18764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1621" cy="6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72243">
    <w:abstractNumId w:val="6"/>
  </w:num>
  <w:num w:numId="2" w16cid:durableId="1005551554">
    <w:abstractNumId w:val="1"/>
  </w:num>
  <w:num w:numId="3" w16cid:durableId="879393582">
    <w:abstractNumId w:val="5"/>
  </w:num>
  <w:num w:numId="4" w16cid:durableId="694162860">
    <w:abstractNumId w:val="0"/>
  </w:num>
  <w:num w:numId="5" w16cid:durableId="1909730453">
    <w:abstractNumId w:val="3"/>
  </w:num>
  <w:num w:numId="6" w16cid:durableId="1622227239">
    <w:abstractNumId w:val="4"/>
  </w:num>
  <w:num w:numId="7" w16cid:durableId="1476919847">
    <w:abstractNumId w:val="7"/>
  </w:num>
  <w:num w:numId="8" w16cid:durableId="1912696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15CBF"/>
    <w:rsid w:val="00017B85"/>
    <w:rsid w:val="00017F89"/>
    <w:rsid w:val="000322E6"/>
    <w:rsid w:val="00035648"/>
    <w:rsid w:val="00040E15"/>
    <w:rsid w:val="00047794"/>
    <w:rsid w:val="0005390C"/>
    <w:rsid w:val="0006067B"/>
    <w:rsid w:val="00071EA6"/>
    <w:rsid w:val="00076290"/>
    <w:rsid w:val="000771FC"/>
    <w:rsid w:val="00083006"/>
    <w:rsid w:val="000838B6"/>
    <w:rsid w:val="00083A6E"/>
    <w:rsid w:val="00083A82"/>
    <w:rsid w:val="000841B1"/>
    <w:rsid w:val="000864F5"/>
    <w:rsid w:val="00092529"/>
    <w:rsid w:val="00094237"/>
    <w:rsid w:val="000A26AA"/>
    <w:rsid w:val="000A74E8"/>
    <w:rsid w:val="000B4BEE"/>
    <w:rsid w:val="000B4FEC"/>
    <w:rsid w:val="000C4DC4"/>
    <w:rsid w:val="000C73B8"/>
    <w:rsid w:val="000D124D"/>
    <w:rsid w:val="000D4196"/>
    <w:rsid w:val="000D64EB"/>
    <w:rsid w:val="000D6EBF"/>
    <w:rsid w:val="000F39E8"/>
    <w:rsid w:val="000F6F40"/>
    <w:rsid w:val="00103727"/>
    <w:rsid w:val="00105D53"/>
    <w:rsid w:val="00111EEB"/>
    <w:rsid w:val="00113087"/>
    <w:rsid w:val="00115E90"/>
    <w:rsid w:val="00116B16"/>
    <w:rsid w:val="001244EB"/>
    <w:rsid w:val="00125567"/>
    <w:rsid w:val="001447E7"/>
    <w:rsid w:val="0014573F"/>
    <w:rsid w:val="001523A4"/>
    <w:rsid w:val="00154A3C"/>
    <w:rsid w:val="00157BB8"/>
    <w:rsid w:val="00167656"/>
    <w:rsid w:val="00167751"/>
    <w:rsid w:val="001725C1"/>
    <w:rsid w:val="00186CEE"/>
    <w:rsid w:val="00187B18"/>
    <w:rsid w:val="001A1122"/>
    <w:rsid w:val="001A4C5F"/>
    <w:rsid w:val="001A4EEC"/>
    <w:rsid w:val="001A5A57"/>
    <w:rsid w:val="001C4651"/>
    <w:rsid w:val="001C5896"/>
    <w:rsid w:val="001E00FB"/>
    <w:rsid w:val="001E3F15"/>
    <w:rsid w:val="001F42A9"/>
    <w:rsid w:val="00200A8E"/>
    <w:rsid w:val="00201B20"/>
    <w:rsid w:val="00205EF7"/>
    <w:rsid w:val="0020685B"/>
    <w:rsid w:val="00221E3C"/>
    <w:rsid w:val="002224A8"/>
    <w:rsid w:val="00230F39"/>
    <w:rsid w:val="00232767"/>
    <w:rsid w:val="00240392"/>
    <w:rsid w:val="00240C9D"/>
    <w:rsid w:val="00244822"/>
    <w:rsid w:val="002466FF"/>
    <w:rsid w:val="002477F3"/>
    <w:rsid w:val="002529E3"/>
    <w:rsid w:val="00264340"/>
    <w:rsid w:val="00271061"/>
    <w:rsid w:val="00280E93"/>
    <w:rsid w:val="002A2EAB"/>
    <w:rsid w:val="002B6196"/>
    <w:rsid w:val="002D6946"/>
    <w:rsid w:val="002E25A2"/>
    <w:rsid w:val="002E6E19"/>
    <w:rsid w:val="002F1B07"/>
    <w:rsid w:val="002F5E9A"/>
    <w:rsid w:val="0030417A"/>
    <w:rsid w:val="003041DC"/>
    <w:rsid w:val="00306C1F"/>
    <w:rsid w:val="00310E5D"/>
    <w:rsid w:val="00313675"/>
    <w:rsid w:val="00325988"/>
    <w:rsid w:val="0032748E"/>
    <w:rsid w:val="003329EE"/>
    <w:rsid w:val="00334DBD"/>
    <w:rsid w:val="0033734C"/>
    <w:rsid w:val="003411D5"/>
    <w:rsid w:val="00346486"/>
    <w:rsid w:val="0034798E"/>
    <w:rsid w:val="00351C83"/>
    <w:rsid w:val="0035427B"/>
    <w:rsid w:val="003570AF"/>
    <w:rsid w:val="00357FCD"/>
    <w:rsid w:val="00370D0D"/>
    <w:rsid w:val="003838D7"/>
    <w:rsid w:val="0038490A"/>
    <w:rsid w:val="003874F1"/>
    <w:rsid w:val="003A148C"/>
    <w:rsid w:val="003A2532"/>
    <w:rsid w:val="003B2D23"/>
    <w:rsid w:val="003C6CAE"/>
    <w:rsid w:val="003E51D7"/>
    <w:rsid w:val="003E7B25"/>
    <w:rsid w:val="003F768D"/>
    <w:rsid w:val="00401E06"/>
    <w:rsid w:val="0040697A"/>
    <w:rsid w:val="00423D67"/>
    <w:rsid w:val="00424B8E"/>
    <w:rsid w:val="00426291"/>
    <w:rsid w:val="004263F4"/>
    <w:rsid w:val="00430334"/>
    <w:rsid w:val="00431279"/>
    <w:rsid w:val="004312C3"/>
    <w:rsid w:val="00433D28"/>
    <w:rsid w:val="00433F59"/>
    <w:rsid w:val="00435DBF"/>
    <w:rsid w:val="004360F6"/>
    <w:rsid w:val="00437A78"/>
    <w:rsid w:val="00445FF3"/>
    <w:rsid w:val="00450A7B"/>
    <w:rsid w:val="004619CB"/>
    <w:rsid w:val="004620C1"/>
    <w:rsid w:val="00467808"/>
    <w:rsid w:val="00470513"/>
    <w:rsid w:val="0047211B"/>
    <w:rsid w:val="004A1033"/>
    <w:rsid w:val="004A4AFB"/>
    <w:rsid w:val="004C18C3"/>
    <w:rsid w:val="004C2DF3"/>
    <w:rsid w:val="004C58E7"/>
    <w:rsid w:val="004D1205"/>
    <w:rsid w:val="004D70B4"/>
    <w:rsid w:val="004F3002"/>
    <w:rsid w:val="004F4AC3"/>
    <w:rsid w:val="004F5303"/>
    <w:rsid w:val="00507D85"/>
    <w:rsid w:val="0051588D"/>
    <w:rsid w:val="0051761E"/>
    <w:rsid w:val="00522409"/>
    <w:rsid w:val="0052658F"/>
    <w:rsid w:val="00526DCE"/>
    <w:rsid w:val="005352BB"/>
    <w:rsid w:val="0053569F"/>
    <w:rsid w:val="00535B60"/>
    <w:rsid w:val="00540438"/>
    <w:rsid w:val="0054438F"/>
    <w:rsid w:val="00545D04"/>
    <w:rsid w:val="00546521"/>
    <w:rsid w:val="00554776"/>
    <w:rsid w:val="005549BD"/>
    <w:rsid w:val="005647EC"/>
    <w:rsid w:val="00571A49"/>
    <w:rsid w:val="00573E24"/>
    <w:rsid w:val="005744FC"/>
    <w:rsid w:val="00576202"/>
    <w:rsid w:val="005820EE"/>
    <w:rsid w:val="005A2856"/>
    <w:rsid w:val="005A67C8"/>
    <w:rsid w:val="005B34CC"/>
    <w:rsid w:val="005D5430"/>
    <w:rsid w:val="005D5E4E"/>
    <w:rsid w:val="005E1773"/>
    <w:rsid w:val="005F71D3"/>
    <w:rsid w:val="006002A4"/>
    <w:rsid w:val="00601AAD"/>
    <w:rsid w:val="00605225"/>
    <w:rsid w:val="0060627A"/>
    <w:rsid w:val="0061315F"/>
    <w:rsid w:val="00614869"/>
    <w:rsid w:val="00615594"/>
    <w:rsid w:val="006310B9"/>
    <w:rsid w:val="0063587D"/>
    <w:rsid w:val="0063636E"/>
    <w:rsid w:val="00644271"/>
    <w:rsid w:val="00647C1F"/>
    <w:rsid w:val="00652269"/>
    <w:rsid w:val="0065788E"/>
    <w:rsid w:val="0066378F"/>
    <w:rsid w:val="00665D7A"/>
    <w:rsid w:val="0066620F"/>
    <w:rsid w:val="0066655A"/>
    <w:rsid w:val="00667EF1"/>
    <w:rsid w:val="00672680"/>
    <w:rsid w:val="006820D4"/>
    <w:rsid w:val="00697B36"/>
    <w:rsid w:val="006B0327"/>
    <w:rsid w:val="006B3E36"/>
    <w:rsid w:val="006C2E45"/>
    <w:rsid w:val="006C5BC6"/>
    <w:rsid w:val="006E57B7"/>
    <w:rsid w:val="006E7C83"/>
    <w:rsid w:val="006F02D7"/>
    <w:rsid w:val="006F1DB4"/>
    <w:rsid w:val="006F2B43"/>
    <w:rsid w:val="007062D5"/>
    <w:rsid w:val="00712986"/>
    <w:rsid w:val="00713AFE"/>
    <w:rsid w:val="00713BCB"/>
    <w:rsid w:val="00714227"/>
    <w:rsid w:val="0071564C"/>
    <w:rsid w:val="00720E85"/>
    <w:rsid w:val="00722B91"/>
    <w:rsid w:val="00743191"/>
    <w:rsid w:val="00743BEF"/>
    <w:rsid w:val="00743CB4"/>
    <w:rsid w:val="00744F44"/>
    <w:rsid w:val="00752626"/>
    <w:rsid w:val="00753BBB"/>
    <w:rsid w:val="0075435C"/>
    <w:rsid w:val="00762C03"/>
    <w:rsid w:val="00765EA4"/>
    <w:rsid w:val="00767A36"/>
    <w:rsid w:val="007700A2"/>
    <w:rsid w:val="007701DD"/>
    <w:rsid w:val="00770DA5"/>
    <w:rsid w:val="0077765C"/>
    <w:rsid w:val="007849FB"/>
    <w:rsid w:val="00791FC4"/>
    <w:rsid w:val="00793297"/>
    <w:rsid w:val="007A400E"/>
    <w:rsid w:val="007B1EF7"/>
    <w:rsid w:val="007B4AFC"/>
    <w:rsid w:val="007B4C6A"/>
    <w:rsid w:val="007C007A"/>
    <w:rsid w:val="007D292F"/>
    <w:rsid w:val="007D3B17"/>
    <w:rsid w:val="007F3525"/>
    <w:rsid w:val="00801D5D"/>
    <w:rsid w:val="008042FB"/>
    <w:rsid w:val="00806B13"/>
    <w:rsid w:val="00813961"/>
    <w:rsid w:val="00814291"/>
    <w:rsid w:val="00817185"/>
    <w:rsid w:val="008179A9"/>
    <w:rsid w:val="00823A43"/>
    <w:rsid w:val="00832917"/>
    <w:rsid w:val="008336BC"/>
    <w:rsid w:val="00836CEA"/>
    <w:rsid w:val="00837474"/>
    <w:rsid w:val="0084110B"/>
    <w:rsid w:val="008516D7"/>
    <w:rsid w:val="00851CA7"/>
    <w:rsid w:val="00857072"/>
    <w:rsid w:val="008646DC"/>
    <w:rsid w:val="00866D59"/>
    <w:rsid w:val="00867CCF"/>
    <w:rsid w:val="00877912"/>
    <w:rsid w:val="00880766"/>
    <w:rsid w:val="00881A8F"/>
    <w:rsid w:val="00881B7F"/>
    <w:rsid w:val="0088307D"/>
    <w:rsid w:val="0088524D"/>
    <w:rsid w:val="00891477"/>
    <w:rsid w:val="008A0E46"/>
    <w:rsid w:val="008A124F"/>
    <w:rsid w:val="008A5D59"/>
    <w:rsid w:val="008B14EA"/>
    <w:rsid w:val="008B1A6A"/>
    <w:rsid w:val="008B65F3"/>
    <w:rsid w:val="008B7CCE"/>
    <w:rsid w:val="008C0D94"/>
    <w:rsid w:val="008C1EAD"/>
    <w:rsid w:val="008C2BCA"/>
    <w:rsid w:val="008C41B2"/>
    <w:rsid w:val="008C7944"/>
    <w:rsid w:val="008D234A"/>
    <w:rsid w:val="008E1489"/>
    <w:rsid w:val="008F24CF"/>
    <w:rsid w:val="008F461B"/>
    <w:rsid w:val="008F4C70"/>
    <w:rsid w:val="008F6FE0"/>
    <w:rsid w:val="00903542"/>
    <w:rsid w:val="00905DBB"/>
    <w:rsid w:val="009075D9"/>
    <w:rsid w:val="009078E4"/>
    <w:rsid w:val="00912326"/>
    <w:rsid w:val="00914BEA"/>
    <w:rsid w:val="009178E0"/>
    <w:rsid w:val="00923E0A"/>
    <w:rsid w:val="00924919"/>
    <w:rsid w:val="00925B85"/>
    <w:rsid w:val="0093434B"/>
    <w:rsid w:val="00934DC0"/>
    <w:rsid w:val="00944362"/>
    <w:rsid w:val="009445F2"/>
    <w:rsid w:val="009637C5"/>
    <w:rsid w:val="00964914"/>
    <w:rsid w:val="009649AB"/>
    <w:rsid w:val="00971297"/>
    <w:rsid w:val="0097468A"/>
    <w:rsid w:val="00982297"/>
    <w:rsid w:val="00985BF7"/>
    <w:rsid w:val="00986BAE"/>
    <w:rsid w:val="00990F99"/>
    <w:rsid w:val="00993AD5"/>
    <w:rsid w:val="00994E0E"/>
    <w:rsid w:val="00996C77"/>
    <w:rsid w:val="009A08C8"/>
    <w:rsid w:val="009A45DE"/>
    <w:rsid w:val="009B127F"/>
    <w:rsid w:val="009B409A"/>
    <w:rsid w:val="009C5FAB"/>
    <w:rsid w:val="009C6F43"/>
    <w:rsid w:val="009C7C9C"/>
    <w:rsid w:val="009D3BF6"/>
    <w:rsid w:val="009D3D8C"/>
    <w:rsid w:val="009D5DB7"/>
    <w:rsid w:val="009E5397"/>
    <w:rsid w:val="009F21EB"/>
    <w:rsid w:val="00A0211D"/>
    <w:rsid w:val="00A122B9"/>
    <w:rsid w:val="00A16A1E"/>
    <w:rsid w:val="00A22CF1"/>
    <w:rsid w:val="00A37A26"/>
    <w:rsid w:val="00A42888"/>
    <w:rsid w:val="00A50838"/>
    <w:rsid w:val="00A55EBC"/>
    <w:rsid w:val="00A60873"/>
    <w:rsid w:val="00A747E4"/>
    <w:rsid w:val="00A77B4A"/>
    <w:rsid w:val="00A801A4"/>
    <w:rsid w:val="00A86B30"/>
    <w:rsid w:val="00A946FD"/>
    <w:rsid w:val="00AA08AB"/>
    <w:rsid w:val="00AA321A"/>
    <w:rsid w:val="00AA3CD8"/>
    <w:rsid w:val="00AA5C1A"/>
    <w:rsid w:val="00AA70EF"/>
    <w:rsid w:val="00AB2AD7"/>
    <w:rsid w:val="00AB33F6"/>
    <w:rsid w:val="00AB64A0"/>
    <w:rsid w:val="00AC2034"/>
    <w:rsid w:val="00AC30A2"/>
    <w:rsid w:val="00AC5FB2"/>
    <w:rsid w:val="00AC61A5"/>
    <w:rsid w:val="00AD168B"/>
    <w:rsid w:val="00AD45F4"/>
    <w:rsid w:val="00AD5CBD"/>
    <w:rsid w:val="00AF27FE"/>
    <w:rsid w:val="00AF334C"/>
    <w:rsid w:val="00B14DAC"/>
    <w:rsid w:val="00B172EC"/>
    <w:rsid w:val="00B214BB"/>
    <w:rsid w:val="00B24F49"/>
    <w:rsid w:val="00B316FC"/>
    <w:rsid w:val="00B3675A"/>
    <w:rsid w:val="00B36E87"/>
    <w:rsid w:val="00B47DB4"/>
    <w:rsid w:val="00B563BB"/>
    <w:rsid w:val="00B5652F"/>
    <w:rsid w:val="00B64641"/>
    <w:rsid w:val="00B65B21"/>
    <w:rsid w:val="00B727BF"/>
    <w:rsid w:val="00B75BEC"/>
    <w:rsid w:val="00B82031"/>
    <w:rsid w:val="00B86762"/>
    <w:rsid w:val="00B86AC5"/>
    <w:rsid w:val="00B9011B"/>
    <w:rsid w:val="00B9015E"/>
    <w:rsid w:val="00B91B19"/>
    <w:rsid w:val="00B9730F"/>
    <w:rsid w:val="00BA44C7"/>
    <w:rsid w:val="00BC084C"/>
    <w:rsid w:val="00BC6351"/>
    <w:rsid w:val="00BC7284"/>
    <w:rsid w:val="00BD00D6"/>
    <w:rsid w:val="00BD2EE5"/>
    <w:rsid w:val="00BD4937"/>
    <w:rsid w:val="00BE02BE"/>
    <w:rsid w:val="00BE3DB8"/>
    <w:rsid w:val="00BE5CB5"/>
    <w:rsid w:val="00C01CC3"/>
    <w:rsid w:val="00C07392"/>
    <w:rsid w:val="00C11550"/>
    <w:rsid w:val="00C15AA0"/>
    <w:rsid w:val="00C175A1"/>
    <w:rsid w:val="00C20FEC"/>
    <w:rsid w:val="00C22B8E"/>
    <w:rsid w:val="00C23AF9"/>
    <w:rsid w:val="00C2475C"/>
    <w:rsid w:val="00C24854"/>
    <w:rsid w:val="00C25DF8"/>
    <w:rsid w:val="00C36494"/>
    <w:rsid w:val="00C36963"/>
    <w:rsid w:val="00C47552"/>
    <w:rsid w:val="00C504A5"/>
    <w:rsid w:val="00C51FBF"/>
    <w:rsid w:val="00C525F2"/>
    <w:rsid w:val="00C556B6"/>
    <w:rsid w:val="00C55E3F"/>
    <w:rsid w:val="00C66631"/>
    <w:rsid w:val="00C732E9"/>
    <w:rsid w:val="00C76A6E"/>
    <w:rsid w:val="00C80800"/>
    <w:rsid w:val="00C80D7A"/>
    <w:rsid w:val="00CA0CE3"/>
    <w:rsid w:val="00CA56AF"/>
    <w:rsid w:val="00CA61A6"/>
    <w:rsid w:val="00CB021C"/>
    <w:rsid w:val="00CB6D92"/>
    <w:rsid w:val="00CB7A8B"/>
    <w:rsid w:val="00CB7D61"/>
    <w:rsid w:val="00CB7EF8"/>
    <w:rsid w:val="00CC062A"/>
    <w:rsid w:val="00CC415A"/>
    <w:rsid w:val="00CC4756"/>
    <w:rsid w:val="00CD1BD0"/>
    <w:rsid w:val="00CD519D"/>
    <w:rsid w:val="00CD6995"/>
    <w:rsid w:val="00CD6BD7"/>
    <w:rsid w:val="00CD6C0B"/>
    <w:rsid w:val="00CE46B0"/>
    <w:rsid w:val="00CE61EF"/>
    <w:rsid w:val="00CF0399"/>
    <w:rsid w:val="00CF323F"/>
    <w:rsid w:val="00D054D0"/>
    <w:rsid w:val="00D131E7"/>
    <w:rsid w:val="00D1410A"/>
    <w:rsid w:val="00D14983"/>
    <w:rsid w:val="00D224CB"/>
    <w:rsid w:val="00D30C2A"/>
    <w:rsid w:val="00D314D7"/>
    <w:rsid w:val="00D362E7"/>
    <w:rsid w:val="00D44380"/>
    <w:rsid w:val="00D57A87"/>
    <w:rsid w:val="00D61B72"/>
    <w:rsid w:val="00D72D1F"/>
    <w:rsid w:val="00D74388"/>
    <w:rsid w:val="00D83072"/>
    <w:rsid w:val="00D84EAD"/>
    <w:rsid w:val="00D91855"/>
    <w:rsid w:val="00D93274"/>
    <w:rsid w:val="00D94155"/>
    <w:rsid w:val="00DA2B38"/>
    <w:rsid w:val="00DB2278"/>
    <w:rsid w:val="00DC26FA"/>
    <w:rsid w:val="00DD4601"/>
    <w:rsid w:val="00DD49BC"/>
    <w:rsid w:val="00DD6C84"/>
    <w:rsid w:val="00DE0207"/>
    <w:rsid w:val="00DE070F"/>
    <w:rsid w:val="00DE70A7"/>
    <w:rsid w:val="00DF25FA"/>
    <w:rsid w:val="00DF3446"/>
    <w:rsid w:val="00DF579B"/>
    <w:rsid w:val="00DF699F"/>
    <w:rsid w:val="00E0051A"/>
    <w:rsid w:val="00E21E35"/>
    <w:rsid w:val="00E27B47"/>
    <w:rsid w:val="00E31F3E"/>
    <w:rsid w:val="00E3655D"/>
    <w:rsid w:val="00E42D19"/>
    <w:rsid w:val="00E46B72"/>
    <w:rsid w:val="00E52EEE"/>
    <w:rsid w:val="00E53FDB"/>
    <w:rsid w:val="00E545F7"/>
    <w:rsid w:val="00E55829"/>
    <w:rsid w:val="00E61303"/>
    <w:rsid w:val="00E678B5"/>
    <w:rsid w:val="00E7366E"/>
    <w:rsid w:val="00E74A05"/>
    <w:rsid w:val="00E776C3"/>
    <w:rsid w:val="00E83114"/>
    <w:rsid w:val="00E9633C"/>
    <w:rsid w:val="00EA3460"/>
    <w:rsid w:val="00EA59E9"/>
    <w:rsid w:val="00EA7233"/>
    <w:rsid w:val="00EB0235"/>
    <w:rsid w:val="00EB1C33"/>
    <w:rsid w:val="00EB32D0"/>
    <w:rsid w:val="00ED186D"/>
    <w:rsid w:val="00EE423F"/>
    <w:rsid w:val="00EF3450"/>
    <w:rsid w:val="00F01C3C"/>
    <w:rsid w:val="00F0253B"/>
    <w:rsid w:val="00F03655"/>
    <w:rsid w:val="00F1063B"/>
    <w:rsid w:val="00F20771"/>
    <w:rsid w:val="00F2724D"/>
    <w:rsid w:val="00F3070A"/>
    <w:rsid w:val="00F34584"/>
    <w:rsid w:val="00F35C07"/>
    <w:rsid w:val="00F36203"/>
    <w:rsid w:val="00F404E2"/>
    <w:rsid w:val="00F426FB"/>
    <w:rsid w:val="00F43218"/>
    <w:rsid w:val="00F470BC"/>
    <w:rsid w:val="00F47809"/>
    <w:rsid w:val="00F50288"/>
    <w:rsid w:val="00F65A32"/>
    <w:rsid w:val="00F726BB"/>
    <w:rsid w:val="00F801D4"/>
    <w:rsid w:val="00F8600C"/>
    <w:rsid w:val="00F87824"/>
    <w:rsid w:val="00F96567"/>
    <w:rsid w:val="00FA2277"/>
    <w:rsid w:val="00FA2F4B"/>
    <w:rsid w:val="00FA3559"/>
    <w:rsid w:val="00FB52A9"/>
    <w:rsid w:val="00FC4BA8"/>
    <w:rsid w:val="00FD112C"/>
    <w:rsid w:val="00FE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6B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986BA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edit?hl=iw&amp;mid=1RoraQi2b2nsOYKPdMPshA2chhf8k-eg&amp;ll=32.1776735529616%2C34.91014010000001&amp;z=15" TargetMode="External"/><Relationship Id="rId18" Type="http://schemas.openxmlformats.org/officeDocument/2006/relationships/hyperlink" Target="https://www.metropoline.com/line/29/19029" TargetMode="External"/><Relationship Id="rId26" Type="http://schemas.openxmlformats.org/officeDocument/2006/relationships/hyperlink" Target="https://www.metropoline.com/line/89/24089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tropoline.com/line/17/24017" TargetMode="External"/><Relationship Id="rId34" Type="http://schemas.openxmlformats.org/officeDocument/2006/relationships/hyperlink" Target="https://www.metropoline.com/line/17/24017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tropoline.com/line/61/26061" TargetMode="External"/><Relationship Id="rId20" Type="http://schemas.openxmlformats.org/officeDocument/2006/relationships/hyperlink" Target="https://www.metropoline.com/line/2/46002" TargetMode="External"/><Relationship Id="rId29" Type="http://schemas.openxmlformats.org/officeDocument/2006/relationships/hyperlink" Target="https://www.google.com/maps/d/edit?hl=iw&amp;mid=1g1RfMKiwUWRd-H1EhkkXCc3q2y1oteti&amp;ll=32.18235489051425%2C34.930917055082325&amp;z=1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maps/d/edit?hl=iw&amp;mid=1S3wW4QWHq8t3Tp-TDzJ27ex-Vqa5KSU&amp;ll=32.18124992027951%2C34.903454999999994&amp;z=16" TargetMode="External"/><Relationship Id="rId24" Type="http://schemas.openxmlformats.org/officeDocument/2006/relationships/hyperlink" Target="https://www.metropoline.com/line/39/16039" TargetMode="External"/><Relationship Id="rId32" Type="http://schemas.openxmlformats.org/officeDocument/2006/relationships/hyperlink" Target="https://www.metropoline.com/line/15/69015" TargetMode="External"/><Relationship Id="rId37" Type="http://schemas.openxmlformats.org/officeDocument/2006/relationships/hyperlink" Target="https://www.metropoline.com/line/39/16039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google.com/maps/d/edit?hl=iw&amp;mid=1zFNYt2KpoAtK3j4gVGbLjTRSZh1axfk&amp;ll=32.17349557446505%2C34.91014010000001&amp;z=16" TargetMode="External"/><Relationship Id="rId23" Type="http://schemas.openxmlformats.org/officeDocument/2006/relationships/hyperlink" Target="https://www.metropoline.com/line/18/25018" TargetMode="External"/><Relationship Id="rId28" Type="http://schemas.openxmlformats.org/officeDocument/2006/relationships/hyperlink" Target="https://www.google.com/maps/d/edit?hl=iw&amp;mid=1fxn_JuKAtjws8eEB5ICLE9Elseg1ZDhE&amp;ll=32.18668866299346%2C34.89451000000001&amp;z=15" TargetMode="External"/><Relationship Id="rId36" Type="http://schemas.openxmlformats.org/officeDocument/2006/relationships/hyperlink" Target="https://www.metropoline.com/line/18/25018" TargetMode="External"/><Relationship Id="rId10" Type="http://schemas.openxmlformats.org/officeDocument/2006/relationships/hyperlink" Target="https://www.google.com/maps/d/edit?hl=iw&amp;mid=1CPdKx498bkaGPyXNhfvEzHeEFVeCGpnj&amp;ll=32.18671512448803%2C34.894389999999994&amp;z=15" TargetMode="External"/><Relationship Id="rId19" Type="http://schemas.openxmlformats.org/officeDocument/2006/relationships/hyperlink" Target="https://www.metropoline.com/line/15/69015" TargetMode="External"/><Relationship Id="rId31" Type="http://schemas.openxmlformats.org/officeDocument/2006/relationships/hyperlink" Target="https://www.metropoline.com/line/29/1902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afg0xwJs2suP-aS3ZSLv7GaZC23qObEG&amp;ll=32.17923033579064%2C34.918688599999996&amp;z=15" TargetMode="External"/><Relationship Id="rId14" Type="http://schemas.openxmlformats.org/officeDocument/2006/relationships/hyperlink" Target="https://www.metropoline.com/line/91/29091" TargetMode="External"/><Relationship Id="rId22" Type="http://schemas.openxmlformats.org/officeDocument/2006/relationships/hyperlink" Target="https://www.metropoline.com/line/19/21019" TargetMode="External"/><Relationship Id="rId27" Type="http://schemas.openxmlformats.org/officeDocument/2006/relationships/hyperlink" Target="https://www.metropoline.com/line/88/33088" TargetMode="External"/><Relationship Id="rId30" Type="http://schemas.openxmlformats.org/officeDocument/2006/relationships/hyperlink" Target="https://www.metropoline.com/line/149/12149" TargetMode="External"/><Relationship Id="rId35" Type="http://schemas.openxmlformats.org/officeDocument/2006/relationships/hyperlink" Target="https://www.metropoline.com/line/19/21019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metropoline.com/line/88/33088" TargetMode="External"/><Relationship Id="rId17" Type="http://schemas.openxmlformats.org/officeDocument/2006/relationships/hyperlink" Target="https://www.metropoline.com/line/149/12149" TargetMode="External"/><Relationship Id="rId25" Type="http://schemas.openxmlformats.org/officeDocument/2006/relationships/hyperlink" Target="https://www.metropoline.com/line/8/28008" TargetMode="External"/><Relationship Id="rId33" Type="http://schemas.openxmlformats.org/officeDocument/2006/relationships/hyperlink" Target="https://www.metropoline.com/line/2/46002" TargetMode="External"/><Relationship Id="rId38" Type="http://schemas.openxmlformats.org/officeDocument/2006/relationships/hyperlink" Target="https://www.metropoline.com/line/8/280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797</TotalTime>
  <Pages>14</Pages>
  <Words>1673</Words>
  <Characters>8370</Characters>
  <Application>Microsoft Office Word</Application>
  <DocSecurity>0</DocSecurity>
  <Lines>69</Lines>
  <Paragraphs>20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10023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466</cp:revision>
  <cp:lastPrinted>2023-08-30T09:49:00Z</cp:lastPrinted>
  <dcterms:created xsi:type="dcterms:W3CDTF">2023-08-27T07:23:00Z</dcterms:created>
  <dcterms:modified xsi:type="dcterms:W3CDTF">2026-09-09T09:54:00Z</dcterms:modified>
</cp:coreProperties>
</file>