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8B10F" w14:textId="773773C9" w:rsidR="002F1B07" w:rsidRPr="00445FD8" w:rsidRDefault="002F1B07" w:rsidP="00445FD8">
      <w:pPr>
        <w:pStyle w:val="1"/>
        <w:bidi/>
        <w:jc w:val="center"/>
        <w:rPr>
          <w:rFonts w:asciiTheme="minorBidi" w:eastAsiaTheme="minorEastAsia" w:hAnsiTheme="minorBidi" w:cstheme="minorBidi"/>
          <w:b/>
          <w:bCs/>
          <w:noProof/>
          <w:color w:val="auto"/>
          <w:szCs w:val="36"/>
          <w:rtl/>
          <w:lang w:bidi="he-IL"/>
        </w:rPr>
      </w:pPr>
      <w:r w:rsidRPr="00445FD8">
        <w:rPr>
          <w:rFonts w:asciiTheme="minorBidi" w:eastAsiaTheme="minorHAnsi" w:hAnsiTheme="minorBidi" w:cstheme="minorBidi"/>
          <w:b/>
          <w:bCs/>
          <w:color w:val="auto"/>
          <w:sz w:val="36"/>
          <w:szCs w:val="36"/>
          <w:rtl/>
          <w:lang w:bidi="he-IL"/>
        </w:rPr>
        <w:t>תכנית מערך הסעים ל</w:t>
      </w:r>
      <w:r w:rsidR="007B4C6A" w:rsidRPr="00445FD8">
        <w:rPr>
          <w:rFonts w:asciiTheme="minorBidi" w:eastAsiaTheme="minorHAnsi" w:hAnsiTheme="minorBidi" w:cstheme="minorBidi"/>
          <w:b/>
          <w:bCs/>
          <w:color w:val="auto"/>
          <w:sz w:val="36"/>
          <w:szCs w:val="36"/>
          <w:rtl/>
          <w:lang w:bidi="he-IL"/>
        </w:rPr>
        <w:t>שנת הלימודים תשפ"</w:t>
      </w:r>
      <w:r w:rsidR="005D2FF0" w:rsidRPr="00445FD8">
        <w:rPr>
          <w:rFonts w:asciiTheme="minorBidi" w:eastAsiaTheme="minorHAnsi" w:hAnsiTheme="minorBidi" w:cstheme="minorBidi"/>
          <w:b/>
          <w:bCs/>
          <w:color w:val="auto"/>
          <w:sz w:val="36"/>
          <w:szCs w:val="36"/>
          <w:rtl/>
          <w:lang w:bidi="he-IL"/>
        </w:rPr>
        <w:t>ז</w:t>
      </w:r>
    </w:p>
    <w:p w14:paraId="5702E290" w14:textId="194767D0" w:rsidR="00990F99" w:rsidRDefault="00990F99" w:rsidP="00990F99">
      <w:pPr>
        <w:overflowPunct w:val="0"/>
        <w:bidi/>
        <w:spacing w:after="160" w:line="259" w:lineRule="auto"/>
        <w:jc w:val="center"/>
        <w:textAlignment w:val="baseline"/>
        <w:rPr>
          <w:rFonts w:asciiTheme="majorBidi" w:eastAsiaTheme="minorEastAsia" w:hAnsiTheme="majorBidi" w:cstheme="majorBidi"/>
          <w:b/>
          <w:bCs/>
          <w:noProof/>
          <w:color w:val="0A6E46"/>
          <w:sz w:val="28"/>
          <w:szCs w:val="28"/>
          <w:rtl/>
          <w:lang w:bidi="he-IL"/>
        </w:rPr>
      </w:pPr>
    </w:p>
    <w:p w14:paraId="210237E6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lang w:bidi="he-IL"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מנהלות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ומנהלים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צוותי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חינוך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הורים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ותלמידים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יקרים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,</w:t>
      </w:r>
    </w:p>
    <w:p w14:paraId="6D274593" w14:textId="70D3488D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תשפ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"</w:t>
      </w:r>
      <w:r w:rsidR="005D2FF0">
        <w:rPr>
          <w:rFonts w:ascii="David" w:eastAsiaTheme="minorHAnsi" w:hAnsi="David" w:cstheme="minorBidi" w:hint="cs"/>
          <w:szCs w:val="28"/>
          <w:rtl/>
          <w:lang w:bidi="he-IL"/>
        </w:rPr>
        <w:t>ז</w:t>
      </w:r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עומדת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בפתח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והחל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מיום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r w:rsidR="005D2FF0">
        <w:rPr>
          <w:rFonts w:ascii="David" w:eastAsiaTheme="minorHAnsi" w:hAnsi="David" w:cstheme="minorBidi" w:hint="cs"/>
          <w:szCs w:val="28"/>
          <w:rtl/>
          <w:lang w:bidi="he-IL"/>
        </w:rPr>
        <w:t>שלישי</w:t>
      </w:r>
      <w:r w:rsidRPr="00111EEB">
        <w:rPr>
          <w:rFonts w:ascii="David" w:eastAsiaTheme="minorHAnsi" w:hAnsi="David" w:cstheme="minorBidi"/>
          <w:szCs w:val="28"/>
          <w:rtl/>
        </w:rPr>
        <w:t xml:space="preserve"> 1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בספטמבר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r w:rsidR="005D2FF0">
        <w:rPr>
          <w:rFonts w:ascii="David" w:eastAsiaTheme="minorHAnsi" w:hAnsi="David" w:cstheme="minorBidi" w:hint="cs"/>
          <w:szCs w:val="28"/>
          <w:rtl/>
          <w:lang w:bidi="he-IL"/>
        </w:rPr>
        <w:t xml:space="preserve">י"ט באלול </w:t>
      </w:r>
      <w:proofErr w:type="spellStart"/>
      <w:r w:rsidR="005D2FF0">
        <w:rPr>
          <w:rFonts w:ascii="David" w:eastAsiaTheme="minorHAnsi" w:hAnsi="David" w:cstheme="minorBidi" w:hint="cs"/>
          <w:szCs w:val="28"/>
          <w:rtl/>
          <w:lang w:bidi="he-IL"/>
        </w:rPr>
        <w:t>התשפ"ו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אנו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שבים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למסגרות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בבתי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הספר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16A4FC22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לקראת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החדשה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אנו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משקיעים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משאבים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ותשומות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מיוחדות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במערך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ההסעות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לתלמידי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העיר.</w:t>
      </w:r>
    </w:p>
    <w:p w14:paraId="52697533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אנו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רואים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ההורים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והתלמידים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שותפים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מלאים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לקיום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הנהלים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ומייחסים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חשיבות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עליונה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לסיוע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שלכם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לילדיכם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בהקניית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התנהגות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נכונה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ובטוחה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במהלך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הנסיעה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32C1FEFE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להלן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עלון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המפרט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כלל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מסלולי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הקווים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לתלמידות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ותלמידי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החטיבות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והתיכונים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57602B77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עיריית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כפר סבא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מאחלת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לכולכם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טובה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מוצלחת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פורייה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ובטוחה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4259F6AB" w14:textId="77777777" w:rsidR="00091CCE" w:rsidRDefault="00091CCE" w:rsidP="00091CCE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</w:p>
    <w:p w14:paraId="215EC8CB" w14:textId="77777777" w:rsidR="00B24F49" w:rsidRDefault="00B24F49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highlight w:val="cyan"/>
          <w:rtl/>
          <w:lang w:bidi="he-IL"/>
        </w:rPr>
      </w:pPr>
    </w:p>
    <w:p w14:paraId="17A459BB" w14:textId="77777777" w:rsidR="00B24F49" w:rsidRDefault="00B24F49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highlight w:val="cyan"/>
          <w:rtl/>
          <w:lang w:bidi="he-IL"/>
        </w:rPr>
      </w:pPr>
    </w:p>
    <w:p w14:paraId="172A248A" w14:textId="77777777" w:rsidR="00B75BEC" w:rsidRDefault="00B75BEC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165710B0" w14:textId="77777777" w:rsidR="00B75BEC" w:rsidRDefault="00B75BEC" w:rsidP="00B75BEC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0563835D" w14:textId="77777777" w:rsidR="008042FB" w:rsidRDefault="008042FB" w:rsidP="00B75BEC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6E6B708B" w14:textId="5186A59D" w:rsidR="00100465" w:rsidRPr="00971E2A" w:rsidRDefault="00100465">
      <w:pPr>
        <w:rPr>
          <w:rFonts w:ascii="David" w:eastAsiaTheme="minorHAnsi" w:hAnsi="David" w:cstheme="minorBidi"/>
          <w:b/>
          <w:bCs/>
          <w:sz w:val="72"/>
          <w:szCs w:val="96"/>
          <w:rtl/>
          <w:lang w:bidi="he-IL"/>
        </w:rPr>
      </w:pPr>
      <w:r w:rsidRPr="00971E2A">
        <w:rPr>
          <w:rFonts w:ascii="David" w:eastAsiaTheme="minorHAnsi" w:hAnsi="David" w:cstheme="minorBidi"/>
          <w:b/>
          <w:bCs/>
          <w:sz w:val="72"/>
          <w:szCs w:val="96"/>
          <w:rtl/>
          <w:lang w:bidi="he-IL"/>
        </w:rPr>
        <w:br w:type="page"/>
      </w:r>
    </w:p>
    <w:p w14:paraId="4CED6371" w14:textId="7C06C2CF" w:rsidR="002F1B07" w:rsidRPr="00445FD8" w:rsidRDefault="00E776C3" w:rsidP="00445FD8">
      <w:pPr>
        <w:pStyle w:val="2"/>
        <w:bidi/>
        <w:jc w:val="center"/>
        <w:rPr>
          <w:rFonts w:asciiTheme="minorBidi" w:eastAsiaTheme="minorHAnsi" w:hAnsiTheme="minorBidi" w:cstheme="minorBidi"/>
          <w:b/>
          <w:bCs/>
          <w:color w:val="auto"/>
          <w:sz w:val="48"/>
          <w:szCs w:val="48"/>
          <w:rtl/>
          <w:lang w:bidi="he-IL"/>
        </w:rPr>
      </w:pPr>
      <w:r w:rsidRPr="00445FD8">
        <w:rPr>
          <w:rFonts w:asciiTheme="minorBidi" w:eastAsiaTheme="minorHAnsi" w:hAnsiTheme="minorBidi" w:cstheme="minorBidi"/>
          <w:b/>
          <w:bCs/>
          <w:color w:val="auto"/>
          <w:sz w:val="48"/>
          <w:szCs w:val="48"/>
          <w:highlight w:val="cyan"/>
          <w:rtl/>
          <w:lang w:bidi="he-IL"/>
        </w:rPr>
        <w:lastRenderedPageBreak/>
        <w:t xml:space="preserve">חטיבת </w:t>
      </w:r>
      <w:proofErr w:type="spellStart"/>
      <w:r w:rsidR="00FD3A92" w:rsidRPr="00445FD8">
        <w:rPr>
          <w:rFonts w:asciiTheme="minorBidi" w:eastAsiaTheme="minorHAnsi" w:hAnsiTheme="minorBidi" w:cstheme="minorBidi"/>
          <w:b/>
          <w:bCs/>
          <w:color w:val="auto"/>
          <w:sz w:val="48"/>
          <w:szCs w:val="48"/>
          <w:highlight w:val="cyan"/>
          <w:rtl/>
          <w:lang w:bidi="he-IL"/>
        </w:rPr>
        <w:t>טהרלב</w:t>
      </w:r>
      <w:proofErr w:type="spellEnd"/>
    </w:p>
    <w:p w14:paraId="6E72DE48" w14:textId="2E5D63F1" w:rsidR="00B24F49" w:rsidRDefault="007D3B17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קווים ו</w:t>
      </w:r>
      <w:r w:rsidR="00AA321A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מסלולי </w:t>
      </w:r>
      <w:r w:rsidR="00AA321A"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הגעה</w:t>
      </w:r>
      <w:r w:rsidR="00AA321A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ל</w:t>
      </w:r>
      <w:r w:rsidR="009C7C9C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חטיבת </w:t>
      </w:r>
      <w:proofErr w:type="spellStart"/>
      <w:r w:rsidR="00FD3A92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טהרלב</w:t>
      </w:r>
      <w:proofErr w:type="spellEnd"/>
    </w:p>
    <w:p w14:paraId="71D885C0" w14:textId="536B8442" w:rsidR="00A77B4A" w:rsidRPr="00913A97" w:rsidRDefault="00370D0D" w:rsidP="00913A97">
      <w:pPr>
        <w:bidi/>
        <w:spacing w:line="276" w:lineRule="auto"/>
        <w:jc w:val="center"/>
        <w:rPr>
          <w:rFonts w:ascii="David" w:eastAsiaTheme="minorHAnsi" w:hAnsi="David" w:cstheme="minorBidi"/>
          <w:szCs w:val="28"/>
          <w:lang w:bidi="he-IL"/>
        </w:rPr>
      </w:pPr>
      <w:r w:rsidRPr="00971297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 5</w:t>
      </w:r>
      <w:r w:rsidR="00FD3A92" w:rsidRPr="00FD3A92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5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 </w:t>
      </w:r>
      <w:r w:rsid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- </w:t>
      </w:r>
      <w:r w:rsidR="00A77B4A" w:rsidRPr="00971297">
        <w:rPr>
          <w:rFonts w:ascii="David" w:eastAsiaTheme="minorHAnsi" w:hAnsi="David" w:cstheme="minorBidi" w:hint="cs"/>
          <w:szCs w:val="28"/>
          <w:rtl/>
          <w:lang w:bidi="he-IL"/>
        </w:rPr>
        <w:t>(</w:t>
      </w:r>
      <w:r w:rsidR="00AC61A5" w:rsidRPr="00971297">
        <w:rPr>
          <w:rFonts w:ascii="David" w:eastAsiaTheme="minorHAnsi" w:hAnsi="David" w:cstheme="minorBidi" w:hint="cs"/>
          <w:szCs w:val="28"/>
          <w:rtl/>
          <w:lang w:bidi="he-IL"/>
        </w:rPr>
        <w:t>חברת רן שי</w:t>
      </w:r>
      <w:r w:rsidR="00A77B4A" w:rsidRPr="00971297">
        <w:rPr>
          <w:rFonts w:ascii="David" w:eastAsiaTheme="minorHAnsi" w:hAnsi="David" w:cstheme="minorBidi" w:hint="cs"/>
          <w:szCs w:val="28"/>
          <w:rtl/>
          <w:lang w:bidi="he-IL"/>
        </w:rPr>
        <w:t>)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77B4A" w:rsidRPr="00971297">
        <w:rPr>
          <w:rFonts w:ascii="David" w:eastAsiaTheme="minorHAnsi" w:hAnsi="David" w:cstheme="minorBidi" w:hint="cs"/>
          <w:szCs w:val="28"/>
          <w:rtl/>
          <w:lang w:bidi="he-IL"/>
        </w:rPr>
        <w:t>יוצא מקפלן</w:t>
      </w:r>
      <w:r w:rsidR="00913A97">
        <w:rPr>
          <w:rFonts w:ascii="David" w:eastAsiaTheme="minorHAnsi" w:hAnsi="David" w:cstheme="minorBidi" w:hint="cs"/>
          <w:szCs w:val="28"/>
          <w:rtl/>
          <w:lang w:bidi="he-IL"/>
        </w:rPr>
        <w:t xml:space="preserve"> דרך רחבי העיר</w:t>
      </w:r>
      <w:r w:rsidR="00982BF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77B4A"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proofErr w:type="spellStart"/>
      <w:r w:rsidR="00982BF4">
        <w:rPr>
          <w:rFonts w:ascii="David" w:eastAsiaTheme="minorHAnsi" w:hAnsi="David" w:cstheme="minorBidi" w:hint="cs"/>
          <w:szCs w:val="28"/>
          <w:rtl/>
          <w:lang w:bidi="he-IL"/>
        </w:rPr>
        <w:t>טהרלב</w:t>
      </w:r>
      <w:proofErr w:type="spellEnd"/>
      <w:r w:rsidR="00913A97">
        <w:rPr>
          <w:rFonts w:ascii="David" w:eastAsiaTheme="minorHAnsi" w:hAnsi="David" w:cstheme="minorBidi" w:hint="cs"/>
          <w:sz w:val="20"/>
          <w:szCs w:val="22"/>
          <w:rtl/>
          <w:lang w:bidi="he-IL"/>
        </w:rPr>
        <w:t xml:space="preserve">. </w:t>
      </w:r>
      <w:r w:rsidR="00913A97" w:rsidRPr="00913A97">
        <w:rPr>
          <w:rFonts w:ascii="David" w:eastAsiaTheme="minorHAnsi" w:hAnsi="David" w:cstheme="minorBidi" w:hint="cs"/>
          <w:szCs w:val="28"/>
          <w:rtl/>
          <w:lang w:bidi="he-IL"/>
        </w:rPr>
        <w:t xml:space="preserve">הקו פועל בימים א-ה </w:t>
      </w:r>
      <w:r w:rsidR="00913A97">
        <w:rPr>
          <w:rFonts w:ascii="David" w:eastAsiaTheme="minorHAnsi" w:hAnsi="David" w:cstheme="minorBidi" w:hint="cs"/>
          <w:szCs w:val="28"/>
          <w:rtl/>
          <w:lang w:bidi="he-IL"/>
        </w:rPr>
        <w:t xml:space="preserve">   </w:t>
      </w:r>
      <w:r w:rsidR="00913A97" w:rsidRPr="00913A97">
        <w:rPr>
          <w:rFonts w:ascii="David" w:eastAsiaTheme="minorHAnsi" w:hAnsi="David" w:cstheme="minorBidi" w:hint="cs"/>
          <w:szCs w:val="28"/>
          <w:rtl/>
          <w:lang w:bidi="he-IL"/>
        </w:rPr>
        <w:t>ע"פ רשימת תלמידים זכאים להסעה שמתקבלת מבית הספר במהלך שנת הלימודים</w:t>
      </w:r>
      <w:r w:rsidR="00913A97">
        <w:rPr>
          <w:rFonts w:ascii="David" w:eastAsiaTheme="minorHAnsi" w:hAnsi="David" w:cstheme="minorBidi" w:hint="cs"/>
          <w:szCs w:val="28"/>
          <w:rtl/>
          <w:lang w:bidi="he-IL"/>
        </w:rPr>
        <w:t>.</w:t>
      </w:r>
    </w:p>
    <w:p w14:paraId="70DABBEF" w14:textId="6E61BBD4" w:rsidR="00AC61A5" w:rsidRDefault="00370D0D" w:rsidP="00AC61A5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F35C07">
        <w:rPr>
          <w:rFonts w:ascii="David" w:eastAsiaTheme="minorHAnsi" w:hAnsi="David" w:cstheme="minorBidi" w:hint="cs"/>
          <w:sz w:val="40"/>
          <w:szCs w:val="44"/>
          <w:rtl/>
          <w:lang w:bidi="he-IL"/>
        </w:rPr>
        <w:t xml:space="preserve">     </w:t>
      </w:r>
    </w:p>
    <w:p w14:paraId="1E3B370B" w14:textId="55985A36" w:rsidR="0053569F" w:rsidRDefault="0053569F" w:rsidP="00C144B7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 w:rsidRPr="00614869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קווי תחבורה נוספים</w:t>
      </w:r>
      <w:r w:rsidR="009106FE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</w:p>
    <w:p w14:paraId="3E0CF121" w14:textId="3183AD61" w:rsidR="00B6123F" w:rsidRDefault="00B6123F" w:rsidP="00B6123F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1A4C5F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green"/>
          <w:rtl/>
          <w:lang w:bidi="he-IL"/>
        </w:rPr>
        <w:t>8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משכונה 80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proofErr w:type="spellStart"/>
      <w:r>
        <w:rPr>
          <w:rFonts w:ascii="David" w:eastAsiaTheme="minorHAnsi" w:hAnsi="David" w:cstheme="minorBidi" w:hint="cs"/>
          <w:szCs w:val="28"/>
          <w:rtl/>
          <w:lang w:bidi="he-IL"/>
        </w:rPr>
        <w:t>טהרלב</w:t>
      </w:r>
      <w:proofErr w:type="spellEnd"/>
    </w:p>
    <w:p w14:paraId="118B4AD2" w14:textId="1095C404" w:rsidR="00B6123F" w:rsidRDefault="00B6123F" w:rsidP="00B6123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1A4C5F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green"/>
          <w:rtl/>
          <w:lang w:bidi="he-IL"/>
        </w:rPr>
        <w:t>8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מגאולים</w:t>
      </w:r>
      <w:r w:rsidR="004A2448">
        <w:rPr>
          <w:rFonts w:ascii="David" w:eastAsiaTheme="minorHAnsi" w:hAnsi="David" w:cstheme="minorBidi" w:hint="cs"/>
          <w:szCs w:val="28"/>
          <w:rtl/>
          <w:lang w:bidi="he-IL"/>
        </w:rPr>
        <w:t xml:space="preserve">, </w:t>
      </w:r>
      <w:r w:rsidR="00AE694B">
        <w:rPr>
          <w:rFonts w:ascii="David" w:eastAsiaTheme="minorHAnsi" w:hAnsi="David" w:cstheme="minorBidi" w:hint="cs"/>
          <w:szCs w:val="28"/>
          <w:rtl/>
          <w:lang w:bidi="he-IL"/>
        </w:rPr>
        <w:t>נורדאו, ויצמן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proofErr w:type="spellStart"/>
      <w:r w:rsidR="00AE694B">
        <w:rPr>
          <w:rFonts w:ascii="David" w:eastAsiaTheme="minorHAnsi" w:hAnsi="David" w:cstheme="minorBidi" w:hint="cs"/>
          <w:szCs w:val="28"/>
          <w:rtl/>
          <w:lang w:bidi="he-IL"/>
        </w:rPr>
        <w:t>טהרלב</w:t>
      </w:r>
      <w:proofErr w:type="spellEnd"/>
    </w:p>
    <w:p w14:paraId="27C206E0" w14:textId="77777777" w:rsidR="00B6123F" w:rsidRDefault="00B6123F" w:rsidP="00B6123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98E75C6" w14:textId="77777777" w:rsidR="00B6123F" w:rsidRDefault="00B6123F" w:rsidP="00B6123F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660CC754" w14:textId="7CF652DF" w:rsidR="00D2423A" w:rsidRDefault="00D2423A" w:rsidP="002C608B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hyperlink r:id="rId9" w:history="1">
        <w:r w:rsidRPr="00474734">
          <w:rPr>
            <w:rStyle w:val="Hyperlink"/>
          </w:rPr>
          <w:t>https://www.metropoline.com/line/8/28008</w:t>
        </w:r>
      </w:hyperlink>
    </w:p>
    <w:p w14:paraId="3E81073F" w14:textId="10516608" w:rsidR="0065788E" w:rsidRDefault="002C608B" w:rsidP="00F9710B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  <w:br/>
      </w:r>
      <w:r w:rsidR="0065788E"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="0065788E"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="0065788E" w:rsidRPr="0047051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10</w:t>
      </w:r>
      <w:r w:rsidR="0065788E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 w:rsidR="0065788E">
        <w:rPr>
          <w:rFonts w:ascii="David" w:eastAsiaTheme="minorHAnsi" w:hAnsi="David" w:cstheme="minorBidi" w:hint="cs"/>
          <w:szCs w:val="28"/>
          <w:rtl/>
          <w:lang w:bidi="he-IL"/>
        </w:rPr>
        <w:t>קפלן</w:t>
      </w:r>
      <w:r w:rsidR="00614869">
        <w:rPr>
          <w:rFonts w:ascii="David" w:eastAsiaTheme="minorHAnsi" w:hAnsi="David" w:cstheme="minorBidi" w:hint="cs"/>
          <w:szCs w:val="28"/>
          <w:rtl/>
          <w:lang w:bidi="he-IL"/>
        </w:rPr>
        <w:t xml:space="preserve">, יוספטל, הדרים, אוניברסיטה </w:t>
      </w:r>
      <w:r w:rsidR="0065788E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proofErr w:type="spellStart"/>
      <w:r w:rsidR="00EC6A0C">
        <w:rPr>
          <w:rFonts w:ascii="David" w:eastAsiaTheme="minorHAnsi" w:hAnsi="David" w:cstheme="minorBidi" w:hint="cs"/>
          <w:szCs w:val="28"/>
          <w:rtl/>
          <w:lang w:bidi="he-IL"/>
        </w:rPr>
        <w:t>טהרלב</w:t>
      </w:r>
      <w:proofErr w:type="spellEnd"/>
    </w:p>
    <w:p w14:paraId="21C664C9" w14:textId="0913B209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</w:p>
    <w:p w14:paraId="53A1C6B4" w14:textId="637DF4CF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5396177F" w14:textId="0CF3CE7D" w:rsidR="00E52EEE" w:rsidRDefault="00F9710B" w:rsidP="00E52EEE">
      <w:pPr>
        <w:bidi/>
        <w:spacing w:line="276" w:lineRule="auto"/>
        <w:rPr>
          <w:rtl/>
          <w:lang w:bidi="he-IL"/>
        </w:rPr>
      </w:pPr>
      <w:hyperlink r:id="rId10" w:history="1">
        <w:r w:rsidRPr="00474734">
          <w:rPr>
            <w:rStyle w:val="Hyperlink"/>
          </w:rPr>
          <w:t>https://www.metropoline.com/line/10/26010</w:t>
        </w:r>
      </w:hyperlink>
    </w:p>
    <w:p w14:paraId="0247F324" w14:textId="77777777" w:rsidR="00F9710B" w:rsidRDefault="00F9710B" w:rsidP="00F9710B">
      <w:pPr>
        <w:bidi/>
        <w:spacing w:line="276" w:lineRule="auto"/>
        <w:rPr>
          <w:lang w:bidi="he-IL"/>
        </w:rPr>
      </w:pPr>
    </w:p>
    <w:p w14:paraId="1C7637A1" w14:textId="50C9A867" w:rsidR="00E52EEE" w:rsidRPr="00E52EEE" w:rsidRDefault="00DD65BA" w:rsidP="00E52EEE">
      <w:pPr>
        <w:bidi/>
        <w:spacing w:line="276" w:lineRule="auto"/>
        <w:rPr>
          <w:rtl/>
          <w:lang w:bidi="he-IL"/>
        </w:rPr>
      </w:pPr>
      <w:r>
        <w:rPr>
          <w:rtl/>
          <w:lang w:bidi="he-IL"/>
        </w:rPr>
        <w:br/>
      </w:r>
    </w:p>
    <w:p w14:paraId="77F760FB" w14:textId="440CF555" w:rsidR="00EE0290" w:rsidRDefault="00EE0290" w:rsidP="00EE0290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D72D1F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</w:t>
      </w:r>
      <w:r w:rsidRPr="00EE0290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מהירוקה 80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proofErr w:type="spellStart"/>
      <w:r>
        <w:rPr>
          <w:rFonts w:ascii="David" w:eastAsiaTheme="minorHAnsi" w:hAnsi="David" w:cstheme="minorBidi" w:hint="cs"/>
          <w:szCs w:val="28"/>
          <w:rtl/>
          <w:lang w:bidi="he-IL"/>
        </w:rPr>
        <w:t>טהרלב</w:t>
      </w:r>
      <w:proofErr w:type="spellEnd"/>
    </w:p>
    <w:p w14:paraId="0B466E31" w14:textId="270A2F6E" w:rsidR="00EE0290" w:rsidRDefault="00EE0290" w:rsidP="00EE0290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D72D1F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</w:t>
      </w:r>
      <w:r w:rsidRPr="00EE0290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proofErr w:type="spellStart"/>
      <w:r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8644C3">
        <w:rPr>
          <w:rFonts w:ascii="David" w:eastAsiaTheme="minorHAnsi" w:hAnsi="David" w:cstheme="minorBidi" w:hint="cs"/>
          <w:szCs w:val="28"/>
          <w:rtl/>
          <w:lang w:bidi="he-IL"/>
        </w:rPr>
        <w:t>ותיקים</w:t>
      </w:r>
      <w:proofErr w:type="spellEnd"/>
      <w:r w:rsidR="008644C3">
        <w:rPr>
          <w:rFonts w:ascii="David" w:eastAsiaTheme="minorHAnsi" w:hAnsi="David" w:cstheme="minorBidi" w:hint="cs"/>
          <w:szCs w:val="28"/>
          <w:rtl/>
          <w:lang w:bidi="he-IL"/>
        </w:rPr>
        <w:t xml:space="preserve">,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טשרניחובסקי</w:t>
      </w:r>
      <w:r w:rsidR="008644C3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proofErr w:type="spellStart"/>
      <w:r>
        <w:rPr>
          <w:rFonts w:ascii="David" w:eastAsiaTheme="minorHAnsi" w:hAnsi="David" w:cstheme="minorBidi" w:hint="cs"/>
          <w:szCs w:val="28"/>
          <w:rtl/>
          <w:lang w:bidi="he-IL"/>
        </w:rPr>
        <w:t>טהרלב</w:t>
      </w:r>
      <w:proofErr w:type="spellEnd"/>
    </w:p>
    <w:p w14:paraId="4CCA46A2" w14:textId="07048D1F" w:rsidR="008644C3" w:rsidRDefault="008644C3" w:rsidP="008644C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395F560" w14:textId="77777777" w:rsidR="008644C3" w:rsidRDefault="008644C3" w:rsidP="008644C3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5671F15C" w14:textId="1E078F0E" w:rsidR="008644C3" w:rsidRDefault="00E2772D" w:rsidP="008644C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11" w:history="1">
        <w:r w:rsidRPr="00474734">
          <w:rPr>
            <w:rStyle w:val="Hyperlink"/>
          </w:rPr>
          <w:t>https://www.metropoline.com/line/11/35011</w:t>
        </w:r>
      </w:hyperlink>
    </w:p>
    <w:p w14:paraId="0C33E0DB" w14:textId="77777777" w:rsidR="00E2772D" w:rsidRPr="00E2772D" w:rsidRDefault="00E2772D" w:rsidP="00E2772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A26D331" w14:textId="77777777" w:rsidR="0065788E" w:rsidRDefault="0065788E" w:rsidP="0065788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BDE69E0" w14:textId="77777777" w:rsidR="00DD2E4A" w:rsidRPr="00B14DAC" w:rsidRDefault="00DD2E4A" w:rsidP="00DD2E4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C10E4A1" w14:textId="0AE7DB6A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="00D72D1F" w:rsidRPr="00D72D1F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D72D1F">
        <w:rPr>
          <w:rFonts w:ascii="David" w:eastAsiaTheme="minorHAnsi" w:hAnsi="David" w:cstheme="minorBidi" w:hint="cs"/>
          <w:szCs w:val="28"/>
          <w:rtl/>
          <w:lang w:bidi="he-IL"/>
        </w:rPr>
        <w:t xml:space="preserve">מהירוקה 80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proofErr w:type="spellStart"/>
      <w:r w:rsidR="00A14244">
        <w:rPr>
          <w:rFonts w:ascii="David" w:eastAsiaTheme="minorHAnsi" w:hAnsi="David" w:cstheme="minorBidi" w:hint="cs"/>
          <w:szCs w:val="28"/>
          <w:rtl/>
          <w:lang w:bidi="he-IL"/>
        </w:rPr>
        <w:t>טהרלב</w:t>
      </w:r>
      <w:proofErr w:type="spellEnd"/>
    </w:p>
    <w:p w14:paraId="4A5890DA" w14:textId="0A1D3197" w:rsidR="0060627A" w:rsidRDefault="0060627A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D72D1F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מגאולים</w:t>
      </w:r>
      <w:r w:rsidR="00340713">
        <w:rPr>
          <w:rFonts w:ascii="David" w:eastAsiaTheme="minorHAnsi" w:hAnsi="David" w:cstheme="minorBidi" w:hint="cs"/>
          <w:szCs w:val="28"/>
          <w:rtl/>
          <w:lang w:bidi="he-IL"/>
        </w:rPr>
        <w:t xml:space="preserve">, משה דיין, </w:t>
      </w:r>
      <w:proofErr w:type="spellStart"/>
      <w:r w:rsidR="00340713">
        <w:rPr>
          <w:rFonts w:ascii="David" w:eastAsiaTheme="minorHAnsi" w:hAnsi="David" w:cstheme="minorBidi" w:hint="cs"/>
          <w:szCs w:val="28"/>
          <w:rtl/>
          <w:lang w:bidi="he-IL"/>
        </w:rPr>
        <w:t>אז"ר</w:t>
      </w:r>
      <w:proofErr w:type="spellEnd"/>
      <w:r w:rsidR="00340713">
        <w:rPr>
          <w:rFonts w:ascii="David" w:eastAsiaTheme="minorHAnsi" w:hAnsi="David" w:cstheme="minorBidi" w:hint="cs"/>
          <w:szCs w:val="28"/>
          <w:rtl/>
          <w:lang w:bidi="he-IL"/>
        </w:rPr>
        <w:t xml:space="preserve">, </w:t>
      </w:r>
      <w:proofErr w:type="spellStart"/>
      <w:r w:rsidR="00340713">
        <w:rPr>
          <w:rFonts w:ascii="David" w:eastAsiaTheme="minorHAnsi" w:hAnsi="David" w:cstheme="minorBidi" w:hint="cs"/>
          <w:szCs w:val="28"/>
          <w:rtl/>
          <w:lang w:bidi="he-IL"/>
        </w:rPr>
        <w:t>טשרנחובסקי</w:t>
      </w:r>
      <w:proofErr w:type="spellEnd"/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proofErr w:type="spellStart"/>
      <w:r w:rsidR="00340713">
        <w:rPr>
          <w:rFonts w:ascii="David" w:eastAsiaTheme="minorHAnsi" w:hAnsi="David" w:cstheme="minorBidi" w:hint="cs"/>
          <w:szCs w:val="28"/>
          <w:rtl/>
          <w:lang w:bidi="he-IL"/>
        </w:rPr>
        <w:t>טהרלב</w:t>
      </w:r>
      <w:proofErr w:type="spellEnd"/>
    </w:p>
    <w:p w14:paraId="4C3EAF51" w14:textId="1BD89F41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0623882" w14:textId="26828B66" w:rsidR="00B14DAC" w:rsidRPr="00B14DAC" w:rsidRDefault="00B14DAC" w:rsidP="00B14DAC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B14DAC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34F57426" w14:textId="77777777" w:rsidR="005F562E" w:rsidRDefault="008717BB" w:rsidP="005F562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12" w:history="1">
        <w:r w:rsidRPr="00474734">
          <w:rPr>
            <w:rStyle w:val="Hyperlink"/>
          </w:rPr>
          <w:t>https://www.metropoline.com/line/14/52014</w:t>
        </w:r>
      </w:hyperlink>
    </w:p>
    <w:p w14:paraId="33C1E95D" w14:textId="0C4E5A93" w:rsidR="00EC6A0C" w:rsidRDefault="00EC6A0C" w:rsidP="005F562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8F6FE0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 xml:space="preserve">קו </w:t>
      </w:r>
      <w:r w:rsidRPr="008F6FE0">
        <w:rPr>
          <w:rFonts w:asciiTheme="minorBidi" w:eastAsiaTheme="minorHAnsi" w:hAnsiTheme="minorBidi" w:cstheme="minorBidi"/>
          <w:b/>
          <w:bCs/>
          <w:sz w:val="40"/>
          <w:szCs w:val="44"/>
          <w:highlight w:val="green"/>
          <w:lang w:bidi="he-IL"/>
        </w:rPr>
        <w:t>15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מקפלן, יוספטל, הדרים, אוניברסיטה, גאולים,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proofErr w:type="spellStart"/>
      <w:r>
        <w:rPr>
          <w:rFonts w:ascii="David" w:eastAsiaTheme="minorHAnsi" w:hAnsi="David" w:cstheme="minorBidi" w:hint="cs"/>
          <w:szCs w:val="28"/>
          <w:rtl/>
          <w:lang w:bidi="he-IL"/>
        </w:rPr>
        <w:t>טהרלב</w:t>
      </w:r>
      <w:proofErr w:type="spellEnd"/>
    </w:p>
    <w:p w14:paraId="0E4600F8" w14:textId="77777777" w:rsidR="00EC6A0C" w:rsidRDefault="00EC6A0C" w:rsidP="00EC6A0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E9FD8DA" w14:textId="77777777" w:rsidR="00EC6A0C" w:rsidRDefault="00EC6A0C" w:rsidP="00EC6A0C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7E0614CA" w14:textId="404AFBF9" w:rsidR="0060627A" w:rsidRDefault="008717BB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13" w:history="1">
        <w:r w:rsidRPr="00474734">
          <w:rPr>
            <w:rStyle w:val="Hyperlink"/>
          </w:rPr>
          <w:t>https://www.metropoline.com/line/15/69015</w:t>
        </w:r>
      </w:hyperlink>
    </w:p>
    <w:p w14:paraId="74C4C320" w14:textId="77777777" w:rsidR="008717BB" w:rsidRPr="008717BB" w:rsidRDefault="008717BB" w:rsidP="008717BB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CBCA4F3" w14:textId="77777777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741F59F" w14:textId="77777777" w:rsidR="00DD65BA" w:rsidRDefault="00DD65BA" w:rsidP="000841B1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023C2479" w14:textId="77777777" w:rsidR="00DD65BA" w:rsidRDefault="00DD65BA" w:rsidP="00DD65BA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0BD088CF" w14:textId="77777777" w:rsidR="00DD65BA" w:rsidRDefault="00DD65BA" w:rsidP="00DD65BA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2CC8A402" w14:textId="77777777" w:rsidR="00DD65BA" w:rsidRDefault="00DD65BA" w:rsidP="00DD65BA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072F8215" w14:textId="77777777" w:rsidR="005F562E" w:rsidRDefault="005F562E" w:rsidP="00CB5D7C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7D52FB5E" w14:textId="77777777" w:rsidR="005F562E" w:rsidRDefault="005F562E" w:rsidP="005F562E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67AE3F3C" w14:textId="77777777" w:rsidR="005F562E" w:rsidRDefault="005F562E" w:rsidP="005F562E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4264166E" w14:textId="77777777" w:rsidR="005F562E" w:rsidRDefault="005F562E" w:rsidP="005F562E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6B20E129" w14:textId="22BCDC81" w:rsidR="007D3B17" w:rsidRPr="00B24F49" w:rsidRDefault="00B91B19" w:rsidP="005F562E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72"/>
          <w:szCs w:val="96"/>
          <w:highlight w:val="cyan"/>
          <w:rtl/>
          <w:lang w:bidi="he-IL"/>
        </w:rPr>
        <w:lastRenderedPageBreak/>
        <w:t>חטיבת</w:t>
      </w:r>
      <w:r w:rsidR="007D3B17" w:rsidRPr="00B24F49">
        <w:rPr>
          <w:rFonts w:ascii="David" w:eastAsiaTheme="minorHAnsi" w:hAnsi="David" w:cstheme="minorBidi" w:hint="cs"/>
          <w:b/>
          <w:bCs/>
          <w:sz w:val="72"/>
          <w:szCs w:val="96"/>
          <w:highlight w:val="cyan"/>
          <w:rtl/>
          <w:lang w:bidi="he-IL"/>
        </w:rPr>
        <w:t xml:space="preserve"> </w:t>
      </w:r>
      <w:proofErr w:type="spellStart"/>
      <w:r w:rsidR="004732B2" w:rsidRPr="004732B2">
        <w:rPr>
          <w:rFonts w:ascii="David" w:eastAsiaTheme="minorHAnsi" w:hAnsi="David" w:cstheme="minorBidi" w:hint="cs"/>
          <w:b/>
          <w:bCs/>
          <w:sz w:val="72"/>
          <w:szCs w:val="96"/>
          <w:highlight w:val="cyan"/>
          <w:rtl/>
          <w:lang w:bidi="he-IL"/>
        </w:rPr>
        <w:t>טהרלב</w:t>
      </w:r>
      <w:proofErr w:type="spellEnd"/>
    </w:p>
    <w:p w14:paraId="676AC313" w14:textId="221EADAF" w:rsidR="007D3B17" w:rsidRDefault="007D3B17" w:rsidP="007D3B17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קווים ומסלולי </w:t>
      </w:r>
      <w:r w:rsidRPr="007D3B17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u w:val="single"/>
          <w:rtl/>
          <w:lang w:bidi="he-IL"/>
        </w:rPr>
        <w:t>חזרה</w:t>
      </w: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מ</w:t>
      </w:r>
      <w:r w:rsidR="00B91B19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חטיבת</w:t>
      </w: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  <w:proofErr w:type="spellStart"/>
      <w:r w:rsidR="004732B2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טהרלב</w:t>
      </w:r>
      <w:proofErr w:type="spellEnd"/>
    </w:p>
    <w:p w14:paraId="3E16FEC1" w14:textId="77777777" w:rsidR="00913A97" w:rsidRPr="00913A97" w:rsidRDefault="00920273" w:rsidP="00913A97">
      <w:pPr>
        <w:bidi/>
        <w:spacing w:line="276" w:lineRule="auto"/>
        <w:jc w:val="center"/>
        <w:rPr>
          <w:rFonts w:ascii="David" w:eastAsiaTheme="minorHAnsi" w:hAnsi="David" w:cstheme="minorBidi"/>
          <w:szCs w:val="28"/>
          <w:lang w:bidi="he-IL"/>
        </w:rPr>
      </w:pPr>
      <w:r w:rsidRPr="00920273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55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 </w:t>
      </w:r>
      <w:r w:rsidR="00913A97" w:rsidRPr="00971297">
        <w:rPr>
          <w:rFonts w:ascii="David" w:eastAsiaTheme="minorHAnsi" w:hAnsi="David" w:cstheme="minorBidi" w:hint="cs"/>
          <w:szCs w:val="28"/>
          <w:rtl/>
          <w:lang w:bidi="he-IL"/>
        </w:rPr>
        <w:t>(חברת רן שי) יוצא מקפלן</w:t>
      </w:r>
      <w:r w:rsidR="00913A97">
        <w:rPr>
          <w:rFonts w:ascii="David" w:eastAsiaTheme="minorHAnsi" w:hAnsi="David" w:cstheme="minorBidi" w:hint="cs"/>
          <w:szCs w:val="28"/>
          <w:rtl/>
          <w:lang w:bidi="he-IL"/>
        </w:rPr>
        <w:t xml:space="preserve"> דרך רחבי העיר </w:t>
      </w:r>
      <w:r w:rsidR="00913A97"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proofErr w:type="spellStart"/>
      <w:r w:rsidR="00913A97">
        <w:rPr>
          <w:rFonts w:ascii="David" w:eastAsiaTheme="minorHAnsi" w:hAnsi="David" w:cstheme="minorBidi" w:hint="cs"/>
          <w:szCs w:val="28"/>
          <w:rtl/>
          <w:lang w:bidi="he-IL"/>
        </w:rPr>
        <w:t>טהרלב</w:t>
      </w:r>
      <w:proofErr w:type="spellEnd"/>
      <w:r w:rsidR="00913A97">
        <w:rPr>
          <w:rFonts w:ascii="David" w:eastAsiaTheme="minorHAnsi" w:hAnsi="David" w:cstheme="minorBidi" w:hint="cs"/>
          <w:sz w:val="20"/>
          <w:szCs w:val="22"/>
          <w:rtl/>
          <w:lang w:bidi="he-IL"/>
        </w:rPr>
        <w:t xml:space="preserve">. </w:t>
      </w:r>
      <w:r w:rsidR="00913A97" w:rsidRPr="00913A97">
        <w:rPr>
          <w:rFonts w:ascii="David" w:eastAsiaTheme="minorHAnsi" w:hAnsi="David" w:cstheme="minorBidi" w:hint="cs"/>
          <w:szCs w:val="28"/>
          <w:rtl/>
          <w:lang w:bidi="he-IL"/>
        </w:rPr>
        <w:t xml:space="preserve">הקו פועל בימים א-ה </w:t>
      </w:r>
      <w:r w:rsidR="00913A97">
        <w:rPr>
          <w:rFonts w:ascii="David" w:eastAsiaTheme="minorHAnsi" w:hAnsi="David" w:cstheme="minorBidi" w:hint="cs"/>
          <w:szCs w:val="28"/>
          <w:rtl/>
          <w:lang w:bidi="he-IL"/>
        </w:rPr>
        <w:t xml:space="preserve">   </w:t>
      </w:r>
      <w:r w:rsidR="00913A97" w:rsidRPr="00913A97">
        <w:rPr>
          <w:rFonts w:ascii="David" w:eastAsiaTheme="minorHAnsi" w:hAnsi="David" w:cstheme="minorBidi" w:hint="cs"/>
          <w:szCs w:val="28"/>
          <w:rtl/>
          <w:lang w:bidi="he-IL"/>
        </w:rPr>
        <w:t>ע"פ רשימת תלמידים זכאים להסעה שמתקבלת מבית הספר במהלך שנת הלימודים</w:t>
      </w:r>
      <w:r w:rsidR="00913A97">
        <w:rPr>
          <w:rFonts w:ascii="David" w:eastAsiaTheme="minorHAnsi" w:hAnsi="David" w:cstheme="minorBidi" w:hint="cs"/>
          <w:szCs w:val="28"/>
          <w:rtl/>
          <w:lang w:bidi="he-IL"/>
        </w:rPr>
        <w:t>.</w:t>
      </w:r>
    </w:p>
    <w:p w14:paraId="0B8874E3" w14:textId="1338103A" w:rsidR="00920273" w:rsidRDefault="00920273" w:rsidP="00913A97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F35C07">
        <w:rPr>
          <w:rFonts w:ascii="David" w:eastAsiaTheme="minorHAnsi" w:hAnsi="David" w:cstheme="minorBidi" w:hint="cs"/>
          <w:sz w:val="40"/>
          <w:szCs w:val="44"/>
          <w:rtl/>
          <w:lang w:bidi="he-IL"/>
        </w:rPr>
        <w:t xml:space="preserve">     </w:t>
      </w:r>
    </w:p>
    <w:p w14:paraId="027553DF" w14:textId="6F484D92" w:rsidR="00D372E0" w:rsidRDefault="00D372E0" w:rsidP="00913A97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 w:rsidRPr="00614869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קווי תחבורה נוספים</w:t>
      </w: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  <w:r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  <w:br/>
      </w:r>
    </w:p>
    <w:p w14:paraId="6A1F41E3" w14:textId="4423E537" w:rsidR="00D372E0" w:rsidRDefault="00D372E0" w:rsidP="00D372E0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D372E0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</w:t>
      </w:r>
      <w:r w:rsidRPr="00D372E0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magenta"/>
          <w:rtl/>
          <w:lang w:bidi="he-IL"/>
        </w:rPr>
        <w:t>8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proofErr w:type="spellStart"/>
      <w:r>
        <w:rPr>
          <w:rFonts w:ascii="David" w:eastAsiaTheme="minorHAnsi" w:hAnsi="David" w:cstheme="minorBidi" w:hint="cs"/>
          <w:szCs w:val="28"/>
          <w:rtl/>
          <w:lang w:bidi="he-IL"/>
        </w:rPr>
        <w:t>מטהרלב</w:t>
      </w:r>
      <w:proofErr w:type="spellEnd"/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ירוקה 80</w:t>
      </w:r>
    </w:p>
    <w:p w14:paraId="4C2FA44B" w14:textId="1BF66BF0" w:rsidR="00D372E0" w:rsidRDefault="00D372E0" w:rsidP="00D372E0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00490D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</w:t>
      </w:r>
      <w:r w:rsidRPr="0000490D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magenta"/>
          <w:rtl/>
          <w:lang w:bidi="he-IL"/>
        </w:rPr>
        <w:t>8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proofErr w:type="spellStart"/>
      <w:r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00490D">
        <w:rPr>
          <w:rFonts w:ascii="David" w:eastAsiaTheme="minorHAnsi" w:hAnsi="David" w:cstheme="minorBidi" w:hint="cs"/>
          <w:szCs w:val="28"/>
          <w:rtl/>
          <w:lang w:bidi="he-IL"/>
        </w:rPr>
        <w:t>טהרלב</w:t>
      </w:r>
      <w:proofErr w:type="spellEnd"/>
      <w:r w:rsidR="0000490D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00490D">
        <w:rPr>
          <w:rFonts w:ascii="David" w:eastAsiaTheme="minorHAnsi" w:hAnsi="David" w:cstheme="minorBidi" w:hint="cs"/>
          <w:szCs w:val="28"/>
          <w:rtl/>
          <w:lang w:bidi="he-IL"/>
        </w:rPr>
        <w:t>גאולים, נורדאו, ויצמן</w:t>
      </w:r>
    </w:p>
    <w:p w14:paraId="5ABEA145" w14:textId="77777777" w:rsidR="00D372E0" w:rsidRDefault="00D372E0" w:rsidP="00D372E0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E3DAD9B" w14:textId="77777777" w:rsidR="00D372E0" w:rsidRDefault="00D372E0" w:rsidP="00D372E0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2FD0E4FD" w14:textId="77777777" w:rsidR="00003DBF" w:rsidRDefault="00003DBF" w:rsidP="00003DBF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hyperlink r:id="rId14" w:history="1">
        <w:r w:rsidRPr="00474734">
          <w:rPr>
            <w:rStyle w:val="Hyperlink"/>
          </w:rPr>
          <w:t>https://www.metropoline.com/line/8/28008</w:t>
        </w:r>
      </w:hyperlink>
    </w:p>
    <w:p w14:paraId="6CA4B877" w14:textId="558C958E" w:rsidR="00D372E0" w:rsidRDefault="00D372E0" w:rsidP="00D372E0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  <w:br/>
      </w:r>
      <w:r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  <w:br/>
      </w:r>
      <w:r w:rsidRPr="00F1682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proofErr w:type="spellStart"/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F16826">
        <w:rPr>
          <w:rFonts w:ascii="David" w:eastAsiaTheme="minorHAnsi" w:hAnsi="David" w:cstheme="minorBidi" w:hint="cs"/>
          <w:szCs w:val="28"/>
          <w:rtl/>
          <w:lang w:bidi="he-IL"/>
        </w:rPr>
        <w:t>טהרלב</w:t>
      </w:r>
      <w:proofErr w:type="spellEnd"/>
      <w:r w:rsidR="00F16826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F16826">
        <w:rPr>
          <w:rFonts w:ascii="David" w:eastAsiaTheme="minorHAnsi" w:hAnsi="David" w:cstheme="minorBidi" w:hint="cs"/>
          <w:szCs w:val="28"/>
          <w:rtl/>
          <w:lang w:bidi="he-IL"/>
        </w:rPr>
        <w:t>קפלן, יוספטל, הדרים, אוניברסיטה</w:t>
      </w:r>
    </w:p>
    <w:p w14:paraId="0645A066" w14:textId="77777777" w:rsidR="00D372E0" w:rsidRDefault="00D372E0" w:rsidP="00D372E0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</w:p>
    <w:p w14:paraId="38272393" w14:textId="77777777" w:rsidR="00D372E0" w:rsidRDefault="00D372E0" w:rsidP="00D372E0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48A60935" w14:textId="77777777" w:rsidR="00003DBF" w:rsidRDefault="00003DBF" w:rsidP="00003DBF">
      <w:pPr>
        <w:bidi/>
        <w:spacing w:line="276" w:lineRule="auto"/>
        <w:rPr>
          <w:rtl/>
          <w:lang w:bidi="he-IL"/>
        </w:rPr>
      </w:pPr>
      <w:hyperlink r:id="rId15" w:history="1">
        <w:r w:rsidRPr="00474734">
          <w:rPr>
            <w:rStyle w:val="Hyperlink"/>
          </w:rPr>
          <w:t>https://www.metropoline.com/line/10/26010</w:t>
        </w:r>
      </w:hyperlink>
    </w:p>
    <w:p w14:paraId="3BED3D61" w14:textId="77777777" w:rsidR="00D372E0" w:rsidRDefault="00D372E0" w:rsidP="00D372E0">
      <w:pPr>
        <w:bidi/>
        <w:spacing w:line="276" w:lineRule="auto"/>
        <w:rPr>
          <w:lang w:bidi="he-IL"/>
        </w:rPr>
      </w:pPr>
    </w:p>
    <w:p w14:paraId="17587D52" w14:textId="77777777" w:rsidR="00D372E0" w:rsidRPr="00E52EEE" w:rsidRDefault="00D372E0" w:rsidP="00D372E0">
      <w:pPr>
        <w:bidi/>
        <w:spacing w:line="276" w:lineRule="auto"/>
        <w:rPr>
          <w:rtl/>
          <w:lang w:bidi="he-IL"/>
        </w:rPr>
      </w:pPr>
      <w:r>
        <w:rPr>
          <w:rtl/>
          <w:lang w:bidi="he-IL"/>
        </w:rPr>
        <w:br/>
      </w:r>
      <w:r>
        <w:rPr>
          <w:rtl/>
          <w:lang w:bidi="he-IL"/>
        </w:rPr>
        <w:br/>
      </w:r>
    </w:p>
    <w:p w14:paraId="38CC666A" w14:textId="3E6568B7" w:rsidR="00D372E0" w:rsidRDefault="00D372E0" w:rsidP="00D372E0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441C31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11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proofErr w:type="spellStart"/>
      <w:r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441C31">
        <w:rPr>
          <w:rFonts w:ascii="David" w:eastAsiaTheme="minorHAnsi" w:hAnsi="David" w:cstheme="minorBidi" w:hint="cs"/>
          <w:szCs w:val="28"/>
          <w:rtl/>
          <w:lang w:bidi="he-IL"/>
        </w:rPr>
        <w:t>טהרלב</w:t>
      </w:r>
      <w:proofErr w:type="spellEnd"/>
      <w:r w:rsidR="00441C31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441C31">
        <w:rPr>
          <w:rFonts w:ascii="David" w:eastAsiaTheme="minorHAnsi" w:hAnsi="David" w:cstheme="minorBidi" w:hint="cs"/>
          <w:szCs w:val="28"/>
          <w:rtl/>
          <w:lang w:bidi="he-IL"/>
        </w:rPr>
        <w:t>הירוקה 80</w:t>
      </w:r>
    </w:p>
    <w:p w14:paraId="1481D01F" w14:textId="5D8BA54F" w:rsidR="00D372E0" w:rsidRDefault="00D372E0" w:rsidP="00D372E0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441C31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11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proofErr w:type="spellStart"/>
      <w:r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441C31">
        <w:rPr>
          <w:rFonts w:ascii="David" w:eastAsiaTheme="minorHAnsi" w:hAnsi="David" w:cstheme="minorBidi" w:hint="cs"/>
          <w:szCs w:val="28"/>
          <w:rtl/>
          <w:lang w:bidi="he-IL"/>
        </w:rPr>
        <w:t>טהרלב</w:t>
      </w:r>
      <w:proofErr w:type="spellEnd"/>
      <w:r w:rsidR="00441C31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441C31">
        <w:rPr>
          <w:rFonts w:ascii="David" w:eastAsiaTheme="minorHAnsi" w:hAnsi="David" w:cstheme="minorBidi" w:hint="cs"/>
          <w:szCs w:val="28"/>
          <w:rtl/>
          <w:lang w:bidi="he-IL"/>
        </w:rPr>
        <w:t>ותיקים, טשרניחובסקי</w:t>
      </w:r>
    </w:p>
    <w:p w14:paraId="5319E00C" w14:textId="77777777" w:rsidR="00D372E0" w:rsidRDefault="00D372E0" w:rsidP="00D372E0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2B4FB56" w14:textId="77777777" w:rsidR="00D372E0" w:rsidRDefault="00D372E0" w:rsidP="00D372E0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64B517C5" w14:textId="221261D1" w:rsidR="00D372E0" w:rsidRPr="00003DBF" w:rsidRDefault="00003DBF" w:rsidP="00D372E0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16" w:history="1">
        <w:r w:rsidRPr="00474734">
          <w:rPr>
            <w:rStyle w:val="Hyperlink"/>
          </w:rPr>
          <w:t>https://www.metropoline.com/line/11/35011</w:t>
        </w:r>
      </w:hyperlink>
    </w:p>
    <w:p w14:paraId="125DC533" w14:textId="77777777" w:rsidR="00D372E0" w:rsidRDefault="00D372E0" w:rsidP="00D372E0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A483CD4" w14:textId="4F48CD54" w:rsidR="00D372E0" w:rsidRDefault="00D372E0" w:rsidP="00003DB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>
        <w:rPr>
          <w:rFonts w:ascii="David" w:eastAsiaTheme="minorHAnsi" w:hAnsi="David" w:cstheme="minorBidi"/>
          <w:sz w:val="20"/>
          <w:szCs w:val="22"/>
          <w:rtl/>
          <w:lang w:bidi="he-IL"/>
        </w:rPr>
        <w:br/>
      </w:r>
      <w:r>
        <w:rPr>
          <w:rFonts w:ascii="David" w:eastAsiaTheme="minorHAnsi" w:hAnsi="David" w:cstheme="minorBidi"/>
          <w:sz w:val="20"/>
          <w:szCs w:val="22"/>
          <w:rtl/>
          <w:lang w:bidi="he-IL"/>
        </w:rPr>
        <w:br/>
      </w:r>
      <w:r>
        <w:rPr>
          <w:rFonts w:ascii="David" w:eastAsiaTheme="minorHAnsi" w:hAnsi="David" w:cstheme="minorBidi"/>
          <w:sz w:val="20"/>
          <w:szCs w:val="22"/>
          <w:rtl/>
          <w:lang w:bidi="he-IL"/>
        </w:rPr>
        <w:lastRenderedPageBreak/>
        <w:br/>
      </w:r>
      <w:r>
        <w:rPr>
          <w:rFonts w:ascii="David" w:eastAsiaTheme="minorHAnsi" w:hAnsi="David" w:cstheme="minorBidi"/>
          <w:sz w:val="20"/>
          <w:szCs w:val="22"/>
          <w:rtl/>
          <w:lang w:bidi="he-IL"/>
        </w:rPr>
        <w:br/>
      </w:r>
      <w:r w:rsidRPr="006624E5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proofErr w:type="spellStart"/>
      <w:r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6624E5">
        <w:rPr>
          <w:rFonts w:ascii="David" w:eastAsiaTheme="minorHAnsi" w:hAnsi="David" w:cstheme="minorBidi" w:hint="cs"/>
          <w:szCs w:val="28"/>
          <w:rtl/>
          <w:lang w:bidi="he-IL"/>
        </w:rPr>
        <w:t>טהרלב</w:t>
      </w:r>
      <w:proofErr w:type="spellEnd"/>
      <w:r w:rsidR="006624E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6624E5">
        <w:rPr>
          <w:rFonts w:ascii="David" w:eastAsiaTheme="minorHAnsi" w:hAnsi="David" w:cstheme="minorBidi" w:hint="cs"/>
          <w:szCs w:val="28"/>
          <w:rtl/>
          <w:lang w:bidi="he-IL"/>
        </w:rPr>
        <w:t>הירוקה 80</w:t>
      </w:r>
    </w:p>
    <w:p w14:paraId="50527ABD" w14:textId="46156048" w:rsidR="00D372E0" w:rsidRDefault="00D372E0" w:rsidP="00D372E0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6624E5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proofErr w:type="spellStart"/>
      <w:r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0F5CE5">
        <w:rPr>
          <w:rFonts w:ascii="David" w:eastAsiaTheme="minorHAnsi" w:hAnsi="David" w:cstheme="minorBidi" w:hint="cs"/>
          <w:szCs w:val="28"/>
          <w:rtl/>
          <w:lang w:bidi="he-IL"/>
        </w:rPr>
        <w:t>טהרלב</w:t>
      </w:r>
      <w:proofErr w:type="spellEnd"/>
      <w:r w:rsidR="000F5CE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0F5CE5">
        <w:rPr>
          <w:rFonts w:ascii="David" w:eastAsiaTheme="minorHAnsi" w:hAnsi="David" w:cstheme="minorBidi" w:hint="cs"/>
          <w:szCs w:val="28"/>
          <w:rtl/>
          <w:lang w:bidi="he-IL"/>
        </w:rPr>
        <w:t xml:space="preserve">גאולים, משה דיין, </w:t>
      </w:r>
      <w:proofErr w:type="spellStart"/>
      <w:r w:rsidR="000F5CE5">
        <w:rPr>
          <w:rFonts w:ascii="David" w:eastAsiaTheme="minorHAnsi" w:hAnsi="David" w:cstheme="minorBidi" w:hint="cs"/>
          <w:szCs w:val="28"/>
          <w:rtl/>
          <w:lang w:bidi="he-IL"/>
        </w:rPr>
        <w:t>אז"ר</w:t>
      </w:r>
      <w:proofErr w:type="spellEnd"/>
      <w:r w:rsidR="000F5CE5">
        <w:rPr>
          <w:rFonts w:ascii="David" w:eastAsiaTheme="minorHAnsi" w:hAnsi="David" w:cstheme="minorBidi" w:hint="cs"/>
          <w:szCs w:val="28"/>
          <w:rtl/>
          <w:lang w:bidi="he-IL"/>
        </w:rPr>
        <w:t xml:space="preserve">, </w:t>
      </w:r>
      <w:proofErr w:type="spellStart"/>
      <w:r w:rsidR="000F5CE5">
        <w:rPr>
          <w:rFonts w:ascii="David" w:eastAsiaTheme="minorHAnsi" w:hAnsi="David" w:cstheme="minorBidi" w:hint="cs"/>
          <w:szCs w:val="28"/>
          <w:rtl/>
          <w:lang w:bidi="he-IL"/>
        </w:rPr>
        <w:t>טשרנחובסקי</w:t>
      </w:r>
      <w:proofErr w:type="spellEnd"/>
    </w:p>
    <w:p w14:paraId="073B89D1" w14:textId="77777777" w:rsidR="00D372E0" w:rsidRDefault="00D372E0" w:rsidP="00D372E0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222D2A6" w14:textId="77777777" w:rsidR="00D372E0" w:rsidRPr="00B14DAC" w:rsidRDefault="00D372E0" w:rsidP="00D372E0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B14DAC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5E6FDE98" w14:textId="77777777" w:rsidR="00003DBF" w:rsidRDefault="00003DBF" w:rsidP="00003DB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17" w:history="1">
        <w:r w:rsidRPr="00474734">
          <w:rPr>
            <w:rStyle w:val="Hyperlink"/>
          </w:rPr>
          <w:t>https://www.metropoline.com/line/14/52014</w:t>
        </w:r>
      </w:hyperlink>
    </w:p>
    <w:p w14:paraId="2AAE02B8" w14:textId="77777777" w:rsidR="00D372E0" w:rsidRPr="00E52EEE" w:rsidRDefault="00D372E0" w:rsidP="00D372E0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lang w:bidi="he-IL"/>
        </w:rPr>
      </w:pPr>
      <w:r>
        <w:rPr>
          <w:rFonts w:ascii="David" w:eastAsiaTheme="minorHAnsi" w:hAnsi="David" w:cstheme="minorBidi"/>
          <w:sz w:val="20"/>
          <w:szCs w:val="22"/>
          <w:rtl/>
          <w:lang w:bidi="he-IL"/>
        </w:rPr>
        <w:br/>
      </w:r>
    </w:p>
    <w:p w14:paraId="70AB1DEA" w14:textId="77777777" w:rsidR="00D372E0" w:rsidRPr="00E52EEE" w:rsidRDefault="00D372E0" w:rsidP="00D372E0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FA78860" w14:textId="77777777" w:rsidR="00D372E0" w:rsidRPr="00C24854" w:rsidRDefault="00D372E0" w:rsidP="00D372E0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0927BA26" w14:textId="3C7FC24E" w:rsidR="00D372E0" w:rsidRDefault="00D372E0" w:rsidP="00D372E0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6624E5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</w:t>
      </w:r>
      <w:r w:rsidRPr="006624E5">
        <w:rPr>
          <w:rFonts w:asciiTheme="minorBidi" w:eastAsiaTheme="minorHAnsi" w:hAnsiTheme="minorBidi" w:cstheme="minorBidi"/>
          <w:b/>
          <w:bCs/>
          <w:sz w:val="40"/>
          <w:szCs w:val="44"/>
          <w:highlight w:val="magenta"/>
          <w:lang w:bidi="he-IL"/>
        </w:rPr>
        <w:t>15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proofErr w:type="spellStart"/>
      <w:r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4D5F9D">
        <w:rPr>
          <w:rFonts w:ascii="David" w:eastAsiaTheme="minorHAnsi" w:hAnsi="David" w:cstheme="minorBidi" w:hint="cs"/>
          <w:szCs w:val="28"/>
          <w:rtl/>
          <w:lang w:bidi="he-IL"/>
        </w:rPr>
        <w:t>טהרלב</w:t>
      </w:r>
      <w:proofErr w:type="spellEnd"/>
      <w:r w:rsidR="004D5F9D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4D5F9D">
        <w:rPr>
          <w:rFonts w:ascii="David" w:eastAsiaTheme="minorHAnsi" w:hAnsi="David" w:cstheme="minorBidi" w:hint="cs"/>
          <w:szCs w:val="28"/>
          <w:rtl/>
          <w:lang w:bidi="he-IL"/>
        </w:rPr>
        <w:t>קפלן, יוספטל, הדרים, אוניברסיטה, גאולים, ויצמן</w:t>
      </w:r>
    </w:p>
    <w:p w14:paraId="541CED3D" w14:textId="77777777" w:rsidR="00D372E0" w:rsidRDefault="00D372E0" w:rsidP="00D372E0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4C62828" w14:textId="77777777" w:rsidR="00D372E0" w:rsidRDefault="00D372E0" w:rsidP="00D372E0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4AA39B14" w14:textId="77777777" w:rsidR="00003DBF" w:rsidRDefault="00003DBF" w:rsidP="00003DB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18" w:history="1">
        <w:r w:rsidRPr="00474734">
          <w:rPr>
            <w:rStyle w:val="Hyperlink"/>
          </w:rPr>
          <w:t>https://www.metropoline.com/line/15/69015</w:t>
        </w:r>
      </w:hyperlink>
    </w:p>
    <w:p w14:paraId="125454EA" w14:textId="77777777" w:rsidR="00D372E0" w:rsidRPr="00C24854" w:rsidRDefault="00D372E0" w:rsidP="00D372E0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F311B45" w14:textId="77777777" w:rsidR="00445FF3" w:rsidRPr="00370D0D" w:rsidRDefault="00445FF3" w:rsidP="00D372E0">
      <w:pPr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</w:p>
    <w:sectPr w:rsidR="00445FF3" w:rsidRPr="00370D0D" w:rsidSect="00B36E87">
      <w:headerReference w:type="default" r:id="rId19"/>
      <w:footerReference w:type="default" r:id="rId20"/>
      <w:pgSz w:w="11900" w:h="16840"/>
      <w:pgMar w:top="435" w:right="701" w:bottom="1440" w:left="1560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2A08E" w14:textId="77777777" w:rsidR="00331EAB" w:rsidRDefault="00331EAB" w:rsidP="00EB32D0">
      <w:r>
        <w:separator/>
      </w:r>
    </w:p>
  </w:endnote>
  <w:endnote w:type="continuationSeparator" w:id="0">
    <w:p w14:paraId="59D73E94" w14:textId="77777777" w:rsidR="00331EAB" w:rsidRDefault="00331EAB" w:rsidP="00EB3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dobe Hebrew">
    <w:charset w:val="B1"/>
    <w:family w:val="roman"/>
    <w:pitch w:val="variable"/>
    <w:sig w:usb0="8000086F" w:usb1="4000204A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7902230"/>
      <w:docPartObj>
        <w:docPartGallery w:val="Page Numbers (Bottom of Page)"/>
        <w:docPartUnique/>
      </w:docPartObj>
    </w:sdtPr>
    <w:sdtEndPr/>
    <w:sdtContent>
      <w:p w14:paraId="12E5DCF6" w14:textId="08B5D6A4" w:rsidR="000841B1" w:rsidRDefault="000841B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 w:bidi="he-IL"/>
          </w:rPr>
          <w:t>2</w:t>
        </w:r>
        <w:r>
          <w:fldChar w:fldCharType="end"/>
        </w:r>
      </w:p>
    </w:sdtContent>
  </w:sdt>
  <w:p w14:paraId="7AA4E139" w14:textId="501D662E" w:rsidR="004F3002" w:rsidRPr="00545D04" w:rsidRDefault="004F3002" w:rsidP="00240392">
    <w:pPr>
      <w:pStyle w:val="a5"/>
      <w:bidi/>
      <w:ind w:left="-680"/>
      <w:rPr>
        <w:rFonts w:ascii="Arial" w:hAnsi="Arial" w:cs="Arial"/>
        <w:b/>
        <w:bCs/>
        <w:color w:val="00B050"/>
        <w:sz w:val="28"/>
        <w:szCs w:val="28"/>
        <w:lang w:bidi="he-I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8F1BB" w14:textId="77777777" w:rsidR="00331EAB" w:rsidRDefault="00331EAB" w:rsidP="00EB32D0">
      <w:r>
        <w:separator/>
      </w:r>
    </w:p>
  </w:footnote>
  <w:footnote w:type="continuationSeparator" w:id="0">
    <w:p w14:paraId="54BAAC27" w14:textId="77777777" w:rsidR="00331EAB" w:rsidRDefault="00331EAB" w:rsidP="00EB32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0339F" w14:textId="77777777" w:rsidR="006C5BC6" w:rsidRPr="00B86762" w:rsidRDefault="00EE423F" w:rsidP="00F2724D">
    <w:pPr>
      <w:pStyle w:val="a3"/>
      <w:tabs>
        <w:tab w:val="clear" w:pos="8640"/>
      </w:tabs>
      <w:spacing w:before="240"/>
      <w:ind w:left="-964"/>
      <w:rPr>
        <w:rFonts w:ascii="Tahoma" w:hAnsi="Tahoma" w:cs="Tahoma"/>
        <w:b/>
        <w:bCs/>
        <w:color w:val="00B050"/>
        <w:sz w:val="28"/>
        <w:szCs w:val="28"/>
      </w:rPr>
    </w:pPr>
    <w:r>
      <w:rPr>
        <w:rFonts w:ascii="Tahoma" w:hAnsi="Tahoma" w:cs="Tahoma"/>
        <w:b/>
        <w:bCs/>
        <w:noProof/>
        <w:color w:val="00B050"/>
        <w:sz w:val="28"/>
        <w:szCs w:val="28"/>
      </w:rPr>
      <w:drawing>
        <wp:inline distT="0" distB="0" distL="0" distR="0" wp14:anchorId="58647BA1" wp14:editId="157B3891">
          <wp:extent cx="1876425" cy="660351"/>
          <wp:effectExtent l="0" t="0" r="0" b="0"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96666" cy="6674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629CE"/>
    <w:multiLevelType w:val="hybridMultilevel"/>
    <w:tmpl w:val="76786D7A"/>
    <w:lvl w:ilvl="0" w:tplc="0409000F">
      <w:start w:val="1"/>
      <w:numFmt w:val="decimal"/>
      <w:lvlText w:val="%1."/>
      <w:lvlJc w:val="left"/>
      <w:pPr>
        <w:ind w:left="8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5542D"/>
    <w:multiLevelType w:val="hybridMultilevel"/>
    <w:tmpl w:val="9FB2D71A"/>
    <w:lvl w:ilvl="0" w:tplc="51F6CA4E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74B48"/>
    <w:multiLevelType w:val="hybridMultilevel"/>
    <w:tmpl w:val="EC2289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00E79"/>
    <w:multiLevelType w:val="hybridMultilevel"/>
    <w:tmpl w:val="4C96A5EE"/>
    <w:lvl w:ilvl="0" w:tplc="184A491C">
      <w:start w:val="1"/>
      <w:numFmt w:val="decimal"/>
      <w:lvlText w:val="%1."/>
      <w:lvlJc w:val="left"/>
      <w:pPr>
        <w:ind w:left="8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2" w:hanging="360"/>
      </w:pPr>
    </w:lvl>
    <w:lvl w:ilvl="2" w:tplc="0409001B" w:tentative="1">
      <w:start w:val="1"/>
      <w:numFmt w:val="lowerRoman"/>
      <w:lvlText w:val="%3."/>
      <w:lvlJc w:val="right"/>
      <w:pPr>
        <w:ind w:left="2252" w:hanging="180"/>
      </w:pPr>
    </w:lvl>
    <w:lvl w:ilvl="3" w:tplc="0409000F" w:tentative="1">
      <w:start w:val="1"/>
      <w:numFmt w:val="decimal"/>
      <w:lvlText w:val="%4."/>
      <w:lvlJc w:val="left"/>
      <w:pPr>
        <w:ind w:left="2972" w:hanging="360"/>
      </w:pPr>
    </w:lvl>
    <w:lvl w:ilvl="4" w:tplc="04090019" w:tentative="1">
      <w:start w:val="1"/>
      <w:numFmt w:val="lowerLetter"/>
      <w:lvlText w:val="%5."/>
      <w:lvlJc w:val="left"/>
      <w:pPr>
        <w:ind w:left="3692" w:hanging="360"/>
      </w:pPr>
    </w:lvl>
    <w:lvl w:ilvl="5" w:tplc="0409001B" w:tentative="1">
      <w:start w:val="1"/>
      <w:numFmt w:val="lowerRoman"/>
      <w:lvlText w:val="%6."/>
      <w:lvlJc w:val="right"/>
      <w:pPr>
        <w:ind w:left="4412" w:hanging="180"/>
      </w:pPr>
    </w:lvl>
    <w:lvl w:ilvl="6" w:tplc="0409000F" w:tentative="1">
      <w:start w:val="1"/>
      <w:numFmt w:val="decimal"/>
      <w:lvlText w:val="%7."/>
      <w:lvlJc w:val="left"/>
      <w:pPr>
        <w:ind w:left="5132" w:hanging="360"/>
      </w:pPr>
    </w:lvl>
    <w:lvl w:ilvl="7" w:tplc="04090019" w:tentative="1">
      <w:start w:val="1"/>
      <w:numFmt w:val="lowerLetter"/>
      <w:lvlText w:val="%8."/>
      <w:lvlJc w:val="left"/>
      <w:pPr>
        <w:ind w:left="5852" w:hanging="360"/>
      </w:pPr>
    </w:lvl>
    <w:lvl w:ilvl="8" w:tplc="0409001B" w:tentative="1">
      <w:start w:val="1"/>
      <w:numFmt w:val="lowerRoman"/>
      <w:lvlText w:val="%9."/>
      <w:lvlJc w:val="right"/>
      <w:pPr>
        <w:ind w:left="6572" w:hanging="180"/>
      </w:pPr>
    </w:lvl>
  </w:abstractNum>
  <w:abstractNum w:abstractNumId="4" w15:restartNumberingAfterBreak="0">
    <w:nsid w:val="456D18AF"/>
    <w:multiLevelType w:val="hybridMultilevel"/>
    <w:tmpl w:val="D2D82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797679"/>
    <w:multiLevelType w:val="hybridMultilevel"/>
    <w:tmpl w:val="8DAA4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844854"/>
    <w:multiLevelType w:val="hybridMultilevel"/>
    <w:tmpl w:val="E1422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D40597"/>
    <w:multiLevelType w:val="hybridMultilevel"/>
    <w:tmpl w:val="501E15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8542B0"/>
    <w:multiLevelType w:val="hybridMultilevel"/>
    <w:tmpl w:val="CA56BBF2"/>
    <w:lvl w:ilvl="0" w:tplc="A5AADF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9166205">
    <w:abstractNumId w:val="6"/>
  </w:num>
  <w:num w:numId="2" w16cid:durableId="1426070429">
    <w:abstractNumId w:val="1"/>
  </w:num>
  <w:num w:numId="3" w16cid:durableId="1420714308">
    <w:abstractNumId w:val="5"/>
  </w:num>
  <w:num w:numId="4" w16cid:durableId="1869679957">
    <w:abstractNumId w:val="0"/>
  </w:num>
  <w:num w:numId="5" w16cid:durableId="497382889">
    <w:abstractNumId w:val="3"/>
  </w:num>
  <w:num w:numId="6" w16cid:durableId="408772572">
    <w:abstractNumId w:val="4"/>
  </w:num>
  <w:num w:numId="7" w16cid:durableId="1598363606">
    <w:abstractNumId w:val="7"/>
  </w:num>
  <w:num w:numId="8" w16cid:durableId="194198856">
    <w:abstractNumId w:val="2"/>
  </w:num>
  <w:num w:numId="9" w16cid:durableId="438696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5F3"/>
    <w:rsid w:val="00003DBF"/>
    <w:rsid w:val="0000490D"/>
    <w:rsid w:val="00007552"/>
    <w:rsid w:val="00015CBF"/>
    <w:rsid w:val="00017B85"/>
    <w:rsid w:val="00020DF4"/>
    <w:rsid w:val="00024F04"/>
    <w:rsid w:val="000322E6"/>
    <w:rsid w:val="00040E15"/>
    <w:rsid w:val="00047794"/>
    <w:rsid w:val="00047ECC"/>
    <w:rsid w:val="0005390C"/>
    <w:rsid w:val="0006067B"/>
    <w:rsid w:val="0006762B"/>
    <w:rsid w:val="000771FC"/>
    <w:rsid w:val="00083006"/>
    <w:rsid w:val="000838B6"/>
    <w:rsid w:val="00083A6E"/>
    <w:rsid w:val="00083A82"/>
    <w:rsid w:val="000841B1"/>
    <w:rsid w:val="000864F5"/>
    <w:rsid w:val="00091326"/>
    <w:rsid w:val="00091CCE"/>
    <w:rsid w:val="00094237"/>
    <w:rsid w:val="000B4BEE"/>
    <w:rsid w:val="000C4DC4"/>
    <w:rsid w:val="000D6EBF"/>
    <w:rsid w:val="000E55BD"/>
    <w:rsid w:val="000F5CE5"/>
    <w:rsid w:val="000F6F40"/>
    <w:rsid w:val="00100465"/>
    <w:rsid w:val="00103727"/>
    <w:rsid w:val="00105D53"/>
    <w:rsid w:val="00111EEB"/>
    <w:rsid w:val="00113087"/>
    <w:rsid w:val="001244EB"/>
    <w:rsid w:val="00125567"/>
    <w:rsid w:val="0014573F"/>
    <w:rsid w:val="00154A3C"/>
    <w:rsid w:val="00157BB8"/>
    <w:rsid w:val="00167751"/>
    <w:rsid w:val="001725C1"/>
    <w:rsid w:val="00186CEE"/>
    <w:rsid w:val="00192477"/>
    <w:rsid w:val="001A1859"/>
    <w:rsid w:val="001A4EEC"/>
    <w:rsid w:val="001A5A57"/>
    <w:rsid w:val="001C5896"/>
    <w:rsid w:val="001D0E6E"/>
    <w:rsid w:val="001D7F63"/>
    <w:rsid w:val="001E00FB"/>
    <w:rsid w:val="001E3F15"/>
    <w:rsid w:val="001F42A9"/>
    <w:rsid w:val="00200A8E"/>
    <w:rsid w:val="00202584"/>
    <w:rsid w:val="00205EF7"/>
    <w:rsid w:val="0020685B"/>
    <w:rsid w:val="002211A2"/>
    <w:rsid w:val="00240392"/>
    <w:rsid w:val="00240C9D"/>
    <w:rsid w:val="00244822"/>
    <w:rsid w:val="002466FF"/>
    <w:rsid w:val="002529E3"/>
    <w:rsid w:val="00272157"/>
    <w:rsid w:val="00280E93"/>
    <w:rsid w:val="002A1D12"/>
    <w:rsid w:val="002A2EAB"/>
    <w:rsid w:val="002B6196"/>
    <w:rsid w:val="002C608B"/>
    <w:rsid w:val="002D6946"/>
    <w:rsid w:val="002E25A2"/>
    <w:rsid w:val="002F1B07"/>
    <w:rsid w:val="002F1D76"/>
    <w:rsid w:val="003041DC"/>
    <w:rsid w:val="00312DB7"/>
    <w:rsid w:val="00313675"/>
    <w:rsid w:val="00315B88"/>
    <w:rsid w:val="00325988"/>
    <w:rsid w:val="0032748E"/>
    <w:rsid w:val="00331EAB"/>
    <w:rsid w:val="003329EE"/>
    <w:rsid w:val="00340713"/>
    <w:rsid w:val="003411D5"/>
    <w:rsid w:val="0034798E"/>
    <w:rsid w:val="00351C83"/>
    <w:rsid w:val="0035427B"/>
    <w:rsid w:val="003570AF"/>
    <w:rsid w:val="00357FCD"/>
    <w:rsid w:val="00370D0D"/>
    <w:rsid w:val="003838D7"/>
    <w:rsid w:val="003874F1"/>
    <w:rsid w:val="003A148C"/>
    <w:rsid w:val="003A2532"/>
    <w:rsid w:val="003C6CAE"/>
    <w:rsid w:val="003E51D7"/>
    <w:rsid w:val="003E7B25"/>
    <w:rsid w:val="00401E06"/>
    <w:rsid w:val="00402364"/>
    <w:rsid w:val="0040697A"/>
    <w:rsid w:val="00423D67"/>
    <w:rsid w:val="00424B8E"/>
    <w:rsid w:val="00431279"/>
    <w:rsid w:val="004312C3"/>
    <w:rsid w:val="00433D28"/>
    <w:rsid w:val="004360F6"/>
    <w:rsid w:val="00441C31"/>
    <w:rsid w:val="00443F5C"/>
    <w:rsid w:val="00445FD8"/>
    <w:rsid w:val="00445FF3"/>
    <w:rsid w:val="00450A7B"/>
    <w:rsid w:val="004619CB"/>
    <w:rsid w:val="004620C1"/>
    <w:rsid w:val="00467808"/>
    <w:rsid w:val="00470513"/>
    <w:rsid w:val="0047211B"/>
    <w:rsid w:val="004732B2"/>
    <w:rsid w:val="004A2448"/>
    <w:rsid w:val="004C18C3"/>
    <w:rsid w:val="004C2DF3"/>
    <w:rsid w:val="004C58E7"/>
    <w:rsid w:val="004D5F9D"/>
    <w:rsid w:val="004D70B4"/>
    <w:rsid w:val="004F3002"/>
    <w:rsid w:val="004F4AC3"/>
    <w:rsid w:val="0051761E"/>
    <w:rsid w:val="00522409"/>
    <w:rsid w:val="0052658F"/>
    <w:rsid w:val="0053569F"/>
    <w:rsid w:val="00535B60"/>
    <w:rsid w:val="005401A3"/>
    <w:rsid w:val="00540438"/>
    <w:rsid w:val="00545D04"/>
    <w:rsid w:val="00546521"/>
    <w:rsid w:val="00554776"/>
    <w:rsid w:val="005549BD"/>
    <w:rsid w:val="005647EC"/>
    <w:rsid w:val="00573E24"/>
    <w:rsid w:val="005744FC"/>
    <w:rsid w:val="005765C4"/>
    <w:rsid w:val="005820EE"/>
    <w:rsid w:val="00582B34"/>
    <w:rsid w:val="00595E52"/>
    <w:rsid w:val="005A2856"/>
    <w:rsid w:val="005A67C8"/>
    <w:rsid w:val="005B0B63"/>
    <w:rsid w:val="005C0D0C"/>
    <w:rsid w:val="005D2FF0"/>
    <w:rsid w:val="005D595F"/>
    <w:rsid w:val="005D5E4E"/>
    <w:rsid w:val="005F562E"/>
    <w:rsid w:val="006002A4"/>
    <w:rsid w:val="00601AAD"/>
    <w:rsid w:val="0060627A"/>
    <w:rsid w:val="0061315F"/>
    <w:rsid w:val="00614869"/>
    <w:rsid w:val="00615594"/>
    <w:rsid w:val="0063587D"/>
    <w:rsid w:val="0063636E"/>
    <w:rsid w:val="00647C1F"/>
    <w:rsid w:val="00652269"/>
    <w:rsid w:val="0065788E"/>
    <w:rsid w:val="006624E5"/>
    <w:rsid w:val="0066378F"/>
    <w:rsid w:val="0066655A"/>
    <w:rsid w:val="00667EF1"/>
    <w:rsid w:val="00672680"/>
    <w:rsid w:val="006820D4"/>
    <w:rsid w:val="00697B36"/>
    <w:rsid w:val="006A1854"/>
    <w:rsid w:val="006B0327"/>
    <w:rsid w:val="006B3210"/>
    <w:rsid w:val="006B3E36"/>
    <w:rsid w:val="006B4B23"/>
    <w:rsid w:val="006B4DB3"/>
    <w:rsid w:val="006C5903"/>
    <w:rsid w:val="006C5BC6"/>
    <w:rsid w:val="006E57B7"/>
    <w:rsid w:val="006E7C83"/>
    <w:rsid w:val="006F02D7"/>
    <w:rsid w:val="006F1DB4"/>
    <w:rsid w:val="007062D5"/>
    <w:rsid w:val="00712986"/>
    <w:rsid w:val="00713AFE"/>
    <w:rsid w:val="00713BCB"/>
    <w:rsid w:val="0071564C"/>
    <w:rsid w:val="00720E85"/>
    <w:rsid w:val="00722B91"/>
    <w:rsid w:val="00743BEF"/>
    <w:rsid w:val="00752626"/>
    <w:rsid w:val="00753BBB"/>
    <w:rsid w:val="0075435C"/>
    <w:rsid w:val="00762C03"/>
    <w:rsid w:val="00767A36"/>
    <w:rsid w:val="007700A2"/>
    <w:rsid w:val="00775DB5"/>
    <w:rsid w:val="0077765C"/>
    <w:rsid w:val="00787DF8"/>
    <w:rsid w:val="00793297"/>
    <w:rsid w:val="007B4AFC"/>
    <w:rsid w:val="007B4C6A"/>
    <w:rsid w:val="007C39FF"/>
    <w:rsid w:val="007D292F"/>
    <w:rsid w:val="007D3B17"/>
    <w:rsid w:val="007D78B8"/>
    <w:rsid w:val="007E0297"/>
    <w:rsid w:val="007F3525"/>
    <w:rsid w:val="008042FB"/>
    <w:rsid w:val="00806B13"/>
    <w:rsid w:val="00813961"/>
    <w:rsid w:val="00814291"/>
    <w:rsid w:val="008179A9"/>
    <w:rsid w:val="00823A43"/>
    <w:rsid w:val="008336BC"/>
    <w:rsid w:val="00837474"/>
    <w:rsid w:val="0084110B"/>
    <w:rsid w:val="00851CA7"/>
    <w:rsid w:val="008644C3"/>
    <w:rsid w:val="00866D59"/>
    <w:rsid w:val="00867CCF"/>
    <w:rsid w:val="008717BB"/>
    <w:rsid w:val="00877912"/>
    <w:rsid w:val="00880766"/>
    <w:rsid w:val="0088524D"/>
    <w:rsid w:val="008947A2"/>
    <w:rsid w:val="008A0E46"/>
    <w:rsid w:val="008A124F"/>
    <w:rsid w:val="008A5D59"/>
    <w:rsid w:val="008A703F"/>
    <w:rsid w:val="008B14EA"/>
    <w:rsid w:val="008B65F3"/>
    <w:rsid w:val="008C0D94"/>
    <w:rsid w:val="008C1EAD"/>
    <w:rsid w:val="008C2BCA"/>
    <w:rsid w:val="008C41B2"/>
    <w:rsid w:val="008C7944"/>
    <w:rsid w:val="008D234A"/>
    <w:rsid w:val="008D6F90"/>
    <w:rsid w:val="008E1489"/>
    <w:rsid w:val="008F24CF"/>
    <w:rsid w:val="008F440F"/>
    <w:rsid w:val="008F461B"/>
    <w:rsid w:val="008F4C70"/>
    <w:rsid w:val="00903542"/>
    <w:rsid w:val="00904774"/>
    <w:rsid w:val="009078E4"/>
    <w:rsid w:val="009106FE"/>
    <w:rsid w:val="00912326"/>
    <w:rsid w:val="00913A97"/>
    <w:rsid w:val="00914BEA"/>
    <w:rsid w:val="009178E0"/>
    <w:rsid w:val="00920273"/>
    <w:rsid w:val="00923E0A"/>
    <w:rsid w:val="00924919"/>
    <w:rsid w:val="00925B85"/>
    <w:rsid w:val="00934DC0"/>
    <w:rsid w:val="00944362"/>
    <w:rsid w:val="009445F2"/>
    <w:rsid w:val="009637C5"/>
    <w:rsid w:val="009649AB"/>
    <w:rsid w:val="00971297"/>
    <w:rsid w:val="00971E2A"/>
    <w:rsid w:val="0097468A"/>
    <w:rsid w:val="00982297"/>
    <w:rsid w:val="00982BF4"/>
    <w:rsid w:val="00990F99"/>
    <w:rsid w:val="009A08C8"/>
    <w:rsid w:val="009A2E11"/>
    <w:rsid w:val="009A45DE"/>
    <w:rsid w:val="009B409A"/>
    <w:rsid w:val="009B552C"/>
    <w:rsid w:val="009C5FAB"/>
    <w:rsid w:val="009C6F43"/>
    <w:rsid w:val="009C7C9C"/>
    <w:rsid w:val="009D3BF6"/>
    <w:rsid w:val="009D3D8C"/>
    <w:rsid w:val="009E5397"/>
    <w:rsid w:val="009F21EB"/>
    <w:rsid w:val="00A0211D"/>
    <w:rsid w:val="00A07CB5"/>
    <w:rsid w:val="00A122B9"/>
    <w:rsid w:val="00A14244"/>
    <w:rsid w:val="00A16A1E"/>
    <w:rsid w:val="00A22CF1"/>
    <w:rsid w:val="00A37A26"/>
    <w:rsid w:val="00A42888"/>
    <w:rsid w:val="00A50838"/>
    <w:rsid w:val="00A60873"/>
    <w:rsid w:val="00A747E4"/>
    <w:rsid w:val="00A77B4A"/>
    <w:rsid w:val="00A946FD"/>
    <w:rsid w:val="00AA08AB"/>
    <w:rsid w:val="00AA321A"/>
    <w:rsid w:val="00AA3CD8"/>
    <w:rsid w:val="00AA5C1A"/>
    <w:rsid w:val="00AB2B2C"/>
    <w:rsid w:val="00AB33F6"/>
    <w:rsid w:val="00AB64A0"/>
    <w:rsid w:val="00AC5FB2"/>
    <w:rsid w:val="00AC61A5"/>
    <w:rsid w:val="00AD23AA"/>
    <w:rsid w:val="00AD45F4"/>
    <w:rsid w:val="00AE694B"/>
    <w:rsid w:val="00AF5E5D"/>
    <w:rsid w:val="00B14DAC"/>
    <w:rsid w:val="00B172EC"/>
    <w:rsid w:val="00B214BB"/>
    <w:rsid w:val="00B24F49"/>
    <w:rsid w:val="00B316FC"/>
    <w:rsid w:val="00B3675A"/>
    <w:rsid w:val="00B36E87"/>
    <w:rsid w:val="00B47DB4"/>
    <w:rsid w:val="00B54455"/>
    <w:rsid w:val="00B563BB"/>
    <w:rsid w:val="00B5652F"/>
    <w:rsid w:val="00B6123F"/>
    <w:rsid w:val="00B64641"/>
    <w:rsid w:val="00B64D34"/>
    <w:rsid w:val="00B727BF"/>
    <w:rsid w:val="00B75BEC"/>
    <w:rsid w:val="00B82031"/>
    <w:rsid w:val="00B86762"/>
    <w:rsid w:val="00B86AC5"/>
    <w:rsid w:val="00B91B19"/>
    <w:rsid w:val="00B91B3C"/>
    <w:rsid w:val="00B9730F"/>
    <w:rsid w:val="00BA30C8"/>
    <w:rsid w:val="00BA52F4"/>
    <w:rsid w:val="00BB4217"/>
    <w:rsid w:val="00BC7284"/>
    <w:rsid w:val="00BD00D6"/>
    <w:rsid w:val="00BD2EE5"/>
    <w:rsid w:val="00BD4937"/>
    <w:rsid w:val="00BE3DB8"/>
    <w:rsid w:val="00BE5CB5"/>
    <w:rsid w:val="00C01CC3"/>
    <w:rsid w:val="00C07392"/>
    <w:rsid w:val="00C11550"/>
    <w:rsid w:val="00C144B7"/>
    <w:rsid w:val="00C175A1"/>
    <w:rsid w:val="00C20FEC"/>
    <w:rsid w:val="00C22B8E"/>
    <w:rsid w:val="00C2475C"/>
    <w:rsid w:val="00C24854"/>
    <w:rsid w:val="00C25DF8"/>
    <w:rsid w:val="00C36963"/>
    <w:rsid w:val="00C47552"/>
    <w:rsid w:val="00C504A5"/>
    <w:rsid w:val="00C50D20"/>
    <w:rsid w:val="00C51FBF"/>
    <w:rsid w:val="00C53427"/>
    <w:rsid w:val="00C556B6"/>
    <w:rsid w:val="00C63A7D"/>
    <w:rsid w:val="00C72F8B"/>
    <w:rsid w:val="00C732E9"/>
    <w:rsid w:val="00C76A6E"/>
    <w:rsid w:val="00C80D7A"/>
    <w:rsid w:val="00C97C34"/>
    <w:rsid w:val="00CA61A6"/>
    <w:rsid w:val="00CB021C"/>
    <w:rsid w:val="00CB3784"/>
    <w:rsid w:val="00CB5D7C"/>
    <w:rsid w:val="00CB6D92"/>
    <w:rsid w:val="00CC062A"/>
    <w:rsid w:val="00CC415A"/>
    <w:rsid w:val="00CD1BD0"/>
    <w:rsid w:val="00CD519D"/>
    <w:rsid w:val="00CD6995"/>
    <w:rsid w:val="00CD6BD7"/>
    <w:rsid w:val="00CE61EF"/>
    <w:rsid w:val="00CF323F"/>
    <w:rsid w:val="00CF3524"/>
    <w:rsid w:val="00D054D0"/>
    <w:rsid w:val="00D131E7"/>
    <w:rsid w:val="00D1410A"/>
    <w:rsid w:val="00D14983"/>
    <w:rsid w:val="00D2423A"/>
    <w:rsid w:val="00D30C2A"/>
    <w:rsid w:val="00D314D7"/>
    <w:rsid w:val="00D372E0"/>
    <w:rsid w:val="00D44380"/>
    <w:rsid w:val="00D500C3"/>
    <w:rsid w:val="00D61B72"/>
    <w:rsid w:val="00D6627C"/>
    <w:rsid w:val="00D72D1F"/>
    <w:rsid w:val="00D81085"/>
    <w:rsid w:val="00D83072"/>
    <w:rsid w:val="00D84EAD"/>
    <w:rsid w:val="00D91855"/>
    <w:rsid w:val="00D93274"/>
    <w:rsid w:val="00D94155"/>
    <w:rsid w:val="00DA2B38"/>
    <w:rsid w:val="00DA7287"/>
    <w:rsid w:val="00DC26FA"/>
    <w:rsid w:val="00DC60A1"/>
    <w:rsid w:val="00DD2E4A"/>
    <w:rsid w:val="00DD4601"/>
    <w:rsid w:val="00DD49BC"/>
    <w:rsid w:val="00DD65BA"/>
    <w:rsid w:val="00DD6C84"/>
    <w:rsid w:val="00DE0207"/>
    <w:rsid w:val="00DE070F"/>
    <w:rsid w:val="00DE70A7"/>
    <w:rsid w:val="00DF25FA"/>
    <w:rsid w:val="00DF579B"/>
    <w:rsid w:val="00DF699F"/>
    <w:rsid w:val="00E21E35"/>
    <w:rsid w:val="00E2772D"/>
    <w:rsid w:val="00E27B47"/>
    <w:rsid w:val="00E42D19"/>
    <w:rsid w:val="00E52EEE"/>
    <w:rsid w:val="00E55829"/>
    <w:rsid w:val="00E61303"/>
    <w:rsid w:val="00E74A05"/>
    <w:rsid w:val="00E776C3"/>
    <w:rsid w:val="00E83114"/>
    <w:rsid w:val="00E84D85"/>
    <w:rsid w:val="00E9633C"/>
    <w:rsid w:val="00EA3460"/>
    <w:rsid w:val="00EA7233"/>
    <w:rsid w:val="00EB0235"/>
    <w:rsid w:val="00EB32D0"/>
    <w:rsid w:val="00EC6A0C"/>
    <w:rsid w:val="00ED186D"/>
    <w:rsid w:val="00ED4648"/>
    <w:rsid w:val="00EE0290"/>
    <w:rsid w:val="00EE27A6"/>
    <w:rsid w:val="00EE423F"/>
    <w:rsid w:val="00EF3450"/>
    <w:rsid w:val="00F01C3C"/>
    <w:rsid w:val="00F0253B"/>
    <w:rsid w:val="00F03655"/>
    <w:rsid w:val="00F1063B"/>
    <w:rsid w:val="00F16826"/>
    <w:rsid w:val="00F2724D"/>
    <w:rsid w:val="00F3070A"/>
    <w:rsid w:val="00F34584"/>
    <w:rsid w:val="00F35C07"/>
    <w:rsid w:val="00F361D6"/>
    <w:rsid w:val="00F36203"/>
    <w:rsid w:val="00F426FB"/>
    <w:rsid w:val="00F42C67"/>
    <w:rsid w:val="00F43218"/>
    <w:rsid w:val="00F470BC"/>
    <w:rsid w:val="00F50288"/>
    <w:rsid w:val="00F65A32"/>
    <w:rsid w:val="00F726BB"/>
    <w:rsid w:val="00F801D4"/>
    <w:rsid w:val="00F96567"/>
    <w:rsid w:val="00F9710B"/>
    <w:rsid w:val="00FA2F4B"/>
    <w:rsid w:val="00FA3559"/>
    <w:rsid w:val="00FB52A9"/>
    <w:rsid w:val="00FC4BA8"/>
    <w:rsid w:val="00FD112C"/>
    <w:rsid w:val="00FD3A92"/>
    <w:rsid w:val="00FE325E"/>
    <w:rsid w:val="00FE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649F6F"/>
  <w15:docId w15:val="{48D675E3-6345-499E-BA09-5129E16BF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F2724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45F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DD4601"/>
    <w:pPr>
      <w:keepNext/>
      <w:bidi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B32D0"/>
    <w:pPr>
      <w:tabs>
        <w:tab w:val="center" w:pos="4320"/>
        <w:tab w:val="right" w:pos="8640"/>
      </w:tabs>
    </w:pPr>
  </w:style>
  <w:style w:type="character" w:customStyle="1" w:styleId="a4">
    <w:name w:val="כותרת עליונה תו"/>
    <w:basedOn w:val="a0"/>
    <w:link w:val="a3"/>
    <w:uiPriority w:val="99"/>
    <w:rsid w:val="00EB32D0"/>
  </w:style>
  <w:style w:type="paragraph" w:styleId="a5">
    <w:name w:val="footer"/>
    <w:basedOn w:val="a"/>
    <w:link w:val="a6"/>
    <w:uiPriority w:val="99"/>
    <w:unhideWhenUsed/>
    <w:rsid w:val="00EB32D0"/>
    <w:pPr>
      <w:tabs>
        <w:tab w:val="center" w:pos="4320"/>
        <w:tab w:val="right" w:pos="8640"/>
      </w:tabs>
    </w:pPr>
  </w:style>
  <w:style w:type="character" w:customStyle="1" w:styleId="a6">
    <w:name w:val="כותרת תחתונה תו"/>
    <w:basedOn w:val="a0"/>
    <w:link w:val="a5"/>
    <w:uiPriority w:val="99"/>
    <w:rsid w:val="00EB32D0"/>
  </w:style>
  <w:style w:type="paragraph" w:styleId="a7">
    <w:name w:val="Balloon Text"/>
    <w:basedOn w:val="a"/>
    <w:link w:val="a8"/>
    <w:uiPriority w:val="99"/>
    <w:semiHidden/>
    <w:unhideWhenUsed/>
    <w:rsid w:val="00EB32D0"/>
    <w:rPr>
      <w:rFonts w:ascii="Lucida Grande" w:hAnsi="Lucida Grande" w:cs="Lucida Grande"/>
      <w:sz w:val="18"/>
      <w:szCs w:val="18"/>
    </w:rPr>
  </w:style>
  <w:style w:type="character" w:customStyle="1" w:styleId="a8">
    <w:name w:val="טקסט בלונים תו"/>
    <w:link w:val="a7"/>
    <w:uiPriority w:val="99"/>
    <w:semiHidden/>
    <w:rsid w:val="00EB32D0"/>
    <w:rPr>
      <w:rFonts w:ascii="Lucida Grande" w:hAnsi="Lucida Grande" w:cs="Lucida Grande"/>
      <w:sz w:val="18"/>
      <w:szCs w:val="18"/>
    </w:rPr>
  </w:style>
  <w:style w:type="character" w:styleId="Hyperlink">
    <w:name w:val="Hyperlink"/>
    <w:uiPriority w:val="99"/>
    <w:unhideWhenUsed/>
    <w:rsid w:val="006B3E36"/>
    <w:rPr>
      <w:color w:val="0000FF"/>
      <w:u w:val="single"/>
    </w:rPr>
  </w:style>
  <w:style w:type="character" w:customStyle="1" w:styleId="40">
    <w:name w:val="כותרת 4 תו"/>
    <w:basedOn w:val="a0"/>
    <w:link w:val="4"/>
    <w:rsid w:val="00DD4601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10">
    <w:name w:val="כותרת 1 תו"/>
    <w:basedOn w:val="a0"/>
    <w:link w:val="1"/>
    <w:uiPriority w:val="9"/>
    <w:rsid w:val="00F2724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ar-SA"/>
    </w:rPr>
  </w:style>
  <w:style w:type="paragraph" w:customStyle="1" w:styleId="BasicParagraph">
    <w:name w:val="[Basic Paragraph]"/>
    <w:basedOn w:val="a"/>
    <w:uiPriority w:val="99"/>
    <w:rsid w:val="00762C03"/>
    <w:pPr>
      <w:autoSpaceDE w:val="0"/>
      <w:autoSpaceDN w:val="0"/>
      <w:bidi/>
      <w:adjustRightInd w:val="0"/>
      <w:spacing w:line="288" w:lineRule="auto"/>
      <w:textAlignment w:val="center"/>
    </w:pPr>
    <w:rPr>
      <w:rFonts w:ascii="Adobe Hebrew" w:hAnsi="Adobe Hebrew" w:cs="Adobe Hebrew"/>
      <w:color w:val="000000"/>
      <w:lang w:bidi="he-IL"/>
    </w:rPr>
  </w:style>
  <w:style w:type="character" w:customStyle="1" w:styleId="WhiteText">
    <w:name w:val="White_Text"/>
    <w:uiPriority w:val="99"/>
    <w:rsid w:val="00762C03"/>
    <w:rPr>
      <w:outline/>
    </w:rPr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annotation subject"/>
    <w:basedOn w:val="ab"/>
    <w:next w:val="ab"/>
    <w:link w:val="ac"/>
    <w:uiPriority w:val="99"/>
    <w:semiHidden/>
    <w:unhideWhenUsed/>
    <w:rPr>
      <w:b/>
      <w:bCs/>
    </w:rPr>
  </w:style>
  <w:style w:type="character" w:customStyle="1" w:styleId="ac">
    <w:name w:val="נושא הערה תו"/>
    <w:basedOn w:val="ad"/>
    <w:link w:val="aa"/>
    <w:uiPriority w:val="99"/>
    <w:semiHidden/>
    <w:rPr>
      <w:b/>
      <w:bCs/>
      <w:sz w:val="20"/>
      <w:szCs w:val="20"/>
    </w:rPr>
  </w:style>
  <w:style w:type="paragraph" w:styleId="ab">
    <w:name w:val="annotation text"/>
    <w:basedOn w:val="a"/>
    <w:link w:val="ad"/>
    <w:uiPriority w:val="99"/>
    <w:semiHidden/>
    <w:unhideWhenUsed/>
    <w:rPr>
      <w:sz w:val="20"/>
      <w:szCs w:val="20"/>
    </w:rPr>
  </w:style>
  <w:style w:type="character" w:customStyle="1" w:styleId="ad">
    <w:name w:val="טקסט הערה תו"/>
    <w:basedOn w:val="a0"/>
    <w:link w:val="ab"/>
    <w:uiPriority w:val="99"/>
    <w:semiHidden/>
    <w:rPr>
      <w:sz w:val="20"/>
      <w:szCs w:val="20"/>
    </w:rPr>
  </w:style>
  <w:style w:type="paragraph" w:customStyle="1" w:styleId="p1">
    <w:name w:val="p1"/>
    <w:basedOn w:val="a"/>
    <w:rsid w:val="00C20FEC"/>
    <w:pPr>
      <w:spacing w:before="100" w:beforeAutospacing="1" w:after="100" w:afterAutospacing="1"/>
    </w:pPr>
    <w:rPr>
      <w:rFonts w:ascii="Times New Roman" w:eastAsiaTheme="minorHAnsi" w:hAnsi="Times New Roman"/>
      <w:lang w:bidi="he-IL"/>
    </w:rPr>
  </w:style>
  <w:style w:type="paragraph" w:customStyle="1" w:styleId="p2">
    <w:name w:val="p2"/>
    <w:basedOn w:val="a"/>
    <w:rsid w:val="00C20FEC"/>
    <w:pPr>
      <w:spacing w:before="100" w:beforeAutospacing="1" w:after="100" w:afterAutospacing="1"/>
    </w:pPr>
    <w:rPr>
      <w:rFonts w:ascii="Times New Roman" w:eastAsiaTheme="minorHAnsi" w:hAnsi="Times New Roman"/>
      <w:lang w:bidi="he-IL"/>
    </w:rPr>
  </w:style>
  <w:style w:type="character" w:customStyle="1" w:styleId="s1">
    <w:name w:val="s1"/>
    <w:basedOn w:val="a0"/>
    <w:rsid w:val="00C20FEC"/>
  </w:style>
  <w:style w:type="character" w:customStyle="1" w:styleId="s2">
    <w:name w:val="s2"/>
    <w:basedOn w:val="a0"/>
    <w:rsid w:val="00C20FEC"/>
  </w:style>
  <w:style w:type="character" w:customStyle="1" w:styleId="apple-converted-space">
    <w:name w:val="apple-converted-space"/>
    <w:basedOn w:val="a0"/>
    <w:rsid w:val="00C20FEC"/>
  </w:style>
  <w:style w:type="paragraph" w:styleId="ae">
    <w:name w:val="List Paragraph"/>
    <w:basedOn w:val="a"/>
    <w:uiPriority w:val="72"/>
    <w:qFormat/>
    <w:rsid w:val="00370D0D"/>
    <w:pPr>
      <w:ind w:left="720"/>
      <w:contextualSpacing/>
    </w:pPr>
  </w:style>
  <w:style w:type="character" w:styleId="af">
    <w:name w:val="Unresolved Mention"/>
    <w:basedOn w:val="a0"/>
    <w:uiPriority w:val="99"/>
    <w:semiHidden/>
    <w:unhideWhenUsed/>
    <w:rsid w:val="00105D53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52658F"/>
    <w:rPr>
      <w:color w:val="800080" w:themeColor="followedHyperlink"/>
      <w:u w:val="single"/>
    </w:rPr>
  </w:style>
  <w:style w:type="table" w:styleId="af0">
    <w:name w:val="Table Grid"/>
    <w:basedOn w:val="a1"/>
    <w:uiPriority w:val="59"/>
    <w:rsid w:val="00564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כותרת 2 תו"/>
    <w:basedOn w:val="a0"/>
    <w:link w:val="2"/>
    <w:uiPriority w:val="9"/>
    <w:rsid w:val="00445FD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7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metropoline.com/line/15/69015" TargetMode="External"/><Relationship Id="rId18" Type="http://schemas.openxmlformats.org/officeDocument/2006/relationships/hyperlink" Target="https://www.metropoline.com/line/15/69015" TargetMode="Externa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www.metropoline.com/line/14/52014" TargetMode="External"/><Relationship Id="rId17" Type="http://schemas.openxmlformats.org/officeDocument/2006/relationships/hyperlink" Target="https://www.metropoline.com/line/14/52014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metropoline.com/line/11/35011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metropoline.com/line/11/35011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metropoline.com/line/10/26010" TargetMode="External"/><Relationship Id="rId10" Type="http://schemas.openxmlformats.org/officeDocument/2006/relationships/hyperlink" Target="https://www.metropoline.com/line/10/26010" TargetMode="External"/><Relationship Id="rId19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metropoline.com/line/8/28008" TargetMode="External"/><Relationship Id="rId14" Type="http://schemas.openxmlformats.org/officeDocument/2006/relationships/hyperlink" Target="https://www.metropoline.com/line/8/28008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ranc\AppData\Local\Temp\7zO4FA83445\a4%20&#1513;&#1501;%20&#1502;&#1495;&#1500;&#1511;&#1492;%20&#1500;&#1506;&#1512;&#1497;&#1499;&#1492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r="http://schemas.openxmlformats.org/officeDocument/2006/relationships" xmlns:go="http://customooxmlschemas.google.com/" uri="GoogleDocsCustomDataVersion1">
  <go:docsCustomData xmlns:go="http://customooxmlschemas.google.com/" roundtripDataSignature="AMtx7mjBgUxT8GKrpPsx0GIAEZFrX01stA==">AMUW2mWo3agxLDzt5ddh2bHhYMbshTc8DeK8eLgzhJQfXna1h/h7Z+5//ReqNQCDKJdhbno9m+OSERtvnFnHoxlwQQw+VR9rEFOXMvqFRd3Ub3EQpTqsLTs=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8790F1C2-BF54-4363-B9D2-A7C8DB7AE77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8bf01d5-f36b-4b08-ad19-18fe50aa833c}" enabled="0" method="" siteId="{a8bf01d5-f36b-4b08-ad19-18fe50aa833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a4 שם מחלקה לעריכה</Template>
  <TotalTime>903</TotalTime>
  <Pages>5</Pages>
  <Words>560</Words>
  <Characters>2805</Characters>
  <Application>Microsoft Office Word</Application>
  <DocSecurity>0</DocSecurity>
  <Lines>23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ועדת חינוך ראשונה תשנת 2019</vt:lpstr>
      <vt:lpstr>ועדת חינוך ראשונה תשנת 2019</vt:lpstr>
    </vt:vector>
  </TitlesOfParts>
  <Company/>
  <LinksUpToDate>false</LinksUpToDate>
  <CharactersWithSpaces>3359</CharactersWithSpaces>
  <SharedDoc>false</SharedDoc>
  <HLinks>
    <vt:vector size="6" baseType="variant">
      <vt:variant>
        <vt:i4>8257560</vt:i4>
      </vt:variant>
      <vt:variant>
        <vt:i4>6</vt:i4>
      </vt:variant>
      <vt:variant>
        <vt:i4>0</vt:i4>
      </vt:variant>
      <vt:variant>
        <vt:i4>5</vt:i4>
      </vt:variant>
      <vt:variant>
        <vt:lpwstr>mailto:hinuch@ksaba.co.il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ועדת חינוך ראשונה תשנת 2019</dc:title>
  <dc:subject>460331</dc:subject>
  <dc:creator>מורן כרמלי</dc:creator>
  <cp:keywords/>
  <dc:description/>
  <cp:lastModifiedBy>טל גלבוע</cp:lastModifiedBy>
  <cp:revision>387</cp:revision>
  <cp:lastPrinted>2023-08-28T17:11:00Z</cp:lastPrinted>
  <dcterms:created xsi:type="dcterms:W3CDTF">2023-08-27T07:23:00Z</dcterms:created>
  <dcterms:modified xsi:type="dcterms:W3CDTF">2026-09-09T09:51:00Z</dcterms:modified>
</cp:coreProperties>
</file>