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1433DF02" w:rsidR="002F1B07" w:rsidRPr="001731D4" w:rsidRDefault="002F1B07" w:rsidP="001731D4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1731D4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תכנית מערך הסעים ל</w:t>
      </w:r>
      <w:r w:rsidR="007B4C6A" w:rsidRPr="001731D4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B03909" w:rsidRPr="001731D4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6966067B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51464002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252015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03909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0C6390C6" w:rsidR="00FE56FA" w:rsidRPr="0047449A" w:rsidRDefault="00FE56FA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47449A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5B0162C8" w:rsidR="002F1B07" w:rsidRPr="001731D4" w:rsidRDefault="00E776C3" w:rsidP="001731D4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rtl/>
          <w:lang w:bidi="he-IL"/>
        </w:rPr>
      </w:pPr>
      <w:r w:rsidRPr="001731D4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lastRenderedPageBreak/>
        <w:t xml:space="preserve">חטיבת </w:t>
      </w:r>
      <w:r w:rsidR="0074764D" w:rsidRPr="001731D4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t>בר-לב</w:t>
      </w:r>
    </w:p>
    <w:p w14:paraId="6E72DE48" w14:textId="637E932E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r w:rsidR="0074764D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בר-לב</w:t>
      </w:r>
    </w:p>
    <w:p w14:paraId="1E310074" w14:textId="58EB2606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7C07B754" w14:textId="435EF8E5" w:rsidR="0047449A" w:rsidRPr="00971297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מקפלן, יוספטל, הדרים, האוניברסיטה לכיוון </w:t>
      </w:r>
      <w:r w:rsidR="00A537B0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4F110D12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00FE55D" w14:textId="77777777" w:rsidR="00CA12F0" w:rsidRPr="00F35C07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3CDEEB57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1F8D88FF" w14:textId="5DF8D120" w:rsidR="0047449A" w:rsidRP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3CD5184" w14:textId="77777777" w:rsidR="0047449A" w:rsidRDefault="0047449A" w:rsidP="0047449A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BCF53E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40D53ABD" w14:textId="77777777" w:rsidTr="00CF1A2C">
        <w:tc>
          <w:tcPr>
            <w:tcW w:w="4814" w:type="dxa"/>
          </w:tcPr>
          <w:p w14:paraId="5A191F84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10DAFC8C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3C17486C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422E99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5A029BD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3121756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6BA1B247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3541410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2368B7D5" w14:textId="77777777" w:rsidR="0047449A" w:rsidRPr="00261B2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03613DC0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448A9A49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144DAA74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0290E602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0BD4813E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726EE8EF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23EB1F9D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0E288BE7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448BC36E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4F3B2E17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C64027F" w14:textId="77777777" w:rsidR="0047449A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22107D34" w14:textId="77777777" w:rsidTr="00CF1A2C">
        <w:tc>
          <w:tcPr>
            <w:tcW w:w="4814" w:type="dxa"/>
          </w:tcPr>
          <w:p w14:paraId="13C08952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5C60D7B1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A3F9764" w14:textId="77777777" w:rsidR="0047449A" w:rsidRPr="005647EC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449F94FF" w14:textId="77777777" w:rsidR="0047449A" w:rsidRPr="00351C83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3923C0EC" w14:textId="77777777" w:rsidR="0047449A" w:rsidRPr="00351C83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BACDFBF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D9FED0F" w14:textId="77777777" w:rsidR="0047449A" w:rsidRPr="0032748E" w:rsidRDefault="0047449A" w:rsidP="0047449A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B5648FE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83B0B85" w14:textId="77777777" w:rsidR="0047449A" w:rsidRPr="008F4C70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44CB39D" w14:textId="2D5A60FF" w:rsidR="00CC415A" w:rsidRPr="0047449A" w:rsidRDefault="001731D4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P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BCAB5" w14:textId="5261DE59" w:rsidR="008C7944" w:rsidRDefault="008C7944" w:rsidP="008C794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3F5E18" w14:textId="77777777" w:rsidR="00A537B0" w:rsidRDefault="00A537B0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8B91F73" w14:textId="77777777" w:rsidR="00A537B0" w:rsidRDefault="00A537B0" w:rsidP="00A537B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2509817B" w:rsidR="007F3525" w:rsidRPr="00C24854" w:rsidRDefault="007F3525" w:rsidP="00A537B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4764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778A94E2" w:rsidR="00FA2F4B" w:rsidRDefault="001731D4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26CDB43" w14:textId="77777777" w:rsidR="004F4AD2" w:rsidRDefault="004F4AD2" w:rsidP="004F4AD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5247D98" w14:textId="77777777" w:rsidR="004F4AD2" w:rsidRPr="00402A49" w:rsidRDefault="004F4AD2" w:rsidP="004F4AD2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5EAFF4E" w14:textId="77777777" w:rsidR="006C5903" w:rsidRPr="004F4AD2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807464" w14:textId="77777777" w:rsidR="00FA2F4B" w:rsidRDefault="00FA2F4B" w:rsidP="00FA2F4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613270E5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721E25F" w14:textId="77777777" w:rsidR="0074764D" w:rsidRDefault="0074764D" w:rsidP="0074764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6A1AEA6" w14:textId="77777777" w:rsidR="002A7524" w:rsidRDefault="002A7524" w:rsidP="002A752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58E2FD4" w14:textId="77777777" w:rsidR="002A7524" w:rsidRDefault="002A7524" w:rsidP="002A752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5B3D0EA0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C220AA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67DF69D" w14:textId="77777777" w:rsidR="00CA12F0" w:rsidRPr="007062D5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96A9C41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09F964CD" w14:textId="77777777" w:rsidR="00CA12F0" w:rsidRPr="00DB1959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170A3B11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317E7965" w:rsidR="00F35C07" w:rsidRDefault="001731D4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10B52623" w:rsidR="00C97C34" w:rsidRDefault="001731D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A4CA30" w14:textId="3A447B58" w:rsidR="006B0327" w:rsidRDefault="006B0327" w:rsidP="00125567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3CBA87" w14:textId="46F3CF8D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6E1FAE" w14:textId="65B9E40A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6E4886" w14:textId="1FE76F8B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AEFA38" w14:textId="2FC1FE34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B6FDF7" w14:textId="04278150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944011" w14:textId="77777777" w:rsidR="002A7524" w:rsidRDefault="002A7524" w:rsidP="002A7524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BD618" w14:textId="77777777" w:rsidR="002A7524" w:rsidRDefault="002A7524" w:rsidP="002A7524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3BCEF510" w:rsidR="00C24854" w:rsidRPr="00C24854" w:rsidRDefault="006B0327" w:rsidP="00C4755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9A5E07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01D46BEF" w:rsidR="00D054D0" w:rsidRDefault="001731D4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CF1C631" w14:textId="77777777" w:rsidR="0082494C" w:rsidRDefault="0082494C" w:rsidP="0082494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724D2841" w:rsidR="006B3210" w:rsidRPr="0082494C" w:rsidRDefault="0082494C" w:rsidP="0082494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EA829A" w14:textId="77777777" w:rsidR="003D73E7" w:rsidRDefault="003D73E7" w:rsidP="003D73E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12B518" w14:textId="77777777" w:rsidR="003D73E7" w:rsidRDefault="003D73E7" w:rsidP="003D73E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812BFF" w14:textId="77777777" w:rsidR="002A7524" w:rsidRDefault="002A7524" w:rsidP="0088076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2B1C2E6" w14:textId="008132A9" w:rsidR="00880766" w:rsidRPr="00C24854" w:rsidRDefault="00880766" w:rsidP="002A752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9A5E07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7F185C38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6E379F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46DAA7F4" w:rsidR="00F43218" w:rsidRDefault="001731D4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FEEC8" w14:textId="77777777" w:rsidR="00782F3C" w:rsidRDefault="00782F3C" w:rsidP="00782F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56182E58" w14:textId="77777777" w:rsidR="00782F3C" w:rsidRDefault="00782F3C" w:rsidP="00782F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718AB47D" w14:textId="77777777" w:rsidR="001A1859" w:rsidRP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76CB2D" w14:textId="77777777" w:rsidR="00E65661" w:rsidRDefault="00E65661" w:rsidP="00E6566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D8B7AF" w14:textId="77777777" w:rsidR="002A7524" w:rsidRPr="001A1859" w:rsidRDefault="002A7524" w:rsidP="002A7524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0B5E5643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9A5E07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470A39F4" w:rsidR="006E7C83" w:rsidRPr="008C1EAD" w:rsidRDefault="001731D4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F68B7C" w14:textId="77777777" w:rsidR="00F11746" w:rsidRDefault="00F11746" w:rsidP="00F1174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035211DB" w14:textId="77777777" w:rsidR="00F11746" w:rsidRDefault="00F11746" w:rsidP="00F1174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6B3487C2" w14:textId="77777777" w:rsidR="00A07CB5" w:rsidRP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4A25BD3" w14:textId="77777777" w:rsidR="002A7524" w:rsidRDefault="002A7524" w:rsidP="002A752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38DBE49" w14:textId="650A5079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9A5E07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73F3D173" w:rsidR="003874F1" w:rsidRDefault="001731D4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2F97E" w14:textId="77777777" w:rsidR="00E81D14" w:rsidRDefault="00E81D14" w:rsidP="00E81D1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3F2A4A50" w:rsidR="00BA30C8" w:rsidRPr="00E81D14" w:rsidRDefault="00E81D14" w:rsidP="00E81D1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0795A0" w14:textId="77777777" w:rsidR="00A21D99" w:rsidRDefault="00A21D99" w:rsidP="00A21D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A79EFA2" w14:textId="77777777" w:rsidR="00A21D99" w:rsidRDefault="00A21D99" w:rsidP="00A21D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5FE9FC" w14:textId="77777777" w:rsidR="00A21D99" w:rsidRDefault="00A21D99" w:rsidP="00A21D9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A1EA5AE" w14:textId="77777777" w:rsidR="002A7524" w:rsidRDefault="002A7524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53A989F7" w:rsidR="0053569F" w:rsidRPr="00614869" w:rsidRDefault="0053569F" w:rsidP="002A7524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E04C37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7A23375B" w14:textId="258B16D4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3E81073F" w14:textId="44C5A924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0CBCDB7E" w14:textId="77777777" w:rsidR="00486B78" w:rsidRDefault="00486B78" w:rsidP="00486B7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43D2A78" w14:textId="77777777" w:rsidR="00486B78" w:rsidRDefault="00486B78" w:rsidP="00486B78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5396177F" w14:textId="77777777" w:rsidR="00E52EEE" w:rsidRDefault="00E52EEE" w:rsidP="00E52EEE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019F86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4A5890DA" w14:textId="5F8262D4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2418684B" w14:textId="00F5739D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CE5F3D0" w14:textId="77777777" w:rsidR="000C37B8" w:rsidRPr="00B14DAC" w:rsidRDefault="000C37B8" w:rsidP="000C37B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CC71BFF" w14:textId="77777777" w:rsidR="000C37B8" w:rsidRDefault="000C37B8" w:rsidP="000C37B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06D2697C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172A5E9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AE08BD" w14:textId="77777777" w:rsidR="00FA0FDF" w:rsidRPr="00E52EEE" w:rsidRDefault="00FA0FDF" w:rsidP="00FA0FD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F92279C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9FECA57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58D5B7F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E8C362A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C7E423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AE58C5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124087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7EF8F1F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FFED77D" w14:textId="77777777" w:rsidR="00FA0FDF" w:rsidRDefault="00FA0FDF" w:rsidP="00FA0FD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5210088C" w:rsidR="007D3B17" w:rsidRPr="00B24F49" w:rsidRDefault="00B91B19" w:rsidP="000238ED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חטיבת</w:t>
      </w:r>
      <w:r w:rsidR="007D3B17" w:rsidRPr="00B24F49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D97E78" w:rsidRPr="00D97E78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בר-לב</w:t>
      </w:r>
    </w:p>
    <w:p w14:paraId="676AC313" w14:textId="43D9FB13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D97E78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בר-לב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E322248" w14:textId="74C6D761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מבר</w:t>
      </w:r>
      <w:r w:rsidR="002A7524">
        <w:rPr>
          <w:rFonts w:ascii="David" w:eastAsiaTheme="minorHAnsi" w:hAnsi="David" w:cstheme="minorBidi" w:hint="cs"/>
          <w:szCs w:val="28"/>
          <w:rtl/>
          <w:lang w:bidi="he-IL"/>
        </w:rPr>
        <w:t>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5459FA79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D9471" w14:textId="77777777" w:rsidR="00CA12F0" w:rsidRPr="002466FF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DA49C97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7C88B00C" w14:textId="3C4F3B4F" w:rsidR="0047449A" w:rsidRP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22D6BA8A" w14:textId="77777777" w:rsidR="0047449A" w:rsidRPr="002466FF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22BF157A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72749E71" w14:textId="77777777" w:rsidTr="00CF1A2C">
        <w:tc>
          <w:tcPr>
            <w:tcW w:w="4814" w:type="dxa"/>
          </w:tcPr>
          <w:p w14:paraId="17A7BEE4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1952F4F1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1E8B794D" w14:textId="77777777" w:rsidR="0047449A" w:rsidRPr="00DD6C84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67B937D7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47A02E23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6716D84B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EEF5626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EC8EECF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5DB70830" w14:textId="77777777" w:rsidTr="00CF1A2C">
        <w:tc>
          <w:tcPr>
            <w:tcW w:w="4814" w:type="dxa"/>
          </w:tcPr>
          <w:p w14:paraId="3D7E508B" w14:textId="77777777" w:rsidR="0047449A" w:rsidRPr="00C76A6E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 (מול קניון כפר סבא הירוקה)</w:t>
            </w:r>
          </w:p>
          <w:p w14:paraId="31E4BA1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2EC2E24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אנגל/ויינברג</w:t>
            </w:r>
          </w:p>
          <w:p w14:paraId="056FE8A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אנגל/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13C47B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גן הברון מנשה/אנגל</w:t>
            </w:r>
          </w:p>
          <w:p w14:paraId="709858E0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אנגל/לאה ודוד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1F966CF5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משה וילנסקי/ג'ו עמר</w:t>
            </w:r>
          </w:p>
          <w:p w14:paraId="68DEB5EA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ד"ר משה סנה/ברקן</w:t>
            </w:r>
          </w:p>
        </w:tc>
        <w:tc>
          <w:tcPr>
            <w:tcW w:w="4815" w:type="dxa"/>
          </w:tcPr>
          <w:p w14:paraId="42F5B3B7" w14:textId="77777777" w:rsidR="0047449A" w:rsidRPr="00C76A6E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6FC47EC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1DC5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3D63042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1AA23FAE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D71B9F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6EF75A8B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22597A56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51C1F633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0ED76C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6B1C5B" w14:textId="77777777" w:rsidR="0047449A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4E50B3D" w14:textId="34E677F8" w:rsidR="00E84D85" w:rsidRPr="0047449A" w:rsidRDefault="001731D4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E41B148" w14:textId="77777777" w:rsidR="0047449A" w:rsidRDefault="0047449A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08E864B" w14:textId="4FC1DF1C" w:rsidR="00B3675A" w:rsidRPr="00C24854" w:rsidRDefault="00B3675A" w:rsidP="00B3675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75190D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EB03D5" w14:textId="77777777" w:rsidR="008A41E2" w:rsidRDefault="008A41E2" w:rsidP="008A41E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BFEF817" w14:textId="77777777" w:rsidR="008A41E2" w:rsidRDefault="008A41E2" w:rsidP="008A41E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4839F7EC" w14:textId="77777777" w:rsidR="004C18C3" w:rsidRPr="008A41E2" w:rsidRDefault="004C18C3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3AC9D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20ADE2" w14:textId="77777777" w:rsidR="002A7524" w:rsidRDefault="002A7524" w:rsidP="002A752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D13752" w14:textId="68BE5269" w:rsidR="00554776" w:rsidRPr="00C24854" w:rsidRDefault="00554776" w:rsidP="0055477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351D70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  <w:r w:rsidR="00B91B19">
        <w:rPr>
          <w:rFonts w:ascii="David" w:eastAsiaTheme="minorHAnsi" w:hAnsi="David" w:cstheme="minorBidi" w:hint="cs"/>
          <w:szCs w:val="28"/>
          <w:rtl/>
          <w:lang w:bidi="he-IL"/>
        </w:rPr>
        <w:t xml:space="preserve">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86C203" w14:textId="77777777" w:rsidR="00901E99" w:rsidRDefault="00901E99" w:rsidP="00901E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0CDD34C" w14:textId="77777777" w:rsidR="00901E99" w:rsidRDefault="00901E99" w:rsidP="00901E9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10AA48C5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259653" w14:textId="77777777" w:rsidR="002E7094" w:rsidRDefault="002E7094" w:rsidP="002E70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58C6DA9B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5D14D9" w14:textId="77777777" w:rsidR="003D2C8C" w:rsidRDefault="003D2C8C" w:rsidP="003D2C8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BF5B16F" w14:textId="77777777" w:rsidR="003D2C8C" w:rsidRDefault="003D2C8C" w:rsidP="003D2C8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0619208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580D8C" w14:textId="77777777" w:rsidR="00F64811" w:rsidRDefault="00F64811" w:rsidP="00F6481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327903EF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5CB549DF" w14:textId="685C4F3C" w:rsidR="00200A8E" w:rsidRPr="00C76A6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74717DC8" w14:textId="0032BF27" w:rsidR="00200A8E" w:rsidRPr="00C76A6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4761BE" w14:textId="77777777" w:rsidR="002D4C89" w:rsidRDefault="002D4C89" w:rsidP="002D4C8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A7D9B2D" w14:textId="77777777" w:rsidR="002D4C89" w:rsidRDefault="002D4C89" w:rsidP="002D4C8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2AD401F2" w14:textId="77777777" w:rsidR="00713BCB" w:rsidRDefault="00713BCB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057E90" w14:textId="77777777" w:rsidR="00EC793F" w:rsidRDefault="00EC793F" w:rsidP="00EC79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978512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CA87D7" w14:textId="76118EF3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2A7524">
        <w:rPr>
          <w:rFonts w:ascii="David" w:eastAsiaTheme="minorHAnsi" w:hAnsi="David" w:cstheme="minorBidi" w:hint="cs"/>
          <w:szCs w:val="28"/>
          <w:rtl/>
          <w:lang w:bidi="he-IL"/>
        </w:rPr>
        <w:t>בר-לב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רמון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31CA2D94" w14:textId="77777777" w:rsidR="0047449A" w:rsidRDefault="0047449A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9142082" w14:textId="77777777" w:rsidR="00CA12F0" w:rsidRPr="002466FF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2FD9CA" w14:textId="77777777" w:rsidR="00CA12F0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AC30DED" w14:textId="77777777" w:rsidR="00CA12F0" w:rsidRPr="007062D5" w:rsidRDefault="00CA12F0" w:rsidP="00CA12F0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1EB61230" w14:textId="77777777" w:rsidR="0047449A" w:rsidRPr="002466FF" w:rsidRDefault="0047449A" w:rsidP="0047449A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9E47E46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7277D5B5" w14:textId="77777777" w:rsidTr="00CF1A2C">
        <w:tc>
          <w:tcPr>
            <w:tcW w:w="4814" w:type="dxa"/>
          </w:tcPr>
          <w:p w14:paraId="5DCD1E2B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10B3030" w14:textId="77777777" w:rsidR="0047449A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45446FBD" w14:textId="77777777" w:rsidR="0047449A" w:rsidRPr="00DD6C84" w:rsidRDefault="0047449A" w:rsidP="00CF1A2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D7F7861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4E3A0F75" w14:textId="77777777" w:rsidR="0047449A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2. 30084</w:t>
            </w:r>
          </w:p>
          <w:p w14:paraId="246FDCD6" w14:textId="77777777" w:rsidR="0047449A" w:rsidRPr="005647EC" w:rsidRDefault="0047449A" w:rsidP="00CF1A2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7A4E6408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C607AAC" w14:textId="77777777" w:rsidR="0047449A" w:rsidRPr="00F35C07" w:rsidRDefault="0047449A" w:rsidP="0047449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7449A" w14:paraId="36C2B16C" w14:textId="77777777" w:rsidTr="00CF1A2C">
        <w:tc>
          <w:tcPr>
            <w:tcW w:w="4814" w:type="dxa"/>
          </w:tcPr>
          <w:p w14:paraId="0C4EE464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499C83E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147C276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79FF8981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5B4B0ED3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6984A352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207A657F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1294716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63CF8C6E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C4B3626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C690FA4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4589FD7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59CE885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63523D76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650CC45D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5D5FE39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6D86B3C3" w14:textId="77777777" w:rsidR="0047449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63AB1E9F" w14:textId="77777777" w:rsidR="0047449A" w:rsidRPr="00A77B4A" w:rsidRDefault="0047449A" w:rsidP="00CF1A2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638785AE" w:rsidR="003C6CAE" w:rsidRDefault="001731D4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347C907" w14:textId="77777777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C617B2D" w14:textId="77777777" w:rsidR="0047449A" w:rsidRDefault="0047449A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4396D476" w:rsidR="00F801D4" w:rsidRPr="00C24854" w:rsidRDefault="00F801D4" w:rsidP="0047449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C13A84" w14:textId="77777777" w:rsidR="003B7469" w:rsidRDefault="003B7469" w:rsidP="003B746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4EE8E7B" w14:textId="77777777" w:rsidR="003B7469" w:rsidRDefault="003B7469" w:rsidP="003B746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633C05B9" w14:textId="77777777" w:rsidR="001C5896" w:rsidRPr="003B7469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9BEC66" w14:textId="77777777" w:rsidR="002A7524" w:rsidRDefault="002A7524" w:rsidP="002A7524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729A0C6" w14:textId="1DC8F97F" w:rsidR="00445FF3" w:rsidRPr="00614869" w:rsidRDefault="00445FF3" w:rsidP="002A7524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</w:p>
    <w:p w14:paraId="33099417" w14:textId="20609924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76CE9C04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="00D131E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4547305" w14:textId="77777777" w:rsidR="009E38FE" w:rsidRDefault="009E38FE" w:rsidP="009E38F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6CD6647" w14:textId="77777777" w:rsidR="009E38FE" w:rsidRDefault="009E38FE" w:rsidP="009E38F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24F51423" w14:textId="77777777" w:rsidR="00F34584" w:rsidRPr="009E38FE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25138AC" w14:textId="2F111F9F" w:rsidR="00F96567" w:rsidRDefault="00F96567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4150C9E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="00C36963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79651B5C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>מבר-לב</w:t>
      </w:r>
      <w:r w:rsidR="0051761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10B16977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 xml:space="preserve">מבר-לב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9B4E4A1" w14:textId="77777777" w:rsidR="000D515C" w:rsidRPr="00B14DAC" w:rsidRDefault="000D515C" w:rsidP="000D515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BB3C975" w14:textId="77777777" w:rsidR="000D515C" w:rsidRDefault="000D515C" w:rsidP="000D515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5BEA02B0" w14:textId="77777777" w:rsidR="00F34584" w:rsidRP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6DC381F2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525CE">
        <w:rPr>
          <w:rFonts w:ascii="David" w:eastAsiaTheme="minorHAnsi" w:hAnsi="David" w:cstheme="minorBidi" w:hint="cs"/>
          <w:szCs w:val="28"/>
          <w:rtl/>
          <w:lang w:bidi="he-IL"/>
        </w:rPr>
        <w:t xml:space="preserve">מבר-לב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1469F05" w14:textId="77777777" w:rsidR="00A15D1E" w:rsidRPr="00E52EEE" w:rsidRDefault="00A15D1E" w:rsidP="00A15D1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D4F4EB8" w14:textId="77777777" w:rsidR="00A15D1E" w:rsidRDefault="00A15D1E" w:rsidP="00A15D1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16D66311" w14:textId="77777777" w:rsidR="00F34584" w:rsidRPr="00C2485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A6B0" w14:textId="77777777" w:rsidR="006132F3" w:rsidRDefault="006132F3" w:rsidP="00EB32D0">
      <w:r>
        <w:separator/>
      </w:r>
    </w:p>
  </w:endnote>
  <w:endnote w:type="continuationSeparator" w:id="0">
    <w:p w14:paraId="786CF245" w14:textId="77777777" w:rsidR="006132F3" w:rsidRDefault="006132F3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5278" w14:textId="77777777" w:rsidR="006132F3" w:rsidRDefault="006132F3" w:rsidP="00EB32D0">
      <w:r>
        <w:separator/>
      </w:r>
    </w:p>
  </w:footnote>
  <w:footnote w:type="continuationSeparator" w:id="0">
    <w:p w14:paraId="4ADDBED0" w14:textId="77777777" w:rsidR="006132F3" w:rsidRDefault="006132F3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1CB1721D">
          <wp:extent cx="1809750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4406" cy="6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197943">
    <w:abstractNumId w:val="6"/>
  </w:num>
  <w:num w:numId="2" w16cid:durableId="1444348107">
    <w:abstractNumId w:val="1"/>
  </w:num>
  <w:num w:numId="3" w16cid:durableId="153375653">
    <w:abstractNumId w:val="5"/>
  </w:num>
  <w:num w:numId="4" w16cid:durableId="1297107373">
    <w:abstractNumId w:val="0"/>
  </w:num>
  <w:num w:numId="5" w16cid:durableId="1104034008">
    <w:abstractNumId w:val="3"/>
  </w:num>
  <w:num w:numId="6" w16cid:durableId="1261177462">
    <w:abstractNumId w:val="4"/>
  </w:num>
  <w:num w:numId="7" w16cid:durableId="893933025">
    <w:abstractNumId w:val="7"/>
  </w:num>
  <w:num w:numId="8" w16cid:durableId="1088229582">
    <w:abstractNumId w:val="2"/>
  </w:num>
  <w:num w:numId="9" w16cid:durableId="2039161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B85"/>
    <w:rsid w:val="00020DF4"/>
    <w:rsid w:val="000238ED"/>
    <w:rsid w:val="000322E6"/>
    <w:rsid w:val="00034B7F"/>
    <w:rsid w:val="00040E15"/>
    <w:rsid w:val="00047794"/>
    <w:rsid w:val="00047ECC"/>
    <w:rsid w:val="0005390C"/>
    <w:rsid w:val="00053AA7"/>
    <w:rsid w:val="0006067B"/>
    <w:rsid w:val="000771FC"/>
    <w:rsid w:val="00083006"/>
    <w:rsid w:val="000838B6"/>
    <w:rsid w:val="00083A6E"/>
    <w:rsid w:val="00083A82"/>
    <w:rsid w:val="000841B1"/>
    <w:rsid w:val="000864F5"/>
    <w:rsid w:val="00091CCE"/>
    <w:rsid w:val="00094237"/>
    <w:rsid w:val="000B4BEE"/>
    <w:rsid w:val="000C37B8"/>
    <w:rsid w:val="000C4DC4"/>
    <w:rsid w:val="000D515C"/>
    <w:rsid w:val="000D6EBF"/>
    <w:rsid w:val="000F6F40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60E5"/>
    <w:rsid w:val="00167751"/>
    <w:rsid w:val="001725C1"/>
    <w:rsid w:val="001731D4"/>
    <w:rsid w:val="00186CEE"/>
    <w:rsid w:val="00192477"/>
    <w:rsid w:val="001A1859"/>
    <w:rsid w:val="001A4EEC"/>
    <w:rsid w:val="001A5A57"/>
    <w:rsid w:val="001C48CB"/>
    <w:rsid w:val="001C5896"/>
    <w:rsid w:val="001D0E6E"/>
    <w:rsid w:val="001D4A3A"/>
    <w:rsid w:val="001E00FB"/>
    <w:rsid w:val="001E3F15"/>
    <w:rsid w:val="001F42A9"/>
    <w:rsid w:val="00200A8E"/>
    <w:rsid w:val="00202584"/>
    <w:rsid w:val="00205EF7"/>
    <w:rsid w:val="0020685B"/>
    <w:rsid w:val="00240392"/>
    <w:rsid w:val="00240C9D"/>
    <w:rsid w:val="00244822"/>
    <w:rsid w:val="002466FF"/>
    <w:rsid w:val="00247B7B"/>
    <w:rsid w:val="00252015"/>
    <w:rsid w:val="002529E3"/>
    <w:rsid w:val="00272157"/>
    <w:rsid w:val="00280E93"/>
    <w:rsid w:val="002A2EAB"/>
    <w:rsid w:val="002A7524"/>
    <w:rsid w:val="002B6196"/>
    <w:rsid w:val="002D4C89"/>
    <w:rsid w:val="002D6946"/>
    <w:rsid w:val="002E25A2"/>
    <w:rsid w:val="002E3738"/>
    <w:rsid w:val="002E7094"/>
    <w:rsid w:val="002F1B07"/>
    <w:rsid w:val="002F1D76"/>
    <w:rsid w:val="003041DC"/>
    <w:rsid w:val="00312DB7"/>
    <w:rsid w:val="00313675"/>
    <w:rsid w:val="00325988"/>
    <w:rsid w:val="0032748E"/>
    <w:rsid w:val="003329EE"/>
    <w:rsid w:val="00332A5A"/>
    <w:rsid w:val="003411D5"/>
    <w:rsid w:val="0034798E"/>
    <w:rsid w:val="00351C83"/>
    <w:rsid w:val="00351D70"/>
    <w:rsid w:val="0035427B"/>
    <w:rsid w:val="003570AF"/>
    <w:rsid w:val="00357FCD"/>
    <w:rsid w:val="00370D0D"/>
    <w:rsid w:val="00382674"/>
    <w:rsid w:val="003838D7"/>
    <w:rsid w:val="003874F1"/>
    <w:rsid w:val="003A148C"/>
    <w:rsid w:val="003A2532"/>
    <w:rsid w:val="003B7469"/>
    <w:rsid w:val="003C6CAE"/>
    <w:rsid w:val="003D2C8C"/>
    <w:rsid w:val="003D73E7"/>
    <w:rsid w:val="003E51D7"/>
    <w:rsid w:val="003E7B25"/>
    <w:rsid w:val="00401E06"/>
    <w:rsid w:val="00402364"/>
    <w:rsid w:val="0040697A"/>
    <w:rsid w:val="00423D67"/>
    <w:rsid w:val="00424B8E"/>
    <w:rsid w:val="00431279"/>
    <w:rsid w:val="004312C3"/>
    <w:rsid w:val="00433D28"/>
    <w:rsid w:val="004360F6"/>
    <w:rsid w:val="00445FF3"/>
    <w:rsid w:val="00450A7B"/>
    <w:rsid w:val="004525CE"/>
    <w:rsid w:val="004619CB"/>
    <w:rsid w:val="004620C1"/>
    <w:rsid w:val="00467808"/>
    <w:rsid w:val="00470513"/>
    <w:rsid w:val="0047211B"/>
    <w:rsid w:val="00473615"/>
    <w:rsid w:val="0047449A"/>
    <w:rsid w:val="00486B78"/>
    <w:rsid w:val="00495334"/>
    <w:rsid w:val="004C0EBD"/>
    <w:rsid w:val="004C18C3"/>
    <w:rsid w:val="004C2DF3"/>
    <w:rsid w:val="004C58E7"/>
    <w:rsid w:val="004D2B07"/>
    <w:rsid w:val="004D70B4"/>
    <w:rsid w:val="004F3002"/>
    <w:rsid w:val="004F4AC3"/>
    <w:rsid w:val="004F4AD2"/>
    <w:rsid w:val="004F5051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67C8"/>
    <w:rsid w:val="005D5E4E"/>
    <w:rsid w:val="006002A4"/>
    <w:rsid w:val="00601AAD"/>
    <w:rsid w:val="0060627A"/>
    <w:rsid w:val="0061315F"/>
    <w:rsid w:val="006132F3"/>
    <w:rsid w:val="00614869"/>
    <w:rsid w:val="00615594"/>
    <w:rsid w:val="0063587D"/>
    <w:rsid w:val="0063636E"/>
    <w:rsid w:val="00647C1F"/>
    <w:rsid w:val="00652269"/>
    <w:rsid w:val="0065788E"/>
    <w:rsid w:val="0066378F"/>
    <w:rsid w:val="0066655A"/>
    <w:rsid w:val="00667EF1"/>
    <w:rsid w:val="00672680"/>
    <w:rsid w:val="006820D4"/>
    <w:rsid w:val="00697B36"/>
    <w:rsid w:val="006A1854"/>
    <w:rsid w:val="006B0327"/>
    <w:rsid w:val="006B3210"/>
    <w:rsid w:val="006B3E36"/>
    <w:rsid w:val="006B4B23"/>
    <w:rsid w:val="006B4DB3"/>
    <w:rsid w:val="006C5903"/>
    <w:rsid w:val="006C5BC6"/>
    <w:rsid w:val="006E379F"/>
    <w:rsid w:val="006E57B7"/>
    <w:rsid w:val="006E7C83"/>
    <w:rsid w:val="006F02D7"/>
    <w:rsid w:val="006F1DB4"/>
    <w:rsid w:val="0070042D"/>
    <w:rsid w:val="007062D5"/>
    <w:rsid w:val="00712986"/>
    <w:rsid w:val="00713AFE"/>
    <w:rsid w:val="00713BCB"/>
    <w:rsid w:val="0071564C"/>
    <w:rsid w:val="00720E85"/>
    <w:rsid w:val="007221D1"/>
    <w:rsid w:val="00722B91"/>
    <w:rsid w:val="00743BEF"/>
    <w:rsid w:val="0074764D"/>
    <w:rsid w:val="0075190D"/>
    <w:rsid w:val="00752626"/>
    <w:rsid w:val="00753BBB"/>
    <w:rsid w:val="0075435C"/>
    <w:rsid w:val="00762C03"/>
    <w:rsid w:val="00767A36"/>
    <w:rsid w:val="007700A2"/>
    <w:rsid w:val="0077765C"/>
    <w:rsid w:val="00782F3C"/>
    <w:rsid w:val="00793297"/>
    <w:rsid w:val="007A685A"/>
    <w:rsid w:val="007B4AFC"/>
    <w:rsid w:val="007B4C6A"/>
    <w:rsid w:val="007D292F"/>
    <w:rsid w:val="007D3B17"/>
    <w:rsid w:val="007D78B8"/>
    <w:rsid w:val="007E0297"/>
    <w:rsid w:val="007F3525"/>
    <w:rsid w:val="008042FB"/>
    <w:rsid w:val="00806B13"/>
    <w:rsid w:val="00813961"/>
    <w:rsid w:val="00814291"/>
    <w:rsid w:val="008179A9"/>
    <w:rsid w:val="00823A43"/>
    <w:rsid w:val="0082494C"/>
    <w:rsid w:val="0083183F"/>
    <w:rsid w:val="008336BC"/>
    <w:rsid w:val="00837474"/>
    <w:rsid w:val="0084110B"/>
    <w:rsid w:val="00851CA7"/>
    <w:rsid w:val="00866D59"/>
    <w:rsid w:val="00867CCF"/>
    <w:rsid w:val="00877912"/>
    <w:rsid w:val="00880766"/>
    <w:rsid w:val="0088524D"/>
    <w:rsid w:val="008947A2"/>
    <w:rsid w:val="008A0E46"/>
    <w:rsid w:val="008A124F"/>
    <w:rsid w:val="008A41E2"/>
    <w:rsid w:val="008A4AFA"/>
    <w:rsid w:val="008A5D59"/>
    <w:rsid w:val="008A703F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61B"/>
    <w:rsid w:val="008F4C70"/>
    <w:rsid w:val="00901E99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70EBF"/>
    <w:rsid w:val="00971297"/>
    <w:rsid w:val="0097468A"/>
    <w:rsid w:val="00982297"/>
    <w:rsid w:val="00990F99"/>
    <w:rsid w:val="009A08C8"/>
    <w:rsid w:val="009A45DE"/>
    <w:rsid w:val="009A5E07"/>
    <w:rsid w:val="009B409A"/>
    <w:rsid w:val="009B552C"/>
    <w:rsid w:val="009C5FAB"/>
    <w:rsid w:val="009C6F43"/>
    <w:rsid w:val="009C7C9C"/>
    <w:rsid w:val="009D22DA"/>
    <w:rsid w:val="009D3BF6"/>
    <w:rsid w:val="009D3D8C"/>
    <w:rsid w:val="009E38FE"/>
    <w:rsid w:val="009E5397"/>
    <w:rsid w:val="009F21EB"/>
    <w:rsid w:val="00A0211D"/>
    <w:rsid w:val="00A07CB5"/>
    <w:rsid w:val="00A122B9"/>
    <w:rsid w:val="00A15D1E"/>
    <w:rsid w:val="00A16A1E"/>
    <w:rsid w:val="00A21D99"/>
    <w:rsid w:val="00A22CF1"/>
    <w:rsid w:val="00A37A26"/>
    <w:rsid w:val="00A42888"/>
    <w:rsid w:val="00A43262"/>
    <w:rsid w:val="00A50838"/>
    <w:rsid w:val="00A537B0"/>
    <w:rsid w:val="00A60873"/>
    <w:rsid w:val="00A747E4"/>
    <w:rsid w:val="00A77B4A"/>
    <w:rsid w:val="00A946FD"/>
    <w:rsid w:val="00AA08AB"/>
    <w:rsid w:val="00AA321A"/>
    <w:rsid w:val="00AA3CD8"/>
    <w:rsid w:val="00AA5C1A"/>
    <w:rsid w:val="00AB2B2C"/>
    <w:rsid w:val="00AB33F6"/>
    <w:rsid w:val="00AB64A0"/>
    <w:rsid w:val="00AC5FB2"/>
    <w:rsid w:val="00AC61A5"/>
    <w:rsid w:val="00AD45F4"/>
    <w:rsid w:val="00AF5E5D"/>
    <w:rsid w:val="00B03909"/>
    <w:rsid w:val="00B14DAC"/>
    <w:rsid w:val="00B172EC"/>
    <w:rsid w:val="00B214BB"/>
    <w:rsid w:val="00B24F49"/>
    <w:rsid w:val="00B316FC"/>
    <w:rsid w:val="00B3675A"/>
    <w:rsid w:val="00B36E87"/>
    <w:rsid w:val="00B47DB4"/>
    <w:rsid w:val="00B54455"/>
    <w:rsid w:val="00B563BB"/>
    <w:rsid w:val="00B5652F"/>
    <w:rsid w:val="00B64641"/>
    <w:rsid w:val="00B64D34"/>
    <w:rsid w:val="00B727BF"/>
    <w:rsid w:val="00B75BEC"/>
    <w:rsid w:val="00B82031"/>
    <w:rsid w:val="00B86762"/>
    <w:rsid w:val="00B86AC5"/>
    <w:rsid w:val="00B91B19"/>
    <w:rsid w:val="00B91B3C"/>
    <w:rsid w:val="00B9730F"/>
    <w:rsid w:val="00BA30C8"/>
    <w:rsid w:val="00BA52F4"/>
    <w:rsid w:val="00BC7284"/>
    <w:rsid w:val="00BD00D6"/>
    <w:rsid w:val="00BD087E"/>
    <w:rsid w:val="00BD2EE5"/>
    <w:rsid w:val="00BD4937"/>
    <w:rsid w:val="00BE3DB8"/>
    <w:rsid w:val="00BE5CB5"/>
    <w:rsid w:val="00C01CC3"/>
    <w:rsid w:val="00C07392"/>
    <w:rsid w:val="00C11550"/>
    <w:rsid w:val="00C175A1"/>
    <w:rsid w:val="00C20FEC"/>
    <w:rsid w:val="00C220AA"/>
    <w:rsid w:val="00C22B8E"/>
    <w:rsid w:val="00C2475C"/>
    <w:rsid w:val="00C24854"/>
    <w:rsid w:val="00C25DF8"/>
    <w:rsid w:val="00C36963"/>
    <w:rsid w:val="00C47552"/>
    <w:rsid w:val="00C504A5"/>
    <w:rsid w:val="00C51FBF"/>
    <w:rsid w:val="00C556B6"/>
    <w:rsid w:val="00C63A7D"/>
    <w:rsid w:val="00C732E9"/>
    <w:rsid w:val="00C76A6E"/>
    <w:rsid w:val="00C80D7A"/>
    <w:rsid w:val="00C97C34"/>
    <w:rsid w:val="00CA12F0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CF5B44"/>
    <w:rsid w:val="00D054D0"/>
    <w:rsid w:val="00D131E7"/>
    <w:rsid w:val="00D1410A"/>
    <w:rsid w:val="00D14983"/>
    <w:rsid w:val="00D30C2A"/>
    <w:rsid w:val="00D314D7"/>
    <w:rsid w:val="00D44380"/>
    <w:rsid w:val="00D61B72"/>
    <w:rsid w:val="00D6627C"/>
    <w:rsid w:val="00D72D1F"/>
    <w:rsid w:val="00D83072"/>
    <w:rsid w:val="00D84EAD"/>
    <w:rsid w:val="00D91855"/>
    <w:rsid w:val="00D93274"/>
    <w:rsid w:val="00D94155"/>
    <w:rsid w:val="00D97E78"/>
    <w:rsid w:val="00DA2B38"/>
    <w:rsid w:val="00DA7287"/>
    <w:rsid w:val="00DC26FA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04C37"/>
    <w:rsid w:val="00E21E35"/>
    <w:rsid w:val="00E27B47"/>
    <w:rsid w:val="00E42D19"/>
    <w:rsid w:val="00E52EEE"/>
    <w:rsid w:val="00E55829"/>
    <w:rsid w:val="00E61303"/>
    <w:rsid w:val="00E65661"/>
    <w:rsid w:val="00E74A05"/>
    <w:rsid w:val="00E776C3"/>
    <w:rsid w:val="00E81D14"/>
    <w:rsid w:val="00E83114"/>
    <w:rsid w:val="00E84D85"/>
    <w:rsid w:val="00E859BA"/>
    <w:rsid w:val="00E924B5"/>
    <w:rsid w:val="00E9633C"/>
    <w:rsid w:val="00EA3460"/>
    <w:rsid w:val="00EA7233"/>
    <w:rsid w:val="00EB0235"/>
    <w:rsid w:val="00EB32D0"/>
    <w:rsid w:val="00EC793F"/>
    <w:rsid w:val="00ED186D"/>
    <w:rsid w:val="00ED4648"/>
    <w:rsid w:val="00EE423F"/>
    <w:rsid w:val="00EF22EB"/>
    <w:rsid w:val="00EF3450"/>
    <w:rsid w:val="00F01C3C"/>
    <w:rsid w:val="00F0253B"/>
    <w:rsid w:val="00F03655"/>
    <w:rsid w:val="00F1063B"/>
    <w:rsid w:val="00F11746"/>
    <w:rsid w:val="00F16964"/>
    <w:rsid w:val="00F2724D"/>
    <w:rsid w:val="00F3070A"/>
    <w:rsid w:val="00F34584"/>
    <w:rsid w:val="00F35C07"/>
    <w:rsid w:val="00F36203"/>
    <w:rsid w:val="00F426FB"/>
    <w:rsid w:val="00F42C67"/>
    <w:rsid w:val="00F43218"/>
    <w:rsid w:val="00F470BC"/>
    <w:rsid w:val="00F50288"/>
    <w:rsid w:val="00F626D1"/>
    <w:rsid w:val="00F64811"/>
    <w:rsid w:val="00F65A32"/>
    <w:rsid w:val="00F726BB"/>
    <w:rsid w:val="00F801D4"/>
    <w:rsid w:val="00F96567"/>
    <w:rsid w:val="00FA0FDF"/>
    <w:rsid w:val="00FA2F4B"/>
    <w:rsid w:val="00FA3559"/>
    <w:rsid w:val="00FB52A9"/>
    <w:rsid w:val="00FC4BA8"/>
    <w:rsid w:val="00FD112C"/>
    <w:rsid w:val="00FE325E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31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1731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684</TotalTime>
  <Pages>17</Pages>
  <Words>1792</Words>
  <Characters>8965</Characters>
  <Application>Microsoft Office Word</Application>
  <DocSecurity>0</DocSecurity>
  <Lines>74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10736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379</cp:revision>
  <cp:lastPrinted>2023-08-28T17:11:00Z</cp:lastPrinted>
  <dcterms:created xsi:type="dcterms:W3CDTF">2023-08-27T07:23:00Z</dcterms:created>
  <dcterms:modified xsi:type="dcterms:W3CDTF">2026-09-09T09:57:00Z</dcterms:modified>
</cp:coreProperties>
</file>