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8B10F" w14:textId="0BA70387" w:rsidR="002F1B07" w:rsidRPr="00CB6B0A" w:rsidRDefault="002F1B07" w:rsidP="00CB6B0A">
      <w:pPr>
        <w:pStyle w:val="1"/>
        <w:bidi/>
        <w:jc w:val="center"/>
        <w:rPr>
          <w:rFonts w:asciiTheme="minorBidi" w:eastAsiaTheme="minorEastAsia" w:hAnsiTheme="minorBidi" w:cstheme="minorBidi"/>
          <w:b/>
          <w:bCs/>
          <w:noProof/>
          <w:color w:val="auto"/>
          <w:szCs w:val="36"/>
          <w:rtl/>
          <w:lang w:bidi="he-IL"/>
        </w:rPr>
      </w:pPr>
      <w:r w:rsidRPr="00CB6B0A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תכנית מערך הסעים ל</w:t>
      </w:r>
      <w:r w:rsidR="007B4C6A" w:rsidRPr="00CB6B0A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שנת הלימודים תשפ"</w:t>
      </w:r>
      <w:r w:rsidR="001523A4" w:rsidRPr="00CB6B0A">
        <w:rPr>
          <w:rFonts w:asciiTheme="minorBidi" w:eastAsiaTheme="minorHAnsi" w:hAnsiTheme="minorBidi" w:cstheme="minorBidi"/>
          <w:b/>
          <w:bCs/>
          <w:color w:val="auto"/>
          <w:sz w:val="36"/>
          <w:szCs w:val="36"/>
          <w:rtl/>
          <w:lang w:bidi="he-IL"/>
        </w:rPr>
        <w:t>ז</w:t>
      </w:r>
    </w:p>
    <w:p w14:paraId="5702E290" w14:textId="4664C7C9" w:rsidR="00990F99" w:rsidRDefault="00990F99" w:rsidP="00990F99">
      <w:pPr>
        <w:overflowPunct w:val="0"/>
        <w:bidi/>
        <w:spacing w:after="160" w:line="259" w:lineRule="auto"/>
        <w:jc w:val="center"/>
        <w:textAlignment w:val="baseline"/>
        <w:rPr>
          <w:rFonts w:asciiTheme="majorBidi" w:eastAsiaTheme="minorEastAsia" w:hAnsiTheme="majorBidi" w:cstheme="majorBidi"/>
          <w:b/>
          <w:bCs/>
          <w:noProof/>
          <w:color w:val="0A6E46"/>
          <w:sz w:val="28"/>
          <w:szCs w:val="28"/>
          <w:rtl/>
          <w:lang w:bidi="he-IL"/>
        </w:rPr>
      </w:pPr>
    </w:p>
    <w:p w14:paraId="210237E6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lang w:bidi="he-IL"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מנהלות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צוותי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חינוך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יקרים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,</w:t>
      </w:r>
    </w:p>
    <w:p w14:paraId="6D274593" w14:textId="46E458A5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תשפ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"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ז</w:t>
      </w:r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עומדת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בפתח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והחל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שלישי</w:t>
      </w:r>
      <w:r w:rsidRPr="00111EEB">
        <w:rPr>
          <w:rFonts w:ascii="David" w:eastAsiaTheme="minorHAnsi" w:hAnsi="David" w:cstheme="minorBidi"/>
          <w:szCs w:val="28"/>
          <w:rtl/>
        </w:rPr>
        <w:t xml:space="preserve"> 1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בספטמבר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 xml:space="preserve">י"ט באלול </w:t>
      </w:r>
      <w:proofErr w:type="spellStart"/>
      <w:r w:rsidR="001523A4">
        <w:rPr>
          <w:rFonts w:ascii="David" w:eastAsiaTheme="minorHAnsi" w:hAnsi="David" w:cstheme="minorBidi" w:hint="cs"/>
          <w:szCs w:val="28"/>
          <w:rtl/>
          <w:lang w:bidi="he-IL"/>
        </w:rPr>
        <w:t>התשפ"ו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למסגרות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בבתי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הספר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16A4FC22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לקראת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החדשה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משקיעים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משאבים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ותשומות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מיוחדות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במערך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ההסעות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העיר.</w:t>
      </w:r>
    </w:p>
    <w:p w14:paraId="52697533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אנו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רואים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ההורים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והתלמידים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שותפים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מלאים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לקיום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הנהלים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ומייחסים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חשיבות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עליונה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לסיוע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לילדיכם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בהקניית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התנהגות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נכונה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במהלך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הנסיעה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32C1FEFE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להלן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עלון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המפרט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את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כלל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מסלולי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הקווים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לתלמידות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ותלמידי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החטיבות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והתיכונים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57602B77" w14:textId="77777777" w:rsidR="00111EEB" w:rsidRPr="00111EEB" w:rsidRDefault="00111EEB" w:rsidP="00111EEB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szCs w:val="28"/>
          <w:rtl/>
        </w:rPr>
      </w:pPr>
      <w:proofErr w:type="spellStart"/>
      <w:r w:rsidRPr="00111EEB">
        <w:rPr>
          <w:rFonts w:ascii="David" w:eastAsiaTheme="minorHAnsi" w:hAnsi="David" w:cstheme="minorBidi"/>
          <w:szCs w:val="28"/>
          <w:rtl/>
        </w:rPr>
        <w:t>עיריית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כפר סבא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מאחלת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לכולכם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טובה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שנת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לימודים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מוצלחת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,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פורייה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 xml:space="preserve"> </w:t>
      </w:r>
      <w:proofErr w:type="spellStart"/>
      <w:r w:rsidRPr="00111EEB">
        <w:rPr>
          <w:rFonts w:ascii="David" w:eastAsiaTheme="minorHAnsi" w:hAnsi="David" w:cstheme="minorBidi"/>
          <w:szCs w:val="28"/>
          <w:rtl/>
        </w:rPr>
        <w:t>ובטוחה</w:t>
      </w:r>
      <w:proofErr w:type="spellEnd"/>
      <w:r w:rsidRPr="00111EEB">
        <w:rPr>
          <w:rFonts w:ascii="David" w:eastAsiaTheme="minorHAnsi" w:hAnsi="David" w:cstheme="minorBidi"/>
          <w:szCs w:val="28"/>
          <w:rtl/>
        </w:rPr>
        <w:t>.</w:t>
      </w:r>
    </w:p>
    <w:p w14:paraId="4FEDAD95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41607A46" w14:textId="77777777" w:rsidR="00B24F49" w:rsidRDefault="00B24F49" w:rsidP="00B24F49">
      <w:pPr>
        <w:overflowPunct w:val="0"/>
        <w:bidi/>
        <w:spacing w:after="160" w:line="259" w:lineRule="auto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215EC8C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A459BB" w14:textId="77777777" w:rsidR="00B24F49" w:rsidRDefault="00B24F49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highlight w:val="cyan"/>
          <w:rtl/>
          <w:lang w:bidi="he-IL"/>
        </w:rPr>
      </w:pPr>
    </w:p>
    <w:p w14:paraId="172A248A" w14:textId="77777777" w:rsidR="00B75BEC" w:rsidRDefault="00B75BEC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165710B0" w14:textId="77777777" w:rsidR="00B75BEC" w:rsidRDefault="00B75BEC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0563835D" w14:textId="77777777" w:rsidR="008042FB" w:rsidRDefault="008042FB" w:rsidP="00B75BEC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E6B708B" w14:textId="41299140" w:rsidR="001523A4" w:rsidRPr="00035648" w:rsidRDefault="001523A4">
      <w:pPr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 w:rsidRPr="00035648"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  <w:br w:type="page"/>
      </w:r>
    </w:p>
    <w:p w14:paraId="4CED6371" w14:textId="05F1B7D3" w:rsidR="002F1B07" w:rsidRPr="00CB6B0A" w:rsidRDefault="00E776C3" w:rsidP="00CB6B0A">
      <w:pPr>
        <w:pStyle w:val="2"/>
        <w:bidi/>
        <w:jc w:val="center"/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rtl/>
          <w:lang w:bidi="he-IL"/>
        </w:rPr>
      </w:pPr>
      <w:r w:rsidRPr="00CB6B0A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lastRenderedPageBreak/>
        <w:t xml:space="preserve">חטיבת </w:t>
      </w:r>
      <w:r w:rsidR="00C5096D" w:rsidRPr="00CB6B0A">
        <w:rPr>
          <w:rFonts w:asciiTheme="minorBidi" w:eastAsiaTheme="minorHAnsi" w:hAnsiTheme="minorBidi" w:cstheme="minorBidi"/>
          <w:b/>
          <w:bCs/>
          <w:color w:val="auto"/>
          <w:sz w:val="48"/>
          <w:szCs w:val="48"/>
          <w:highlight w:val="cyan"/>
          <w:rtl/>
          <w:lang w:bidi="he-IL"/>
        </w:rPr>
        <w:t>שזר</w:t>
      </w:r>
    </w:p>
    <w:p w14:paraId="6E72DE48" w14:textId="380CE7B6" w:rsidR="00B24F49" w:rsidRDefault="007D3B17" w:rsidP="00B24F4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קווים ו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מסלולי </w:t>
      </w:r>
      <w:r w:rsidR="00AA321A"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הגעה</w:t>
      </w:r>
      <w:r w:rsidR="00AA321A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ל</w:t>
      </w:r>
      <w:r w:rsidR="009C7C9C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חטיבת </w:t>
      </w:r>
      <w:r w:rsidR="00C5096D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שזר</w:t>
      </w:r>
    </w:p>
    <w:p w14:paraId="6293DCD2" w14:textId="516C33CC" w:rsidR="000A74E8" w:rsidRPr="00971297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 5</w:t>
      </w:r>
      <w:r w:rsidRPr="00765EA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רן שי) יוצא מקפלן, יוספטל, הדרים, האוניברסיטה לכיוון </w:t>
      </w:r>
      <w:r w:rsidR="000B585F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5D8B40D3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F35C07">
        <w:rPr>
          <w:rFonts w:ascii="David" w:eastAsiaTheme="minorHAnsi" w:hAnsi="David" w:cstheme="minorBidi" w:hint="cs"/>
          <w:sz w:val="40"/>
          <w:szCs w:val="44"/>
          <w:rtl/>
          <w:lang w:bidi="he-IL"/>
        </w:rPr>
        <w:t xml:space="preserve">     </w:t>
      </w:r>
    </w:p>
    <w:p w14:paraId="4242C501" w14:textId="77777777" w:rsidR="000A74E8" w:rsidRPr="00F35C07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הקו פועל בימים א-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ה</w:t>
      </w:r>
    </w:p>
    <w:p w14:paraId="168C95DA" w14:textId="77777777" w:rsidR="000A74E8" w:rsidRPr="00F35C07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>זמני יציאה מתחנה ראשונה בשעה 7: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50</w:t>
      </w:r>
      <w:r w:rsidRPr="00F35C07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</w:t>
      </w:r>
    </w:p>
    <w:p w14:paraId="2A5D818C" w14:textId="77777777" w:rsidR="000A74E8" w:rsidRDefault="000A74E8" w:rsidP="000A74E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3F97EC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02D04DFD" w14:textId="77777777" w:rsidTr="00DB7BD2">
        <w:tc>
          <w:tcPr>
            <w:tcW w:w="4814" w:type="dxa"/>
          </w:tcPr>
          <w:p w14:paraId="02B41E31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מסוף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קפלן</w:t>
            </w:r>
          </w:p>
          <w:p w14:paraId="52F6EF0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הנביאים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יחזקאל</w:t>
            </w:r>
          </w:p>
          <w:p w14:paraId="663CC658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אשכול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המלך</w:t>
            </w:r>
          </w:p>
          <w:p w14:paraId="449216E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רמז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אלי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הורוביץ</w:t>
            </w:r>
          </w:p>
          <w:p w14:paraId="33857C34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החולה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עמק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איילון</w:t>
            </w:r>
          </w:p>
          <w:p w14:paraId="22FA9A07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דרך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חטיבת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הנח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</w:t>
            </w:r>
          </w:p>
          <w:p w14:paraId="02F3CECC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קדומים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המוביל</w:t>
            </w:r>
          </w:p>
          <w:p w14:paraId="5E5109D3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אבות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בית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בכפר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הדרים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65F2D9D1" w14:textId="77777777" w:rsidR="000A74E8" w:rsidRPr="005A2975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10. 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</w:t>
            </w: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5647E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הנשר</w:t>
            </w:r>
          </w:p>
        </w:tc>
        <w:tc>
          <w:tcPr>
            <w:tcW w:w="4815" w:type="dxa"/>
          </w:tcPr>
          <w:p w14:paraId="309B0290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1.   37150</w:t>
            </w:r>
          </w:p>
          <w:p w14:paraId="45BE2DC5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2.   37151</w:t>
            </w:r>
          </w:p>
          <w:p w14:paraId="2BEEC824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3.   37090</w:t>
            </w:r>
          </w:p>
          <w:p w14:paraId="0280E44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4.   37088</w:t>
            </w:r>
          </w:p>
          <w:p w14:paraId="25C2FB92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5.   39790</w:t>
            </w:r>
          </w:p>
          <w:p w14:paraId="4439E037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6.   39796</w:t>
            </w:r>
          </w:p>
          <w:p w14:paraId="7B5B7618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7.   39798</w:t>
            </w:r>
          </w:p>
          <w:p w14:paraId="7ECE67EF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8.   30008</w:t>
            </w:r>
          </w:p>
          <w:p w14:paraId="4F762759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5647EC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10. 39807</w:t>
            </w:r>
          </w:p>
        </w:tc>
      </w:tr>
    </w:tbl>
    <w:p w14:paraId="0C4C8F6C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7026D1AA" w14:textId="77777777" w:rsidR="000A74E8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</w:t>
      </w:r>
      <w:r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ורדה</w:t>
      </w:r>
      <w:r w:rsidRPr="0032748E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0978A853" w14:textId="77777777" w:rsidTr="00DB7BD2">
        <w:tc>
          <w:tcPr>
            <w:tcW w:w="4814" w:type="dxa"/>
          </w:tcPr>
          <w:p w14:paraId="1C4656C5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proofErr w:type="spellStart"/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זאב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גלר</w:t>
            </w:r>
          </w:p>
        </w:tc>
        <w:tc>
          <w:tcPr>
            <w:tcW w:w="4815" w:type="dxa"/>
          </w:tcPr>
          <w:p w14:paraId="517B7D09" w14:textId="77777777" w:rsidR="000A74E8" w:rsidRPr="008516D7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351C83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</w:t>
            </w:r>
            <w:r w:rsidRPr="00351C83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4DE3AC3" w14:textId="77777777" w:rsidR="000A74E8" w:rsidRPr="0032748E" w:rsidRDefault="000A74E8" w:rsidP="000A74E8">
      <w:pPr>
        <w:bidi/>
        <w:spacing w:line="276" w:lineRule="auto"/>
        <w:ind w:firstLine="720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C81370A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293932" w14:textId="77777777" w:rsidR="000A74E8" w:rsidRPr="008F4C70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4C8426B4" w14:textId="744EFE30" w:rsidR="000A74E8" w:rsidRDefault="00CB6B0A" w:rsidP="000A74E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9" w:history="1">
        <w:r>
          <w:rPr>
            <w:rtl/>
            <w:lang w:bidi="he-IL"/>
          </w:rPr>
          <w:t>קישור למפת המסלול</w:t>
        </w:r>
      </w:hyperlink>
    </w:p>
    <w:p w14:paraId="15A65C7C" w14:textId="4D1BE5D3" w:rsid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24CB614" w14:textId="13F202B9" w:rsid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5F246F" w14:textId="77777777" w:rsidR="008646DC" w:rsidRPr="008646DC" w:rsidRDefault="008646DC" w:rsidP="008646D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8790FE" w14:textId="77777777" w:rsidR="00AA3CD8" w:rsidRPr="00AA3CD8" w:rsidRDefault="00AA3CD8" w:rsidP="00AA3CD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BCAB5" w14:textId="5261DE59" w:rsidR="008C7944" w:rsidRDefault="008C7944" w:rsidP="008C7944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4FEE8D6" w14:textId="32371D2E" w:rsid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673379" w14:textId="77777777" w:rsidR="00CC415A" w:rsidRDefault="00CC415A" w:rsidP="00CC415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8106A4" w14:textId="77777777" w:rsidR="00D87972" w:rsidRDefault="00D87972" w:rsidP="000A74E8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FCE679" w14:textId="089A84FA" w:rsidR="000B585F" w:rsidRDefault="000B585F" w:rsidP="000B585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1A90062" w14:textId="77777777" w:rsidR="000B585F" w:rsidRDefault="000B585F" w:rsidP="000B585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7F4D8A03" w14:textId="5B1A5D42" w:rsidR="000A74E8" w:rsidRPr="00971297" w:rsidRDefault="000A74E8" w:rsidP="00D87972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>קו 5</w:t>
      </w:r>
      <w:r w:rsidRPr="003F768D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4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>(חברת רן שי)  יוצא מירוקה 80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 ו-60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0B585F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5CB48841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4DC0680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7F20AA8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7:50</w:t>
      </w:r>
    </w:p>
    <w:p w14:paraId="7B8FA4AC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0AD4BED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Ind w:w="-285" w:type="dxa"/>
        <w:tblLook w:val="04A0" w:firstRow="1" w:lastRow="0" w:firstColumn="1" w:lastColumn="0" w:noHBand="0" w:noVBand="1"/>
      </w:tblPr>
      <w:tblGrid>
        <w:gridCol w:w="5099"/>
        <w:gridCol w:w="4815"/>
      </w:tblGrid>
      <w:tr w:rsidR="000A74E8" w14:paraId="194BAF6C" w14:textId="77777777" w:rsidTr="00DB7BD2">
        <w:tc>
          <w:tcPr>
            <w:tcW w:w="5099" w:type="dxa"/>
          </w:tcPr>
          <w:p w14:paraId="23469D3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ספיר</w:t>
            </w:r>
          </w:p>
          <w:p w14:paraId="670AF457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ויינברג</w:t>
            </w:r>
          </w:p>
          <w:p w14:paraId="2A4C9CE0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582B0D19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06A25C1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ויזנבך</w:t>
            </w:r>
          </w:p>
          <w:p w14:paraId="1DB48AD2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רפפורט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שלמה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וחיה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אנגל</w:t>
            </w:r>
          </w:p>
          <w:p w14:paraId="323E5C4D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וילנסקי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'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עמר</w:t>
            </w:r>
          </w:p>
          <w:p w14:paraId="1D67D0CA" w14:textId="77777777" w:rsidR="000A74E8" w:rsidRPr="00040E15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סנה</w:t>
            </w: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3F768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תלם</w:t>
            </w:r>
          </w:p>
        </w:tc>
        <w:tc>
          <w:tcPr>
            <w:tcW w:w="4815" w:type="dxa"/>
          </w:tcPr>
          <w:p w14:paraId="32C18E8E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1.   38074</w:t>
            </w:r>
          </w:p>
          <w:p w14:paraId="4686A7C4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2.   38075</w:t>
            </w:r>
          </w:p>
          <w:p w14:paraId="36DEDD4D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3.   38925  </w:t>
            </w:r>
          </w:p>
          <w:p w14:paraId="1EDC974F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4.   37459</w:t>
            </w:r>
          </w:p>
          <w:p w14:paraId="0FA57E5B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5.   38930</w:t>
            </w:r>
          </w:p>
          <w:p w14:paraId="5AED1591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6.   38929</w:t>
            </w:r>
          </w:p>
          <w:p w14:paraId="54613178" w14:textId="77777777" w:rsidR="000A74E8" w:rsidRPr="003F768D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7.   38078</w:t>
            </w:r>
          </w:p>
          <w:p w14:paraId="2FB3A19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3F768D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9.   35134</w:t>
            </w:r>
          </w:p>
        </w:tc>
      </w:tr>
    </w:tbl>
    <w:p w14:paraId="07957C3C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CCBAD8B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561ED376" w14:textId="77777777" w:rsidTr="00DB7BD2">
        <w:tc>
          <w:tcPr>
            <w:tcW w:w="4814" w:type="dxa"/>
          </w:tcPr>
          <w:p w14:paraId="7CCD5342" w14:textId="77777777" w:rsidR="000A74E8" w:rsidRPr="005647EC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8516D7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8516D7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6BFFF9CB" w14:textId="77777777" w:rsidR="000A74E8" w:rsidRPr="003F768D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</w:t>
            </w:r>
            <w:r w:rsidRPr="00E83114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Pr="00E8311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7A3334D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F3FE38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6C7DE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6265B9D" w14:textId="6004A2E5" w:rsidR="000A74E8" w:rsidRDefault="00CB6B0A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10" w:history="1">
        <w:r>
          <w:rPr>
            <w:rtl/>
            <w:lang w:bidi="he-IL"/>
          </w:rPr>
          <w:t>קישור למפת המסלול</w:t>
        </w:r>
      </w:hyperlink>
    </w:p>
    <w:p w14:paraId="126E1FAE" w14:textId="2846A9A7" w:rsidR="0075435C" w:rsidRPr="000A74E8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</w:p>
    <w:p w14:paraId="39E74090" w14:textId="77777777" w:rsidR="00881A8F" w:rsidRDefault="00881A8F" w:rsidP="00881A8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76E4886" w14:textId="1FE76F8B" w:rsidR="0075435C" w:rsidRDefault="0075435C" w:rsidP="0075435C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AEFA38" w14:textId="2FC1FE34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041CBC9" w14:textId="77777777" w:rsidR="008A124F" w:rsidRDefault="008A124F" w:rsidP="008A124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FB6FDF7" w14:textId="4A39A42D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5C3C13" w14:textId="0D7963B2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4F25F63" w14:textId="660323A0" w:rsidR="000841B1" w:rsidRDefault="000841B1" w:rsidP="000841B1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7AA63D" w14:textId="6C2A8A15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002D28" w14:textId="1CD1362B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17D2E9" w14:textId="77777777" w:rsidR="0051588D" w:rsidRDefault="0051588D" w:rsidP="0051588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C49B0C" w14:textId="77777777" w:rsidR="00823A43" w:rsidRPr="00125567" w:rsidRDefault="00823A43" w:rsidP="00823A43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7382E78" w14:textId="77777777" w:rsidR="000A74E8" w:rsidRDefault="000A74E8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F22DE8" w14:textId="77777777" w:rsidR="000B585F" w:rsidRDefault="000B585F" w:rsidP="000B585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541E6E3E" w14:textId="4CA9C618" w:rsidR="00C47552" w:rsidRPr="00971297" w:rsidRDefault="00C47552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97129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753BBB" w:rsidRPr="0088524D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="00743191" w:rsidRPr="00743191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 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- 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(חברת </w:t>
      </w:r>
      <w:r w:rsidR="00753BBB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714227">
        <w:rPr>
          <w:rFonts w:ascii="David" w:eastAsiaTheme="minorHAnsi" w:hAnsi="David" w:cstheme="minorBidi" w:hint="cs"/>
          <w:szCs w:val="28"/>
          <w:rtl/>
          <w:lang w:bidi="he-IL"/>
        </w:rPr>
        <w:t>טשרניחובסקי</w:t>
      </w:r>
      <w:r w:rsidR="00DF3446">
        <w:rPr>
          <w:rFonts w:ascii="David" w:eastAsiaTheme="minorHAnsi" w:hAnsi="David" w:cstheme="minorBidi" w:hint="cs"/>
          <w:szCs w:val="28"/>
          <w:rtl/>
          <w:lang w:bidi="he-IL"/>
        </w:rPr>
        <w:t>/בן יהודה</w:t>
      </w:r>
      <w:r w:rsidR="00714227">
        <w:rPr>
          <w:rFonts w:ascii="David" w:eastAsiaTheme="minorHAnsi" w:hAnsi="David" w:cstheme="minorBidi" w:hint="cs"/>
          <w:szCs w:val="28"/>
          <w:rtl/>
          <w:lang w:bidi="he-IL"/>
        </w:rPr>
        <w:t xml:space="preserve"> דרך אז"ר</w:t>
      </w:r>
      <w:r w:rsidRPr="00971297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2E78326A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5432E9F1" w14:textId="6C41504A" w:rsidR="00C47552" w:rsidRPr="007062D5" w:rsidRDefault="00C47552" w:rsidP="00C47552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770DA5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4045AFCC" w14:textId="1AEED8E5" w:rsidR="00C47552" w:rsidRPr="007062D5" w:rsidRDefault="00C47552" w:rsidP="00C47552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743191">
        <w:rPr>
          <w:rFonts w:ascii="David" w:eastAsiaTheme="minorHAnsi" w:hAnsi="David" w:cstheme="minorBidi" w:hint="cs"/>
          <w:szCs w:val="28"/>
          <w:rtl/>
          <w:lang w:bidi="he-IL"/>
        </w:rPr>
        <w:t>7:35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C75F881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4CB4D12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47552" w14:paraId="6624474B" w14:textId="77777777" w:rsidTr="004C5A69">
        <w:tc>
          <w:tcPr>
            <w:tcW w:w="4814" w:type="dxa"/>
          </w:tcPr>
          <w:p w14:paraId="4ECF8112" w14:textId="77777777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טשרניחובסקי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יהודה</w:t>
            </w:r>
          </w:p>
          <w:p w14:paraId="09975F0B" w14:textId="3F685935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="00AD168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תיכון גלילי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עגנון</w:t>
            </w:r>
          </w:p>
          <w:p w14:paraId="0F25D1C3" w14:textId="1623D32E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="00AD168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קריית חינוך/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38ECD220" w14:textId="77777777" w:rsidR="00743191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נחל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הדס</w:t>
            </w:r>
          </w:p>
          <w:p w14:paraId="24D046CA" w14:textId="7045D683" w:rsidR="00C47552" w:rsidRPr="00040E15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הכרמל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משעול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השיר</w:t>
            </w:r>
          </w:p>
        </w:tc>
        <w:tc>
          <w:tcPr>
            <w:tcW w:w="4815" w:type="dxa"/>
          </w:tcPr>
          <w:p w14:paraId="0F5AC3EB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1.   39836</w:t>
            </w:r>
          </w:p>
          <w:p w14:paraId="281ACCB7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2.   39860</w:t>
            </w:r>
          </w:p>
          <w:p w14:paraId="272C40C1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3.   39863</w:t>
            </w:r>
          </w:p>
          <w:p w14:paraId="67BCEF66" w14:textId="77777777" w:rsidR="00743191" w:rsidRPr="00743191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4.   39816</w:t>
            </w:r>
          </w:p>
          <w:p w14:paraId="2A3248EC" w14:textId="5638FA3D" w:rsidR="00C47552" w:rsidRPr="005647EC" w:rsidRDefault="00743191" w:rsidP="00743191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5.   39824</w:t>
            </w:r>
          </w:p>
        </w:tc>
      </w:tr>
    </w:tbl>
    <w:p w14:paraId="18D005FA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7F8219B7" w14:textId="77777777" w:rsidR="00C47552" w:rsidRPr="00F35C07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47552" w14:paraId="49027D6C" w14:textId="77777777" w:rsidTr="004C5A69">
        <w:tc>
          <w:tcPr>
            <w:tcW w:w="4814" w:type="dxa"/>
          </w:tcPr>
          <w:p w14:paraId="4AB5B668" w14:textId="2F7075C1" w:rsidR="00C47552" w:rsidRPr="005647EC" w:rsidRDefault="00743191" w:rsidP="00AA08AB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="00310E5D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743191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743191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0D171161" w14:textId="1A348A45" w:rsidR="00C47552" w:rsidRPr="00743191" w:rsidRDefault="00743191" w:rsidP="00743191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</w:t>
            </w:r>
            <w:r w:rsidR="00AA08AB" w:rsidRPr="00AA08AB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AA08AB" w:rsidRPr="00AA08AB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F926123" w14:textId="77777777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A571CE" w14:textId="77777777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0BA981" w14:textId="68EA2D40" w:rsidR="00C47552" w:rsidRDefault="00C47552" w:rsidP="00C47552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2E4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4DD9DC25" w14:textId="3FDC5911" w:rsidR="00083006" w:rsidRPr="00DB2278" w:rsidRDefault="00CB6B0A" w:rsidP="00083006">
      <w:pPr>
        <w:pStyle w:val="ae"/>
        <w:bidi/>
        <w:spacing w:line="276" w:lineRule="auto"/>
        <w:rPr>
          <w:rStyle w:val="Hyperlink"/>
          <w:rtl/>
        </w:rPr>
      </w:pPr>
      <w:hyperlink r:id="rId11" w:history="1">
        <w:r>
          <w:rPr>
            <w:rtl/>
            <w:lang w:bidi="he-IL"/>
          </w:rPr>
          <w:t>קישור למפת המסלול</w:t>
        </w:r>
      </w:hyperlink>
    </w:p>
    <w:p w14:paraId="3FF8F9BB" w14:textId="77777777" w:rsidR="00DB2278" w:rsidRPr="00DB2278" w:rsidRDefault="00DB2278" w:rsidP="00DB227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F00FB0" w14:textId="26776E22" w:rsidR="0051588D" w:rsidRDefault="0051588D" w:rsidP="0051588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6C2E45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(מטרופולין)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07C692CA" w14:textId="42BCAC85" w:rsidR="0051588D" w:rsidRDefault="00E678B5" w:rsidP="0051588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2" w:history="1">
        <w:r w:rsidRPr="00B520A1">
          <w:rPr>
            <w:rStyle w:val="Hyperlink"/>
          </w:rPr>
          <w:t>https://www.metropoline.com/line/88/33088</w:t>
        </w:r>
      </w:hyperlink>
    </w:p>
    <w:p w14:paraId="5FAB750D" w14:textId="77777777" w:rsidR="00E678B5" w:rsidRPr="0051588D" w:rsidRDefault="00E678B5" w:rsidP="00E678B5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E22AE58" w14:textId="77777777" w:rsidR="00C47552" w:rsidRDefault="00C47552" w:rsidP="00C2485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20CEE554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21B216A" w14:textId="7777777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48C0454" w14:textId="24113568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33AA0F6" w14:textId="77777777" w:rsidR="00D30C2A" w:rsidRDefault="00D30C2A" w:rsidP="00D30C2A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6C07801" w14:textId="3FD83D07" w:rsidR="00C47552" w:rsidRDefault="00C47552" w:rsidP="00C47552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C8EF2A4" w14:textId="77777777" w:rsidR="00115E90" w:rsidRDefault="00115E90" w:rsidP="00115E90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B649DA6" w14:textId="77777777" w:rsidR="000B585F" w:rsidRDefault="000B585F" w:rsidP="000B585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A4062AB" w14:textId="77777777" w:rsidR="000B585F" w:rsidRDefault="000B585F" w:rsidP="000B585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BA3C612" w14:textId="22236F67" w:rsidR="00C24854" w:rsidRPr="00C24854" w:rsidRDefault="006B0327" w:rsidP="00C47552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232767" w:rsidRPr="00232767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91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(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חברת </w:t>
      </w:r>
      <w:r w:rsidR="00925B85" w:rsidRPr="00C24854">
        <w:rPr>
          <w:rFonts w:ascii="David" w:eastAsiaTheme="minorHAnsi" w:hAnsi="David" w:cstheme="minorBidi" w:hint="cs"/>
          <w:szCs w:val="28"/>
          <w:rtl/>
          <w:lang w:bidi="he-IL"/>
        </w:rPr>
        <w:t>מטרופולין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)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>יוצא מ</w:t>
      </w:r>
      <w:r w:rsidR="00232767"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="00201B20">
        <w:rPr>
          <w:rFonts w:ascii="David" w:eastAsiaTheme="minorHAnsi" w:hAnsi="David" w:cstheme="minorBidi" w:hint="cs"/>
          <w:szCs w:val="28"/>
          <w:rtl/>
          <w:lang w:bidi="he-IL"/>
        </w:rPr>
        <w:t>, משה דיין, אז"ר וכצנלסון</w:t>
      </w:r>
      <w:r w:rsidR="00C24854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56CB6C96" w14:textId="77777777" w:rsidR="006B0327" w:rsidRDefault="006B0327" w:rsidP="006B0327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D176759" w14:textId="4A7E9349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38490A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25E4800D" w14:textId="0EFD5B0F" w:rsidR="006B0327" w:rsidRPr="007062D5" w:rsidRDefault="006B0327" w:rsidP="006B0327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בשעה 7:</w:t>
      </w:r>
      <w:r w:rsidR="00985BF7">
        <w:rPr>
          <w:rFonts w:ascii="David" w:eastAsiaTheme="minorHAnsi" w:hAnsi="David" w:cstheme="minorBidi" w:hint="cs"/>
          <w:szCs w:val="28"/>
          <w:rtl/>
          <w:lang w:bidi="he-IL"/>
        </w:rPr>
        <w:t>40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A112779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2422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6ABFBE79" w14:textId="77777777" w:rsidTr="00DF2554">
        <w:tc>
          <w:tcPr>
            <w:tcW w:w="4814" w:type="dxa"/>
          </w:tcPr>
          <w:p w14:paraId="12977F87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59040EAC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0BB3B1E8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רעם</w:t>
            </w:r>
          </w:p>
          <w:p w14:paraId="07BCC775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משה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דיין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זמנהוף</w:t>
            </w:r>
          </w:p>
          <w:p w14:paraId="703C937D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פרופ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'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דינור</w:t>
            </w:r>
          </w:p>
          <w:p w14:paraId="5EF32742" w14:textId="77777777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6.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אילן</w:t>
            </w:r>
          </w:p>
          <w:p w14:paraId="3135EAC4" w14:textId="15F3FA23" w:rsidR="00CC4756" w:rsidRPr="00CC4756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7.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קרי</w:t>
            </w:r>
            <w:r w:rsidR="0054438F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ת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חינוך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אז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</w:t>
            </w:r>
          </w:p>
          <w:p w14:paraId="33834F56" w14:textId="1DC96D5F" w:rsidR="006B0327" w:rsidRDefault="00CC4756" w:rsidP="00CC475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8. </w:t>
            </w:r>
            <w:r w:rsidR="00743CB4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ערים/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ברל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כצנלסון</w:t>
            </w:r>
          </w:p>
        </w:tc>
        <w:tc>
          <w:tcPr>
            <w:tcW w:w="4815" w:type="dxa"/>
          </w:tcPr>
          <w:p w14:paraId="35AD5786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56038758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606C28BD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3.   30225</w:t>
            </w:r>
          </w:p>
          <w:p w14:paraId="3063B879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4.   31362</w:t>
            </w:r>
          </w:p>
          <w:p w14:paraId="7CA8BD50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5.   39812</w:t>
            </w:r>
          </w:p>
          <w:p w14:paraId="7073B194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6.   39817</w:t>
            </w:r>
          </w:p>
          <w:p w14:paraId="21705D00" w14:textId="77777777" w:rsidR="00CC4756" w:rsidRPr="00CC4756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7.   39862</w:t>
            </w:r>
          </w:p>
          <w:p w14:paraId="07A1F1A3" w14:textId="6EAC8191" w:rsidR="006B0327" w:rsidRPr="005647EC" w:rsidRDefault="00CC4756" w:rsidP="00CC475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8.   39829</w:t>
            </w:r>
          </w:p>
        </w:tc>
      </w:tr>
    </w:tbl>
    <w:p w14:paraId="58FB1401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333B415B" w14:textId="77777777" w:rsidR="006B0327" w:rsidRPr="00F35C0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B0327" w14:paraId="160954D9" w14:textId="77777777" w:rsidTr="00DF2554">
        <w:tc>
          <w:tcPr>
            <w:tcW w:w="4814" w:type="dxa"/>
          </w:tcPr>
          <w:p w14:paraId="4D2648EA" w14:textId="08EBDE35" w:rsidR="006B0327" w:rsidRPr="00A77B4A" w:rsidRDefault="00CC475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9.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</w:t>
            </w:r>
            <w:proofErr w:type="spellStart"/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CC475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C475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2C6767E4" w14:textId="201A61AC" w:rsidR="006B0327" w:rsidRPr="00A77B4A" w:rsidRDefault="00CC4756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</w:t>
            </w:r>
            <w:r w:rsidR="00A77B4A" w:rsidRPr="00A77B4A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A77B4A" w:rsidRPr="00A77B4A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7F08B317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BCB6448" w14:textId="77777777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D2D96D" w14:textId="759510B3" w:rsidR="006B0327" w:rsidRDefault="006B0327" w:rsidP="006B0327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</w:t>
      </w:r>
      <w:r w:rsidR="000F39E8">
        <w:rPr>
          <w:rFonts w:ascii="Calibri" w:eastAsia="Times New Roman" w:hAnsi="Calibri" w:cs="Arial" w:hint="cs"/>
          <w:sz w:val="28"/>
          <w:szCs w:val="28"/>
          <w:rtl/>
          <w:lang w:bidi="he-IL"/>
        </w:rPr>
        <w:t xml:space="preserve"> (גוגל)</w:t>
      </w: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:</w:t>
      </w:r>
    </w:p>
    <w:p w14:paraId="0A3A88BB" w14:textId="4F37C23E" w:rsidR="00D054D0" w:rsidRPr="000D124D" w:rsidRDefault="00CB6B0A" w:rsidP="00D054D0">
      <w:pPr>
        <w:pStyle w:val="ae"/>
        <w:bidi/>
        <w:spacing w:line="276" w:lineRule="auto"/>
        <w:rPr>
          <w:rStyle w:val="Hyperlink"/>
        </w:rPr>
      </w:pPr>
      <w:hyperlink r:id="rId13" w:history="1">
        <w:r>
          <w:rPr>
            <w:rtl/>
            <w:lang w:bidi="he-IL"/>
          </w:rPr>
          <w:t>קישור למפת המסלול</w:t>
        </w:r>
      </w:hyperlink>
    </w:p>
    <w:p w14:paraId="196B5794" w14:textId="77777777" w:rsidR="000D124D" w:rsidRPr="000D124D" w:rsidRDefault="000D124D" w:rsidP="000D124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B7134B6" w14:textId="0961D27F" w:rsidR="000F39E8" w:rsidRDefault="000F39E8" w:rsidP="000F39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504F5820" w14:textId="22C2BC2B" w:rsidR="000F39E8" w:rsidRDefault="00071EA6" w:rsidP="000F39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4" w:history="1">
        <w:r w:rsidRPr="00B520A1">
          <w:rPr>
            <w:rStyle w:val="Hyperlink"/>
          </w:rPr>
          <w:t>https://www.metropoline.com/line/91/29091</w:t>
        </w:r>
      </w:hyperlink>
    </w:p>
    <w:p w14:paraId="78FE09DC" w14:textId="77777777" w:rsidR="00071EA6" w:rsidRPr="000F39E8" w:rsidRDefault="00071EA6" w:rsidP="00071EA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FE7D95A" w14:textId="3C8A28B0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47BD5C" w14:textId="2A382899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77A3592" w14:textId="36660086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2EF065" w14:textId="5DC912C1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5E15B93" w14:textId="3182B845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8D35A1D" w14:textId="042A5167" w:rsidR="00880766" w:rsidRDefault="00880766" w:rsidP="002224A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F523DE9" w14:textId="77777777" w:rsidR="00CA56AF" w:rsidRDefault="00CA56AF" w:rsidP="00CA56AF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81904E" w14:textId="77777777" w:rsidR="002224A8" w:rsidRPr="002224A8" w:rsidRDefault="002224A8" w:rsidP="002224A8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A080FA" w14:textId="77777777" w:rsidR="00AB2AD7" w:rsidRDefault="00AB2AD7" w:rsidP="00880766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4D42A54" w14:textId="77777777" w:rsidR="000B585F" w:rsidRDefault="000B585F" w:rsidP="000B585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02B1C2E6" w14:textId="69C29DA7" w:rsidR="00880766" w:rsidRPr="00C24854" w:rsidRDefault="00880766" w:rsidP="00AB2AD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lastRenderedPageBreak/>
        <w:t xml:space="preserve">קו </w:t>
      </w:r>
      <w:r w:rsidR="00CB7A8B" w:rsidRPr="00CB7A8B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61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מ</w:t>
      </w:r>
      <w:r w:rsidR="000D64EB">
        <w:rPr>
          <w:rFonts w:ascii="David" w:eastAsiaTheme="minorHAnsi" w:hAnsi="David" w:cstheme="minorBidi" w:hint="cs"/>
          <w:szCs w:val="28"/>
          <w:rtl/>
          <w:lang w:bidi="he-IL"/>
        </w:rPr>
        <w:t>גאולים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788EA806" w14:textId="77777777" w:rsidR="00880766" w:rsidRDefault="00880766" w:rsidP="00880766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13D0F069" w14:textId="33B9B1FB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AC30A2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1A3AADC" w14:textId="7D7B61EF" w:rsidR="00880766" w:rsidRPr="007062D5" w:rsidRDefault="00880766" w:rsidP="00880766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AC30A2">
        <w:rPr>
          <w:rFonts w:ascii="David" w:eastAsiaTheme="minorHAnsi" w:hAnsi="David" w:cstheme="minorBidi" w:hint="cs"/>
          <w:szCs w:val="28"/>
          <w:rtl/>
          <w:lang w:bidi="he-IL"/>
        </w:rPr>
        <w:t>7:55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EDE950A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084F51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4C4DA8EA" w14:textId="77777777" w:rsidTr="00DF2554">
        <w:tc>
          <w:tcPr>
            <w:tcW w:w="4814" w:type="dxa"/>
          </w:tcPr>
          <w:p w14:paraId="286D1A5E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וייצמן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התע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</w:t>
            </w:r>
          </w:p>
          <w:p w14:paraId="7C9960C9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2.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ויצמן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גייסות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השריון</w:t>
            </w:r>
          </w:p>
          <w:p w14:paraId="2322FAA7" w14:textId="77777777" w:rsidR="00C15AA0" w:rsidRPr="00C15AA0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3.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גוריון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הרצל</w:t>
            </w:r>
          </w:p>
          <w:p w14:paraId="29C0C9DC" w14:textId="0FF6A76C" w:rsidR="00880766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u w:val="single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4.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גוריון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רוטשילד</w:t>
            </w:r>
          </w:p>
        </w:tc>
        <w:tc>
          <w:tcPr>
            <w:tcW w:w="4815" w:type="dxa"/>
          </w:tcPr>
          <w:p w14:paraId="5ACC8D13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1.   37040</w:t>
            </w:r>
          </w:p>
          <w:p w14:paraId="744CF04F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2.   37038</w:t>
            </w:r>
          </w:p>
          <w:p w14:paraId="46AC01CE" w14:textId="77777777" w:rsidR="00C15AA0" w:rsidRPr="00C15AA0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3.   30020</w:t>
            </w:r>
          </w:p>
          <w:p w14:paraId="564265F1" w14:textId="4FCE2675" w:rsidR="00880766" w:rsidRPr="005647EC" w:rsidRDefault="00C15AA0" w:rsidP="00C15AA0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4.   39979</w:t>
            </w:r>
          </w:p>
        </w:tc>
      </w:tr>
    </w:tbl>
    <w:p w14:paraId="5A55F518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2EA87CA0" w14:textId="77777777" w:rsidR="00880766" w:rsidRPr="00F35C07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80766" w14:paraId="5BAE1DED" w14:textId="77777777" w:rsidTr="00DF2554">
        <w:tc>
          <w:tcPr>
            <w:tcW w:w="4814" w:type="dxa"/>
          </w:tcPr>
          <w:p w14:paraId="10C1D6FA" w14:textId="651FA94C" w:rsidR="00880766" w:rsidRPr="00A77B4A" w:rsidRDefault="00C15AA0" w:rsidP="0088076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5.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"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ס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יגאל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אלון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/</w:t>
            </w:r>
            <w:proofErr w:type="spellStart"/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שד</w:t>
            </w:r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>.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ששת</w:t>
            </w:r>
            <w:proofErr w:type="spellEnd"/>
            <w:r w:rsidRPr="00C15AA0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 </w:t>
            </w:r>
            <w:r w:rsidRPr="00C15AA0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הימים</w:t>
            </w:r>
          </w:p>
        </w:tc>
        <w:tc>
          <w:tcPr>
            <w:tcW w:w="4815" w:type="dxa"/>
          </w:tcPr>
          <w:p w14:paraId="7760E7EB" w14:textId="08A3B9B2" w:rsidR="00880766" w:rsidRPr="00A77B4A" w:rsidRDefault="00C15AA0" w:rsidP="00C15AA0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</w:t>
            </w:r>
            <w:r w:rsidR="00880766" w:rsidRPr="00880766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  </w:t>
            </w:r>
            <w:r w:rsidR="00880766" w:rsidRPr="0088076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</w:tc>
      </w:tr>
    </w:tbl>
    <w:p w14:paraId="41BEFB2B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6B673F1" w14:textId="77777777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8ABDCB" w14:textId="123C9898" w:rsidR="00880766" w:rsidRDefault="00880766" w:rsidP="00880766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6A2C21E" w14:textId="0DB06A52" w:rsidR="00F43218" w:rsidRPr="00116B16" w:rsidRDefault="00CB6B0A" w:rsidP="00F43218">
      <w:pPr>
        <w:pStyle w:val="ae"/>
        <w:bidi/>
        <w:spacing w:line="276" w:lineRule="auto"/>
        <w:rPr>
          <w:rStyle w:val="Hyperlink"/>
        </w:rPr>
      </w:pPr>
      <w:hyperlink r:id="rId15" w:history="1">
        <w:r>
          <w:rPr>
            <w:rtl/>
            <w:lang w:bidi="he-IL"/>
          </w:rPr>
          <w:t>קישור למפת המסלול</w:t>
        </w:r>
      </w:hyperlink>
    </w:p>
    <w:p w14:paraId="3C71FFFD" w14:textId="2FF8F606" w:rsidR="00880766" w:rsidRPr="00AD5CBD" w:rsidRDefault="00880766" w:rsidP="00AD5CB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D031CF7" w14:textId="7B7B394C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849B6" w14:textId="77777777" w:rsidR="00AD5CBD" w:rsidRDefault="00AD5CBD" w:rsidP="00AD5CB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 (מטרופולין):</w:t>
      </w:r>
    </w:p>
    <w:p w14:paraId="41520555" w14:textId="4C53B422" w:rsidR="006E7C83" w:rsidRDefault="009075D9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16" w:history="1">
        <w:r w:rsidRPr="00B520A1">
          <w:rPr>
            <w:rStyle w:val="Hyperlink"/>
          </w:rPr>
          <w:t>https://www.metropoline.com/line/61/26061</w:t>
        </w:r>
      </w:hyperlink>
    </w:p>
    <w:p w14:paraId="31FBAD6A" w14:textId="77777777" w:rsidR="009075D9" w:rsidRDefault="009075D9" w:rsidP="009075D9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F4AEC7C" w14:textId="085F2CD7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47EBC7" w14:textId="502D098F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D48BBD" w14:textId="7701B4DD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7846F02" w14:textId="4EA368C8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F79E50" w14:textId="4F816536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214B617" w14:textId="5F9A524A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53DB17" w14:textId="022E1D8E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E307347" w14:textId="63C3487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5BF7CEE" w14:textId="2E289AC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6C71989" w14:textId="7F2B9B05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E7117E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A466DE6" w14:textId="1AF2C0D0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DDB9E23" w14:textId="45352A43" w:rsidR="006E7C83" w:rsidRDefault="006E7C83" w:rsidP="006E7C8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DE18A1" w14:textId="77777777" w:rsidR="0088307D" w:rsidRDefault="0088307D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1E3B370B" w14:textId="71337865" w:rsidR="0053569F" w:rsidRPr="00614869" w:rsidRDefault="0053569F" w:rsidP="0088307D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BE02B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7A23375B" w14:textId="76A17ACD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7051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="000C73B8" w:rsidRPr="000C73B8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49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0C73B8">
        <w:rPr>
          <w:rFonts w:ascii="David" w:eastAsiaTheme="minorHAnsi" w:hAnsi="David" w:cstheme="minorBidi" w:hint="cs"/>
          <w:szCs w:val="28"/>
          <w:rtl/>
          <w:lang w:bidi="he-IL"/>
        </w:rPr>
        <w:t>מהדרים, יוספטל,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21C664C9" w14:textId="0913B209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53A1C6B4" w14:textId="637DF4CF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E2EEE05" w14:textId="6A3C9BBC" w:rsidR="000C73B8" w:rsidRDefault="004A1033" w:rsidP="000C73B8">
      <w:pPr>
        <w:bidi/>
        <w:spacing w:line="276" w:lineRule="auto"/>
      </w:pPr>
      <w:hyperlink r:id="rId17" w:history="1">
        <w:r w:rsidRPr="00B520A1">
          <w:rPr>
            <w:rStyle w:val="Hyperlink"/>
          </w:rPr>
          <w:t>https://www.metropoline.com/line/149/12149</w:t>
        </w:r>
      </w:hyperlink>
    </w:p>
    <w:p w14:paraId="1C7637A1" w14:textId="7E40D794" w:rsidR="00E52EEE" w:rsidRPr="00E52EEE" w:rsidRDefault="00E52EEE" w:rsidP="00E52EEE">
      <w:pPr>
        <w:bidi/>
        <w:spacing w:line="276" w:lineRule="auto"/>
        <w:rPr>
          <w:lang w:bidi="he-IL"/>
        </w:rPr>
      </w:pPr>
    </w:p>
    <w:p w14:paraId="7A26D331" w14:textId="77777777" w:rsidR="0065788E" w:rsidRPr="00B14DAC" w:rsidRDefault="0065788E" w:rsidP="0065788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6273221" w14:textId="5A80D19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C55E3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58BB0869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A3E77B1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9828914" w14:textId="3DFBB524" w:rsidR="00334DBD" w:rsidRDefault="004A1033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18" w:history="1">
        <w:r w:rsidRPr="00B520A1">
          <w:rPr>
            <w:rStyle w:val="Hyperlink"/>
          </w:rPr>
          <w:t>https://www.metropoline.com/line/29/19029</w:t>
        </w:r>
      </w:hyperlink>
    </w:p>
    <w:p w14:paraId="739B353C" w14:textId="77777777" w:rsidR="00334DBD" w:rsidRDefault="00334DBD" w:rsidP="0053569F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</w:rPr>
      </w:pPr>
    </w:p>
    <w:p w14:paraId="7D1E8868" w14:textId="57AB5A64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1763FB5D" w14:textId="12E70BAF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8F6FE0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קו </w:t>
      </w:r>
      <w:r w:rsidRPr="008F6FE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מקניון הירוקה, משה סנה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71AEE2BE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D3D898F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05D5095" w14:textId="1E51B997" w:rsidR="00334DBD" w:rsidRDefault="0093434B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19" w:history="1">
        <w:r w:rsidRPr="00B520A1">
          <w:rPr>
            <w:rStyle w:val="Hyperlink"/>
          </w:rPr>
          <w:t>https://www.metropoline.com/line/15/69015</w:t>
        </w:r>
      </w:hyperlink>
    </w:p>
    <w:p w14:paraId="4510F028" w14:textId="77777777" w:rsidR="0093434B" w:rsidRPr="0093434B" w:rsidRDefault="0093434B" w:rsidP="0093434B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D61F72B" w14:textId="60B08BD4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2E6E19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2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72540BDA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D57A53B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A3A46E3" w14:textId="415BA748" w:rsidR="00334DBD" w:rsidRDefault="00993AD5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20" w:history="1">
        <w:r w:rsidRPr="00B520A1">
          <w:rPr>
            <w:rStyle w:val="Hyperlink"/>
          </w:rPr>
          <w:t>https://www.metropoline.com/line/2/46002</w:t>
        </w:r>
      </w:hyperlink>
    </w:p>
    <w:p w14:paraId="44483CCE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C10E4A1" w14:textId="154BD019" w:rsidR="0053569F" w:rsidRDefault="0053569F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0C73B8" w:rsidRPr="000C73B8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263F4">
        <w:rPr>
          <w:rFonts w:ascii="David" w:eastAsiaTheme="minorHAnsi" w:hAnsi="David" w:cstheme="minorBidi" w:hint="cs"/>
          <w:szCs w:val="28"/>
          <w:rtl/>
          <w:lang w:bidi="he-IL"/>
        </w:rPr>
        <w:t>נורדאו, ויצמן</w:t>
      </w:r>
      <w:r w:rsidR="00D72D1F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4A5890DA" w14:textId="42577709" w:rsidR="0060627A" w:rsidRDefault="0060627A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D72D1F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</w:t>
      </w:r>
      <w:r w:rsidR="004263F4" w:rsidRPr="004263F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4263F4"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4C3EAF51" w14:textId="1BD89F41" w:rsidR="00B14DAC" w:rsidRDefault="00B14DAC" w:rsidP="00B14DA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0623882" w14:textId="26828B66" w:rsidR="00B14DAC" w:rsidRPr="00B14DAC" w:rsidRDefault="00B14DAC" w:rsidP="00B14DAC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06D2697C" w14:textId="48CBCBBB" w:rsidR="00E52EEE" w:rsidRDefault="00017F89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1" w:history="1">
        <w:r w:rsidRPr="00B520A1">
          <w:rPr>
            <w:rStyle w:val="Hyperlink"/>
          </w:rPr>
          <w:t>https://www.metropoline.com/line/17/24017</w:t>
        </w:r>
      </w:hyperlink>
    </w:p>
    <w:p w14:paraId="2783A00C" w14:textId="5376FF6F" w:rsid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7321F8A" w14:textId="0D11900A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5CF776B" w14:textId="77777777" w:rsidR="00430334" w:rsidRPr="00C80800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01C5FFD6" w14:textId="7C674472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30334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מתחנה מרכזית, ויצמן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23F45B8F" w14:textId="114D9199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43033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706933DF" w14:textId="77777777" w:rsidR="00430334" w:rsidRDefault="00430334" w:rsidP="004303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EF7E854" w14:textId="77777777" w:rsidR="00430334" w:rsidRPr="00B14DAC" w:rsidRDefault="00430334" w:rsidP="00430334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6DBDC416" w14:textId="18299B1C" w:rsidR="0060627A" w:rsidRDefault="00857072" w:rsidP="006062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2" w:history="1">
        <w:r w:rsidRPr="00B520A1">
          <w:rPr>
            <w:rStyle w:val="Hyperlink"/>
          </w:rPr>
          <w:t>https://www.metropoline.com/line/19/21019</w:t>
        </w:r>
      </w:hyperlink>
    </w:p>
    <w:p w14:paraId="2FE0BE9B" w14:textId="77777777" w:rsidR="007C007A" w:rsidRPr="00C24854" w:rsidRDefault="007C007A" w:rsidP="007C007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CBCA4F3" w14:textId="77777777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7E682F0" w14:textId="4BD1707D" w:rsidR="0053569F" w:rsidRDefault="0053569F" w:rsidP="0053569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C80800" w:rsidRPr="00C80800">
        <w:rPr>
          <w:rFonts w:asciiTheme="minorBidi" w:eastAsiaTheme="minorHAnsi" w:hAnsiTheme="minorBidi" w:cstheme="minorBidi"/>
          <w:b/>
          <w:bCs/>
          <w:sz w:val="40"/>
          <w:szCs w:val="44"/>
          <w:highlight w:val="green"/>
          <w:lang w:bidi="he-IL"/>
        </w:rPr>
        <w:t>18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80800">
        <w:rPr>
          <w:rFonts w:ascii="David" w:eastAsiaTheme="minorHAnsi" w:hAnsi="David" w:cstheme="minorBidi" w:hint="cs"/>
          <w:szCs w:val="28"/>
          <w:rtl/>
          <w:lang w:bidi="he-IL"/>
        </w:rPr>
        <w:t xml:space="preserve">גאולים, </w:t>
      </w:r>
      <w:r w:rsidR="00401E06">
        <w:rPr>
          <w:rFonts w:ascii="David" w:eastAsiaTheme="minorHAnsi" w:hAnsi="David" w:cstheme="minorBidi" w:hint="cs"/>
          <w:szCs w:val="28"/>
          <w:rtl/>
          <w:lang w:bidi="he-IL"/>
        </w:rPr>
        <w:t>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27B1C1CC" w14:textId="0106D53C" w:rsidR="00E52EEE" w:rsidRDefault="00E52EEE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F2201" w14:textId="5AD1BC3E" w:rsidR="00E52EEE" w:rsidRPr="00E52EEE" w:rsidRDefault="00E52EEE" w:rsidP="00E52EEE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9FECA57" w14:textId="2B5AB562" w:rsidR="00E52EEE" w:rsidRDefault="00857072" w:rsidP="00E52EE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3" w:history="1">
        <w:r w:rsidRPr="00B520A1">
          <w:rPr>
            <w:rStyle w:val="Hyperlink"/>
          </w:rPr>
          <w:t>https://www.metropoline.com/line/18/25018</w:t>
        </w:r>
      </w:hyperlink>
    </w:p>
    <w:p w14:paraId="33007354" w14:textId="3355279F" w:rsid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197D9DCD" w14:textId="77777777" w:rsidR="00C80800" w:rsidRPr="00C80800" w:rsidRDefault="00C80800" w:rsidP="00C80800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DF68D3C" w14:textId="233211EC" w:rsidR="002E6E19" w:rsidRPr="002E6E19" w:rsidRDefault="002E6E19" w:rsidP="002E6E19">
      <w:pPr>
        <w:bidi/>
        <w:spacing w:line="276" w:lineRule="auto"/>
        <w:rPr>
          <w:rStyle w:val="Hyperlink"/>
          <w:rtl/>
        </w:rPr>
      </w:pPr>
    </w:p>
    <w:p w14:paraId="026B8E3D" w14:textId="5DE54D60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C55E3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39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733C72E1" w14:textId="77777777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1100ED5" w14:textId="77777777" w:rsidR="00C55E3F" w:rsidRDefault="00C55E3F" w:rsidP="00C55E3F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CE01080" w14:textId="43A1D0BB" w:rsidR="006310B9" w:rsidRDefault="00C525F2" w:rsidP="006310B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24" w:history="1">
        <w:r w:rsidRPr="00B520A1">
          <w:rPr>
            <w:rStyle w:val="Hyperlink"/>
          </w:rPr>
          <w:t>https://www.metropoline.com/line/39/16039</w:t>
        </w:r>
      </w:hyperlink>
    </w:p>
    <w:p w14:paraId="6A516E9A" w14:textId="77777777" w:rsidR="00334DBD" w:rsidRDefault="00334DBD" w:rsidP="00334DB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3B6A98A7" w14:textId="036F19C9" w:rsidR="006310B9" w:rsidRPr="000D4196" w:rsidRDefault="006310B9" w:rsidP="006310B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83CE2B3" w14:textId="32D1CD16" w:rsidR="006310B9" w:rsidRDefault="006310B9" w:rsidP="006310B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300A8F2" w14:textId="781BF984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="001A4C5F"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מגאולים,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355B701F" w14:textId="0DE76B2F" w:rsidR="001A4C5F" w:rsidRDefault="001A4C5F" w:rsidP="001A4C5F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24854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>קו</w:t>
      </w:r>
      <w:r w:rsidRPr="006E7C83">
        <w:rPr>
          <w:rFonts w:ascii="David" w:eastAsiaTheme="minorHAnsi" w:hAnsi="David" w:cstheme="minorBidi" w:hint="cs"/>
          <w:b/>
          <w:bCs/>
          <w:sz w:val="40"/>
          <w:szCs w:val="44"/>
          <w:highlight w:val="green"/>
          <w:rtl/>
          <w:lang w:bidi="he-IL"/>
        </w:rPr>
        <w:t xml:space="preserve"> </w:t>
      </w:r>
      <w:r w:rsidRPr="001A4C5F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green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משכונה 80 ו-60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</w:p>
    <w:p w14:paraId="7B5E3423" w14:textId="77777777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8031607" w14:textId="77777777" w:rsidR="000D4196" w:rsidRDefault="000D4196" w:rsidP="000D4196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970F95C" w14:textId="6C7700C3" w:rsidR="000D4196" w:rsidRDefault="00801D5D" w:rsidP="000D4196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25" w:history="1">
        <w:r w:rsidRPr="00B520A1">
          <w:rPr>
            <w:rStyle w:val="Hyperlink"/>
          </w:rPr>
          <w:t>https://www.metropoline.com/line/8/28008</w:t>
        </w:r>
      </w:hyperlink>
    </w:p>
    <w:p w14:paraId="6DBC8CA1" w14:textId="77777777" w:rsidR="00801D5D" w:rsidRPr="00801D5D" w:rsidRDefault="00801D5D" w:rsidP="00801D5D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36CD77C" w14:textId="77777777" w:rsidR="00221E3C" w:rsidRPr="00221E3C" w:rsidRDefault="00221E3C" w:rsidP="00221E3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7E8E3F75" w14:textId="77777777" w:rsidR="000A74E8" w:rsidRDefault="000A74E8" w:rsidP="0003564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2A3A7ADD" w14:textId="77777777" w:rsidR="00271061" w:rsidRDefault="00271061" w:rsidP="00271061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highlight w:val="cyan"/>
          <w:rtl/>
          <w:lang w:bidi="he-IL"/>
        </w:rPr>
      </w:pPr>
    </w:p>
    <w:p w14:paraId="6B20E129" w14:textId="78BE2132" w:rsidR="007D3B17" w:rsidRPr="00B24F49" w:rsidRDefault="00B91B19" w:rsidP="000A74E8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72"/>
          <w:szCs w:val="96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lastRenderedPageBreak/>
        <w:t>חטיבת</w:t>
      </w:r>
      <w:r w:rsidR="007D3B17" w:rsidRPr="00B24F49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 xml:space="preserve"> </w:t>
      </w:r>
      <w:r w:rsidR="00C5096D">
        <w:rPr>
          <w:rFonts w:ascii="David" w:eastAsiaTheme="minorHAnsi" w:hAnsi="David" w:cstheme="minorBidi" w:hint="cs"/>
          <w:b/>
          <w:bCs/>
          <w:sz w:val="72"/>
          <w:szCs w:val="96"/>
          <w:highlight w:val="cyan"/>
          <w:rtl/>
          <w:lang w:bidi="he-IL"/>
        </w:rPr>
        <w:t>שזר</w:t>
      </w:r>
    </w:p>
    <w:p w14:paraId="676AC313" w14:textId="4367B61E" w:rsidR="007D3B17" w:rsidRDefault="007D3B17" w:rsidP="007D3B17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קווים ומסלולי </w:t>
      </w:r>
      <w:r w:rsidRPr="007D3B17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u w:val="single"/>
          <w:rtl/>
          <w:lang w:bidi="he-IL"/>
        </w:rPr>
        <w:t>חזרה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מ</w:t>
      </w:r>
      <w:r w:rsidR="00B91B1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חטיבת</w:t>
      </w:r>
      <w:r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  <w:r w:rsidR="00C5096D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>שזר</w:t>
      </w:r>
    </w:p>
    <w:p w14:paraId="2537C154" w14:textId="77777777" w:rsidR="007D3B17" w:rsidRDefault="007D3B17" w:rsidP="007D3B17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641E41A" w14:textId="4D490BB3" w:rsidR="00ED186D" w:rsidRPr="00C24854" w:rsidRDefault="00ED186D" w:rsidP="007D3B17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8</w:t>
      </w:r>
      <w:r w:rsidR="00A86B30" w:rsidRPr="00A86B30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מרכז העיר, יבנה, הגליל</w:t>
      </w:r>
    </w:p>
    <w:p w14:paraId="18D88799" w14:textId="77777777" w:rsidR="00ED186D" w:rsidRDefault="00ED186D" w:rsidP="00ED186D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45D6BD5E" w14:textId="72EF9033" w:rsidR="00ED186D" w:rsidRPr="007062D5" w:rsidRDefault="00ED186D" w:rsidP="00ED186D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 w:rsidR="00B9015E"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5A2B8F3F" w14:textId="3B0237BE" w:rsidR="00ED186D" w:rsidRDefault="00ED186D" w:rsidP="00ED186D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14:00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9178E0">
        <w:rPr>
          <w:rFonts w:ascii="David" w:eastAsiaTheme="minorHAnsi" w:hAnsi="David" w:cstheme="minorBidi" w:hint="cs"/>
          <w:szCs w:val="28"/>
          <w:rtl/>
          <w:lang w:bidi="he-IL"/>
        </w:rPr>
        <w:t>ובשעה 14:</w:t>
      </w:r>
      <w:r w:rsidR="00D57A87">
        <w:rPr>
          <w:rFonts w:ascii="David" w:eastAsiaTheme="minorHAnsi" w:hAnsi="David" w:cstheme="minorBidi" w:hint="cs"/>
          <w:szCs w:val="28"/>
          <w:rtl/>
          <w:lang w:bidi="he-IL"/>
        </w:rPr>
        <w:t>5</w:t>
      </w:r>
      <w:r w:rsidR="009178E0">
        <w:rPr>
          <w:rFonts w:ascii="David" w:eastAsiaTheme="minorHAnsi" w:hAnsi="David" w:cstheme="minorBidi" w:hint="cs"/>
          <w:szCs w:val="28"/>
          <w:rtl/>
          <w:lang w:bidi="he-IL"/>
        </w:rPr>
        <w:t>0</w:t>
      </w:r>
    </w:p>
    <w:p w14:paraId="54234465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803AEBB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D186D" w14:paraId="078A670D" w14:textId="77777777" w:rsidTr="00DF2554">
        <w:tc>
          <w:tcPr>
            <w:tcW w:w="4814" w:type="dxa"/>
          </w:tcPr>
          <w:p w14:paraId="40ECA248" w14:textId="49A1FA51" w:rsidR="00ED186D" w:rsidRPr="000838B6" w:rsidRDefault="00ED186D" w:rsidP="000838B6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7D4CD4BE" w14:textId="0967921B" w:rsidR="00ED186D" w:rsidRPr="005647EC" w:rsidRDefault="00ED186D" w:rsidP="000838B6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 w:rsidR="000838B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970</w:t>
            </w:r>
          </w:p>
        </w:tc>
      </w:tr>
    </w:tbl>
    <w:p w14:paraId="63A01218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EE321A7" w14:textId="77777777" w:rsidR="00ED186D" w:rsidRPr="00F35C07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ED186D" w14:paraId="704E6312" w14:textId="77777777" w:rsidTr="00DF2554">
        <w:tc>
          <w:tcPr>
            <w:tcW w:w="4814" w:type="dxa"/>
          </w:tcPr>
          <w:p w14:paraId="37FD749C" w14:textId="77777777" w:rsidR="003E7B25" w:rsidRDefault="007700A2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יבנה/חברון</w:t>
            </w:r>
          </w:p>
          <w:p w14:paraId="3457F6C3" w14:textId="0AE45093" w:rsidR="00433F59" w:rsidRPr="00A77B4A" w:rsidRDefault="00433F59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3. הגליל/נעורים</w:t>
            </w:r>
          </w:p>
        </w:tc>
        <w:tc>
          <w:tcPr>
            <w:tcW w:w="4815" w:type="dxa"/>
          </w:tcPr>
          <w:p w14:paraId="2DA27819" w14:textId="34C4DDA6" w:rsidR="00ED186D" w:rsidRPr="00C76A6E" w:rsidRDefault="00F03655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470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815</w:t>
            </w:r>
          </w:p>
          <w:p w14:paraId="349C6EAB" w14:textId="5DE64B9F" w:rsidR="003E7B25" w:rsidRPr="00A77B4A" w:rsidRDefault="00F03655" w:rsidP="00433F59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ED186D"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F470BC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433F59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9820</w:t>
            </w:r>
          </w:p>
        </w:tc>
      </w:tr>
    </w:tbl>
    <w:p w14:paraId="0A3B9849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B4DEDFB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7AF7845" w14:textId="77777777" w:rsidR="00ED186D" w:rsidRDefault="00ED186D" w:rsidP="00ED186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732C8024" w14:textId="2A404362" w:rsidR="00AA70EF" w:rsidRDefault="0030417A" w:rsidP="00AA70E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6" w:history="1">
        <w:r w:rsidRPr="00B520A1">
          <w:rPr>
            <w:rStyle w:val="Hyperlink"/>
          </w:rPr>
          <w:t>https://www.metropoline.com/line/89/24089</w:t>
        </w:r>
      </w:hyperlink>
    </w:p>
    <w:p w14:paraId="3F32C3C4" w14:textId="77777777" w:rsidR="0030417A" w:rsidRPr="0030417A" w:rsidRDefault="0030417A" w:rsidP="0030417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B56971B" w14:textId="77777777" w:rsidR="00EA7233" w:rsidRPr="004312C3" w:rsidRDefault="00EA7233" w:rsidP="00EA72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F71A277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2EDACA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6A8216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83709D" w14:textId="77777777" w:rsidR="0030417A" w:rsidRDefault="0030417A" w:rsidP="0030417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74BCE79" w14:textId="3BEDE27E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16D52A" w14:textId="76FC7A7B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EF3B2CC" w14:textId="761F2E86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548B288" w14:textId="70F5DBF4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3040399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0AB6368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815721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B76FCBD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B3BB89" w14:textId="2DB1E8A6" w:rsidR="008B14EA" w:rsidRPr="00C24854" w:rsidRDefault="008B14EA" w:rsidP="008B14EA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="00576202" w:rsidRPr="00576202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88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 w:rsidR="00264340">
        <w:rPr>
          <w:rFonts w:ascii="David" w:eastAsiaTheme="minorHAnsi" w:hAnsi="David" w:cstheme="minorBidi" w:hint="cs"/>
          <w:szCs w:val="28"/>
          <w:rtl/>
          <w:lang w:bidi="he-IL"/>
        </w:rPr>
        <w:t>מרכז העיר, קניון ערים, השחר</w:t>
      </w:r>
    </w:p>
    <w:p w14:paraId="742E7BC4" w14:textId="77777777" w:rsidR="008B14EA" w:rsidRDefault="008B14EA" w:rsidP="008B14EA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364EF7EE" w14:textId="77777777" w:rsidR="008B14EA" w:rsidRPr="007062D5" w:rsidRDefault="008B14EA" w:rsidP="008B14E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ו</w:t>
      </w:r>
    </w:p>
    <w:p w14:paraId="0E8A2454" w14:textId="3A1CB8D9" w:rsidR="008B14EA" w:rsidRDefault="008B14EA" w:rsidP="008B14EA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</w:t>
      </w:r>
      <w:r w:rsidR="0071564C">
        <w:rPr>
          <w:rFonts w:ascii="David" w:eastAsiaTheme="minorHAnsi" w:hAnsi="David" w:cstheme="minorBidi" w:hint="cs"/>
          <w:szCs w:val="28"/>
          <w:rtl/>
          <w:lang w:bidi="he-IL"/>
        </w:rPr>
        <w:t>4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:</w:t>
      </w:r>
      <w:r w:rsidR="00576202"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0</w:t>
      </w: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ובשעה </w:t>
      </w:r>
      <w:r w:rsidR="00576202">
        <w:rPr>
          <w:rFonts w:ascii="David" w:eastAsiaTheme="minorHAnsi" w:hAnsi="David" w:cstheme="minorBidi" w:hint="cs"/>
          <w:szCs w:val="28"/>
          <w:rtl/>
          <w:lang w:bidi="he-IL"/>
        </w:rPr>
        <w:t>14:50</w:t>
      </w:r>
    </w:p>
    <w:p w14:paraId="798A30B0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57AD71C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576202" w14:paraId="14948F2A" w14:textId="77777777" w:rsidTr="00DF2554">
        <w:tc>
          <w:tcPr>
            <w:tcW w:w="4814" w:type="dxa"/>
          </w:tcPr>
          <w:p w14:paraId="149B1ABA" w14:textId="4F7019E9" w:rsidR="00576202" w:rsidRPr="000838B6" w:rsidRDefault="00576202" w:rsidP="0057620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1D5D04F9" w14:textId="592191B4" w:rsidR="00576202" w:rsidRPr="005647EC" w:rsidRDefault="00576202" w:rsidP="0057620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2244F568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4A8764A2" w14:textId="77777777" w:rsidR="008B14EA" w:rsidRPr="00F35C07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B14EA" w14:paraId="371A5823" w14:textId="77777777" w:rsidTr="00DF2554">
        <w:tc>
          <w:tcPr>
            <w:tcW w:w="4814" w:type="dxa"/>
          </w:tcPr>
          <w:p w14:paraId="472C6A20" w14:textId="094B7BCF" w:rsidR="008B14EA" w:rsidRPr="00C76A6E" w:rsidRDefault="008B14E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קניון ערים/ברל כצנלסון</w:t>
            </w:r>
          </w:p>
          <w:p w14:paraId="1E109E78" w14:textId="76406AD1" w:rsidR="008B14EA" w:rsidRPr="00A77B4A" w:rsidRDefault="008B14EA" w:rsidP="005D5E4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השחר/השלום</w:t>
            </w:r>
          </w:p>
        </w:tc>
        <w:tc>
          <w:tcPr>
            <w:tcW w:w="4815" w:type="dxa"/>
          </w:tcPr>
          <w:p w14:paraId="7E9C2B2B" w14:textId="4FFB2FF7" w:rsidR="008B14EA" w:rsidRPr="00C76A6E" w:rsidRDefault="008B14EA" w:rsidP="00DF2554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244822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9980</w:t>
            </w:r>
          </w:p>
          <w:p w14:paraId="427900A3" w14:textId="787534C0" w:rsidR="008B14EA" w:rsidRPr="00A77B4A" w:rsidRDefault="008B14EA" w:rsidP="005D5E4E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 w:rsidR="005D5E4E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="00346486"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9827</w:t>
            </w:r>
          </w:p>
        </w:tc>
      </w:tr>
    </w:tbl>
    <w:p w14:paraId="08B41846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013FBF1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B4FD1B" w14:textId="77777777" w:rsidR="008B14EA" w:rsidRDefault="008B14EA" w:rsidP="008B14E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3FB5B139" w14:textId="6DF3F5F6" w:rsidR="005E1773" w:rsidRDefault="00EB1C33" w:rsidP="005E177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7" w:history="1">
        <w:r w:rsidRPr="00B520A1">
          <w:rPr>
            <w:rStyle w:val="Hyperlink"/>
          </w:rPr>
          <w:t>https://www.metropoline.com/line/88/33088</w:t>
        </w:r>
      </w:hyperlink>
    </w:p>
    <w:p w14:paraId="662436B2" w14:textId="77777777" w:rsidR="00EB1C33" w:rsidRPr="00EB1C33" w:rsidRDefault="00EB1C33" w:rsidP="00EB1C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247AC69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D3C47F8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DAEE8E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F630982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98CD74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3FF80C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431FE4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11252A2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1A0DCC5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361346F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0B54593" w14:textId="6C0AC40B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CC0966" w14:textId="77777777" w:rsidR="00E0051A" w:rsidRDefault="00E0051A" w:rsidP="00E0051A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40FD46D" w14:textId="1E55524F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A436C27" w14:textId="1798EAA3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06E3A37" w14:textId="7FBC495C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5575883" w14:textId="77777777" w:rsidR="000841B1" w:rsidRDefault="000841B1" w:rsidP="000841B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E82259C" w14:textId="77777777" w:rsidR="00EB1C33" w:rsidRDefault="00EB1C33" w:rsidP="00EB1C33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73D0347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9998715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99CDF2D" w14:textId="77777777" w:rsidR="00CD519D" w:rsidRDefault="00CD519D" w:rsidP="00CD519D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808643" w14:textId="24F249CE" w:rsidR="000A74E8" w:rsidRPr="00C24854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836CEA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54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0B585F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שכונה 60 ו-80</w:t>
      </w:r>
    </w:p>
    <w:p w14:paraId="02ABA930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0E8638AF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4E39456D" w14:textId="77777777" w:rsidR="000A74E8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 xml:space="preserve">זמני יציאה מתחנה ראשונה בשעה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14:00 ובשעה 14:50</w:t>
      </w:r>
    </w:p>
    <w:p w14:paraId="06294BC1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94BE6D4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FCE02ED" w14:textId="77777777" w:rsidTr="00DB7BD2">
        <w:tc>
          <w:tcPr>
            <w:tcW w:w="4814" w:type="dxa"/>
          </w:tcPr>
          <w:p w14:paraId="6FE34A4D" w14:textId="77777777" w:rsidR="000A74E8" w:rsidRPr="000838B6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7DA64C67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4D533383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0BEBF459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FC2EAD7" w14:textId="77777777" w:rsidTr="00DB7BD2">
        <w:tc>
          <w:tcPr>
            <w:tcW w:w="4814" w:type="dxa"/>
          </w:tcPr>
          <w:p w14:paraId="76099FF1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סנה/קדושי קהיר</w:t>
            </w:r>
          </w:p>
          <w:p w14:paraId="6A49E7C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השמחה/קרן המוסיקה</w:t>
            </w:r>
          </w:p>
          <w:p w14:paraId="304E51B4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משה וילנסקי/ג'ו עמר</w:t>
            </w:r>
          </w:p>
          <w:p w14:paraId="47A14300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נעמי שמר/יאיר רוזנבלום</w:t>
            </w:r>
          </w:p>
          <w:p w14:paraId="10944453" w14:textId="77777777" w:rsidR="000A74E8" w:rsidRPr="00881B7F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דמרי סנטר/שלמה וחיה אנגל</w:t>
            </w:r>
          </w:p>
          <w:p w14:paraId="230DD828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אנגל/ויינברג</w:t>
            </w:r>
          </w:p>
          <w:p w14:paraId="652A2C4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אנגל/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1DF09C85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גן הברון מנשה/אנגל</w:t>
            </w:r>
          </w:p>
          <w:p w14:paraId="32B16B2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 xml:space="preserve">10. אנגל/לאה ודוד 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לונברג</w:t>
            </w:r>
            <w:proofErr w:type="spellEnd"/>
          </w:p>
          <w:p w14:paraId="5B6903B9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קניון כפר סבא הירוקה/</w:t>
            </w:r>
            <w:proofErr w:type="spellStart"/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רפופורט</w:t>
            </w:r>
            <w:proofErr w:type="spellEnd"/>
          </w:p>
        </w:tc>
        <w:tc>
          <w:tcPr>
            <w:tcW w:w="4815" w:type="dxa"/>
          </w:tcPr>
          <w:p w14:paraId="66C0A566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0796280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268B4714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הורדה</w:t>
            </w:r>
          </w:p>
          <w:p w14:paraId="4832814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הורדה</w:t>
            </w:r>
          </w:p>
          <w:p w14:paraId="5495CD9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11FDFDE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5802D9D7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006BF329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485C2E8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  <w:p w14:paraId="1370F710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11. הורדה</w:t>
            </w:r>
          </w:p>
        </w:tc>
      </w:tr>
    </w:tbl>
    <w:p w14:paraId="23B825A1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885E23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C905DF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19710913" w14:textId="3148F0E2" w:rsidR="000A74E8" w:rsidRDefault="00CB6B0A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lang w:bidi="he-IL"/>
        </w:rPr>
      </w:pPr>
      <w:hyperlink r:id="rId28" w:history="1">
        <w:r>
          <w:rPr>
            <w:rtl/>
            <w:lang w:bidi="he-IL"/>
          </w:rPr>
          <w:t>קישור למפת המסלול</w:t>
        </w:r>
      </w:hyperlink>
    </w:p>
    <w:p w14:paraId="0ED0313A" w14:textId="77777777" w:rsidR="0066620F" w:rsidRPr="000A74E8" w:rsidRDefault="0066620F" w:rsidP="0066620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9C16148" w14:textId="77777777" w:rsidR="0066620F" w:rsidRPr="005352BB" w:rsidRDefault="0066620F" w:rsidP="0066620F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E22042E" w14:textId="2A0739BF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3F108D" w14:textId="786AEBF4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8EADDDC" w14:textId="254E2241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184EF94" w14:textId="23E7E40C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2246DB0" w14:textId="1A90BDCD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DCE122D" w14:textId="7A29EA49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50DF499" w14:textId="77777777" w:rsidR="007A400E" w:rsidRDefault="007A400E" w:rsidP="007A400E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23A18B6" w14:textId="39D2E4D8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6AA20D81" w14:textId="65ED024D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78015823" w14:textId="77777777" w:rsidR="000A74E8" w:rsidRDefault="000A74E8" w:rsidP="007701DD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magenta"/>
          <w:rtl/>
          <w:lang w:bidi="he-IL"/>
        </w:rPr>
      </w:pPr>
    </w:p>
    <w:p w14:paraId="20843C71" w14:textId="6906AE06" w:rsidR="000A74E8" w:rsidRPr="00C24854" w:rsidRDefault="000A74E8" w:rsidP="000A74E8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CA61A6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836CEA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5</w:t>
      </w:r>
      <w:r w:rsidRPr="007701DD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2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רן שי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>)  יוצא מ</w:t>
      </w:r>
      <w:r w:rsidR="000B585F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אוניברסיטה, הדרים, יוספטל, קפלן</w:t>
      </w:r>
    </w:p>
    <w:p w14:paraId="0C0F6D8E" w14:textId="77777777" w:rsidR="000A74E8" w:rsidRDefault="000A74E8" w:rsidP="000A74E8">
      <w:pPr>
        <w:bidi/>
        <w:spacing w:line="276" w:lineRule="auto"/>
        <w:rPr>
          <w:rFonts w:ascii="David" w:eastAsiaTheme="minorHAnsi" w:hAnsi="David" w:cstheme="minorBidi"/>
          <w:sz w:val="32"/>
          <w:szCs w:val="36"/>
          <w:rtl/>
          <w:lang w:bidi="he-IL"/>
        </w:rPr>
      </w:pPr>
    </w:p>
    <w:p w14:paraId="46EAA465" w14:textId="77777777" w:rsidR="000A74E8" w:rsidRPr="007062D5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הקו פועל ימים א-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</w:t>
      </w:r>
    </w:p>
    <w:p w14:paraId="32B19F4B" w14:textId="77777777" w:rsidR="000A74E8" w:rsidRDefault="000A74E8" w:rsidP="000A74E8">
      <w:pPr>
        <w:pStyle w:val="ae"/>
        <w:numPr>
          <w:ilvl w:val="0"/>
          <w:numId w:val="2"/>
        </w:numPr>
        <w:bidi/>
        <w:spacing w:line="276" w:lineRule="auto"/>
        <w:rPr>
          <w:rFonts w:ascii="David" w:eastAsiaTheme="minorHAnsi" w:hAnsi="David" w:cstheme="minorBidi"/>
          <w:szCs w:val="28"/>
          <w:lang w:bidi="he-IL"/>
        </w:rPr>
      </w:pPr>
      <w:r w:rsidRPr="007062D5">
        <w:rPr>
          <w:rFonts w:ascii="David" w:eastAsiaTheme="minorHAnsi" w:hAnsi="David" w:cstheme="minorBidi" w:hint="cs"/>
          <w:szCs w:val="28"/>
          <w:rtl/>
          <w:lang w:bidi="he-IL"/>
        </w:rPr>
        <w:t>זמני יציאה מתחנה ראשונה בשע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 14:00 ובשעה 14:50</w:t>
      </w:r>
    </w:p>
    <w:p w14:paraId="6338C999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49AEC1E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העלאה: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2D041F7B" w14:textId="77777777" w:rsidTr="00DB7BD2">
        <w:tc>
          <w:tcPr>
            <w:tcW w:w="4814" w:type="dxa"/>
          </w:tcPr>
          <w:p w14:paraId="16610634" w14:textId="77777777" w:rsidR="000A74E8" w:rsidRPr="000838B6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בי"ס יגאל אלון/שד' ששת הימים</w:t>
            </w:r>
          </w:p>
        </w:tc>
        <w:tc>
          <w:tcPr>
            <w:tcW w:w="4815" w:type="dxa"/>
          </w:tcPr>
          <w:p w14:paraId="2337C16C" w14:textId="77777777" w:rsidR="000A74E8" w:rsidRPr="005647EC" w:rsidRDefault="000A74E8" w:rsidP="00DB7BD2">
            <w:pPr>
              <w:tabs>
                <w:tab w:val="left" w:pos="1614"/>
              </w:tabs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1.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39970</w:t>
            </w:r>
          </w:p>
        </w:tc>
      </w:tr>
    </w:tbl>
    <w:p w14:paraId="123883F5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</w:p>
    <w:p w14:paraId="1D2B126A" w14:textId="77777777" w:rsidR="000A74E8" w:rsidRPr="00F35C07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u w:val="single"/>
          <w:rtl/>
          <w:lang w:bidi="he-IL"/>
        </w:rPr>
      </w:pPr>
      <w:r w:rsidRPr="00F35C07">
        <w:rPr>
          <w:rFonts w:ascii="Calibri" w:eastAsia="Times New Roman" w:hAnsi="Calibri" w:cs="Arial" w:hint="cs"/>
          <w:sz w:val="28"/>
          <w:szCs w:val="28"/>
          <w:u w:val="single"/>
          <w:rtl/>
          <w:lang w:bidi="he-IL"/>
        </w:rPr>
        <w:t>תחנות הורדה:</w:t>
      </w:r>
    </w:p>
    <w:tbl>
      <w:tblPr>
        <w:tblStyle w:val="af0"/>
        <w:bidiVisual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0A74E8" w14:paraId="6503AAAF" w14:textId="77777777" w:rsidTr="00DB7BD2">
        <w:tc>
          <w:tcPr>
            <w:tcW w:w="4814" w:type="dxa"/>
          </w:tcPr>
          <w:p w14:paraId="186E4021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ד"ר משה סנה/קדושי קהיר</w:t>
            </w:r>
          </w:p>
          <w:p w14:paraId="589F00BD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זמיר/הנשר</w:t>
            </w:r>
          </w:p>
          <w:p w14:paraId="66EC28D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בן יהודה/דרך המוביל</w:t>
            </w:r>
          </w:p>
          <w:p w14:paraId="0CE72283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עמק החולה/עמק זבולון</w:t>
            </w:r>
          </w:p>
          <w:p w14:paraId="1A23B8BC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עמק החולה/משעול עמק חפר</w:t>
            </w:r>
          </w:p>
          <w:p w14:paraId="6772C02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בית ספר רמז/דרך אלי הורביץ</w:t>
            </w:r>
          </w:p>
          <w:p w14:paraId="3842EA1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לוי אשכול/שלמה המלך</w:t>
            </w:r>
          </w:p>
          <w:p w14:paraId="7A1C5916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הנביאים/מרכז דור</w:t>
            </w:r>
          </w:p>
          <w:p w14:paraId="2C92992E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הנביאים/ישעיהו</w:t>
            </w:r>
          </w:p>
        </w:tc>
        <w:tc>
          <w:tcPr>
            <w:tcW w:w="4815" w:type="dxa"/>
          </w:tcPr>
          <w:p w14:paraId="0F0B3AAD" w14:textId="77777777" w:rsidR="000A74E8" w:rsidRPr="00C76A6E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2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3CD6C4D5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3</w:t>
            </w:r>
            <w:r w:rsidRPr="00C76A6E"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  <w:t xml:space="preserve">. </w:t>
            </w: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הורדה</w:t>
            </w:r>
          </w:p>
          <w:p w14:paraId="1649EBE2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4. הורדה</w:t>
            </w:r>
          </w:p>
          <w:p w14:paraId="2CEB0209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5. הורדה</w:t>
            </w:r>
          </w:p>
          <w:p w14:paraId="4EB9F14E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6. הורדה</w:t>
            </w:r>
          </w:p>
          <w:p w14:paraId="4E6B159A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7. הורדה</w:t>
            </w:r>
          </w:p>
          <w:p w14:paraId="7D288DBB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8. הורדה</w:t>
            </w:r>
          </w:p>
          <w:p w14:paraId="17D24881" w14:textId="77777777" w:rsidR="000A74E8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rtl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9. הורדה</w:t>
            </w:r>
          </w:p>
          <w:p w14:paraId="79344338" w14:textId="77777777" w:rsidR="000A74E8" w:rsidRPr="00A77B4A" w:rsidRDefault="000A74E8" w:rsidP="00DB7BD2">
            <w:pPr>
              <w:bidi/>
              <w:spacing w:line="276" w:lineRule="auto"/>
              <w:rPr>
                <w:rFonts w:ascii="Calibri" w:eastAsia="Times New Roman" w:hAnsi="Calibri" w:cs="Arial"/>
                <w:sz w:val="28"/>
                <w:szCs w:val="28"/>
                <w:lang w:bidi="he-IL"/>
              </w:rPr>
            </w:pPr>
            <w:r>
              <w:rPr>
                <w:rFonts w:ascii="Calibri" w:eastAsia="Times New Roman" w:hAnsi="Calibri" w:cs="Arial" w:hint="cs"/>
                <w:sz w:val="28"/>
                <w:szCs w:val="28"/>
                <w:rtl/>
                <w:lang w:bidi="he-IL"/>
              </w:rPr>
              <w:t>10. הורדה</w:t>
            </w:r>
          </w:p>
        </w:tc>
      </w:tr>
    </w:tbl>
    <w:p w14:paraId="58B7F8C7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4CFD824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4A39B7E" w14:textId="77777777" w:rsidR="000A74E8" w:rsidRDefault="000A74E8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r>
        <w:rPr>
          <w:rFonts w:ascii="Calibri" w:eastAsia="Times New Roman" w:hAnsi="Calibri" w:cs="Arial" w:hint="cs"/>
          <w:sz w:val="28"/>
          <w:szCs w:val="28"/>
          <w:rtl/>
          <w:lang w:bidi="he-IL"/>
        </w:rPr>
        <w:t>קישור למפת המסלול:</w:t>
      </w:r>
    </w:p>
    <w:p w14:paraId="23911661" w14:textId="131ECAF2" w:rsidR="000A74E8" w:rsidRDefault="00CB6B0A" w:rsidP="000A74E8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  <w:hyperlink r:id="rId29" w:history="1">
        <w:r>
          <w:rPr>
            <w:rtl/>
            <w:lang w:bidi="he-IL"/>
          </w:rPr>
          <w:t>קישור למפת המסלול</w:t>
        </w:r>
      </w:hyperlink>
    </w:p>
    <w:p w14:paraId="526696FC" w14:textId="77777777" w:rsidR="005D5430" w:rsidRPr="005D5430" w:rsidRDefault="005D5430" w:rsidP="005D5430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69C86E0" w14:textId="0DEF06DC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5E6E457" w14:textId="25D29CD9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1BD7F000" w14:textId="461EE832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ABEA8D9" w14:textId="6F6048C6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5BD4B9C2" w14:textId="0AE71BA0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698DDE1" w14:textId="230EBD32" w:rsidR="00644271" w:rsidRDefault="00644271" w:rsidP="007701D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77CEDE6" w14:textId="5518B9FF" w:rsidR="007701DD" w:rsidRDefault="007701DD" w:rsidP="007701DD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30A45390" w14:textId="77777777" w:rsidR="00817185" w:rsidRPr="007701DD" w:rsidRDefault="00817185" w:rsidP="00817185">
      <w:pPr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488ED7B0" w14:textId="174A13AE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FE1B08A" w14:textId="5DE09F56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0D4D9930" w14:textId="77777777" w:rsidR="00644271" w:rsidRDefault="00644271" w:rsidP="00644271">
      <w:pPr>
        <w:pStyle w:val="ae"/>
        <w:bidi/>
        <w:spacing w:line="276" w:lineRule="auto"/>
        <w:rPr>
          <w:rFonts w:ascii="Calibri" w:eastAsia="Times New Roman" w:hAnsi="Calibri" w:cs="Arial"/>
          <w:sz w:val="28"/>
          <w:szCs w:val="28"/>
          <w:rtl/>
          <w:lang w:bidi="he-IL"/>
        </w:rPr>
      </w:pPr>
    </w:p>
    <w:p w14:paraId="2D3BE4C2" w14:textId="77777777" w:rsidR="00F47809" w:rsidRDefault="00F47809" w:rsidP="00230F3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</w:p>
    <w:p w14:paraId="2CF3FB4F" w14:textId="55F5508E" w:rsidR="00230F39" w:rsidRPr="00614869" w:rsidRDefault="00230F39" w:rsidP="00F47809">
      <w:pPr>
        <w:overflowPunct w:val="0"/>
        <w:bidi/>
        <w:spacing w:after="160" w:line="259" w:lineRule="auto"/>
        <w:jc w:val="center"/>
        <w:textAlignment w:val="baseline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r w:rsidRPr="00614869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lastRenderedPageBreak/>
        <w:t>קווי תחבורה נוספים</w:t>
      </w:r>
      <w:r w:rsidR="00BE02BE">
        <w:rPr>
          <w:rFonts w:ascii="David" w:eastAsiaTheme="minorHAnsi" w:hAnsi="David" w:cstheme="minorBidi" w:hint="cs"/>
          <w:b/>
          <w:bCs/>
          <w:sz w:val="40"/>
          <w:szCs w:val="44"/>
          <w:rtl/>
          <w:lang w:bidi="he-IL"/>
        </w:rPr>
        <w:t xml:space="preserve"> </w:t>
      </w:r>
    </w:p>
    <w:p w14:paraId="26FCCF81" w14:textId="5F40BACE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149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הדרים, יוספטל,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4BB15E7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</w:p>
    <w:p w14:paraId="6E826D9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CB45DE8" w14:textId="73100ECD" w:rsidR="00230F39" w:rsidRDefault="00C36494" w:rsidP="00230F39">
      <w:pPr>
        <w:bidi/>
        <w:spacing w:line="276" w:lineRule="auto"/>
        <w:rPr>
          <w:lang w:bidi="he-IL"/>
        </w:rPr>
      </w:pPr>
      <w:hyperlink r:id="rId30" w:history="1">
        <w:r w:rsidRPr="00B520A1">
          <w:rPr>
            <w:rStyle w:val="Hyperlink"/>
          </w:rPr>
          <w:t>https://www.metropoline.com/line/149/12149</w:t>
        </w:r>
      </w:hyperlink>
    </w:p>
    <w:p w14:paraId="1DF61187" w14:textId="77777777" w:rsidR="00230F39" w:rsidRDefault="00230F39" w:rsidP="00230F39">
      <w:pPr>
        <w:bidi/>
        <w:spacing w:line="276" w:lineRule="auto"/>
        <w:rPr>
          <w:rtl/>
          <w:lang w:bidi="he-IL"/>
        </w:rPr>
      </w:pPr>
    </w:p>
    <w:p w14:paraId="7B7A62BC" w14:textId="77777777" w:rsidR="00791FC4" w:rsidRPr="00E52EEE" w:rsidRDefault="00791FC4" w:rsidP="00791FC4">
      <w:pPr>
        <w:bidi/>
        <w:spacing w:line="276" w:lineRule="auto"/>
        <w:rPr>
          <w:lang w:bidi="he-IL"/>
        </w:rPr>
      </w:pPr>
    </w:p>
    <w:p w14:paraId="040B2F74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C282C97" w14:textId="5425B65C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29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6C436037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FCF0322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7787600F" w14:textId="7BB4141A" w:rsidR="00230F39" w:rsidRDefault="00791FC4" w:rsidP="00230F39">
      <w:pPr>
        <w:bidi/>
        <w:spacing w:line="276" w:lineRule="auto"/>
      </w:pPr>
      <w:hyperlink r:id="rId31" w:history="1">
        <w:r w:rsidRPr="00B520A1">
          <w:rPr>
            <w:rStyle w:val="Hyperlink"/>
          </w:rPr>
          <w:t>https://www.metropoline.com/line/29/19029</w:t>
        </w:r>
      </w:hyperlink>
    </w:p>
    <w:p w14:paraId="0183C8E0" w14:textId="77777777" w:rsidR="00791FC4" w:rsidRDefault="00791FC4" w:rsidP="00791FC4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F7D250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</w:rPr>
      </w:pPr>
    </w:p>
    <w:p w14:paraId="1F03121B" w14:textId="1AC1FB15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53DA59FE" w14:textId="4BB656AA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15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קניון הירוקה, משה סנה </w:t>
      </w:r>
    </w:p>
    <w:p w14:paraId="7ABB4A59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E2039C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35568F3E" w14:textId="559147FA" w:rsidR="00230F39" w:rsidRDefault="00D224CB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32" w:history="1">
        <w:r w:rsidRPr="00B520A1">
          <w:rPr>
            <w:rStyle w:val="Hyperlink"/>
          </w:rPr>
          <w:t>https://www.metropoline.com/line/15/69015</w:t>
        </w:r>
      </w:hyperlink>
    </w:p>
    <w:p w14:paraId="54C21DA8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35F89198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1BF64CB6" w14:textId="629EE58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2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קפלן, יוספטל, הדרים, אוניברסיטה, 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52E9A973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916779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47E2ED4D" w14:textId="4D9F81A8" w:rsidR="00230F39" w:rsidRDefault="00A55EBC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  <w:hyperlink r:id="rId33" w:history="1">
        <w:r w:rsidRPr="00B520A1">
          <w:rPr>
            <w:rStyle w:val="Hyperlink"/>
          </w:rPr>
          <w:t>https://www.metropoline.com/line/2/46002</w:t>
        </w:r>
      </w:hyperlink>
    </w:p>
    <w:p w14:paraId="376FE163" w14:textId="77777777" w:rsidR="00A55EBC" w:rsidRDefault="00A55EBC" w:rsidP="00A55EB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42BEB29F" w14:textId="77777777" w:rsidR="00A55EBC" w:rsidRPr="00D224CB" w:rsidRDefault="00A55EBC" w:rsidP="00A55EBC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7B68893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highlight w:val="green"/>
          <w:rtl/>
          <w:lang w:bidi="he-IL"/>
        </w:rPr>
      </w:pPr>
    </w:p>
    <w:p w14:paraId="60A254EE" w14:textId="7A4DE621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lastRenderedPageBreak/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נורדאו, ויצמן </w:t>
      </w:r>
    </w:p>
    <w:p w14:paraId="4EA10D05" w14:textId="3DADB2DC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17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137D5B80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B2BF971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5D810CF" w14:textId="022CA6F3" w:rsidR="00230F39" w:rsidRDefault="00A55EBC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  <w:hyperlink r:id="rId34" w:history="1">
        <w:r w:rsidRPr="00B520A1">
          <w:rPr>
            <w:rStyle w:val="Hyperlink"/>
          </w:rPr>
          <w:t>https://www.metropoline.com/line/17/24017</w:t>
        </w:r>
      </w:hyperlink>
    </w:p>
    <w:p w14:paraId="5A0AA995" w14:textId="77777777" w:rsidR="00A55EBC" w:rsidRPr="00A55EBC" w:rsidRDefault="00A55EBC" w:rsidP="00A55EBC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D09A78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66D713D" w14:textId="77777777" w:rsidR="00230F39" w:rsidRPr="00C80800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p w14:paraId="4F9E00CF" w14:textId="3F12DFD9" w:rsidR="00230F39" w:rsidRDefault="00230F39" w:rsidP="00AF27FE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תחנה מרכזית, ויצמן </w:t>
      </w:r>
    </w:p>
    <w:p w14:paraId="7B91E242" w14:textId="0D7CA47A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>קו 19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עליה, טשרניחובסקי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26A1EEB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50D71A" w14:textId="77777777" w:rsidR="00230F39" w:rsidRPr="00B14DAC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14DAC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158BF63" w14:textId="2C8D41F8" w:rsidR="00230F39" w:rsidRDefault="00BC084C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5" w:history="1">
        <w:r w:rsidRPr="00B520A1">
          <w:rPr>
            <w:rStyle w:val="Hyperlink"/>
          </w:rPr>
          <w:t>https://www.metropoline.com/line/19/21019</w:t>
        </w:r>
      </w:hyperlink>
    </w:p>
    <w:p w14:paraId="14B3029F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2785671" w14:textId="77777777" w:rsidR="00230F39" w:rsidRPr="00C24854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4D990E3B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3C3DDD4" w14:textId="075FEE1F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/>
          <w:b/>
          <w:bCs/>
          <w:sz w:val="40"/>
          <w:szCs w:val="44"/>
          <w:highlight w:val="magenta"/>
          <w:lang w:bidi="he-IL"/>
        </w:rPr>
        <w:t>18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0C21D32E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08AF31EE" w14:textId="77777777" w:rsidR="00230F39" w:rsidRPr="00E52EEE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5F3462EA" w14:textId="73746E78" w:rsidR="00230F39" w:rsidRDefault="00F404E2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6" w:history="1">
        <w:r w:rsidRPr="00B520A1">
          <w:rPr>
            <w:rStyle w:val="Hyperlink"/>
          </w:rPr>
          <w:t>https://www.metropoline.com/line/18/25018</w:t>
        </w:r>
      </w:hyperlink>
    </w:p>
    <w:p w14:paraId="77C383A5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29E4C93" w14:textId="77777777" w:rsidR="00230F39" w:rsidRPr="00C80800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2DEC7227" w14:textId="77777777" w:rsidR="00230F39" w:rsidRPr="002E6E19" w:rsidRDefault="00230F39" w:rsidP="00230F39">
      <w:pPr>
        <w:bidi/>
        <w:spacing w:line="276" w:lineRule="auto"/>
        <w:rPr>
          <w:rStyle w:val="Hyperlink"/>
          <w:rtl/>
        </w:rPr>
      </w:pPr>
    </w:p>
    <w:p w14:paraId="62E41855" w14:textId="315A7F2A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39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638670B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379FBFCD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104AC141" w14:textId="4769574D" w:rsidR="00230F39" w:rsidRDefault="00AC2034" w:rsidP="00230F39">
      <w:pPr>
        <w:bidi/>
        <w:spacing w:line="276" w:lineRule="auto"/>
        <w:rPr>
          <w:rFonts w:ascii="David" w:eastAsiaTheme="minorHAnsi" w:hAnsi="David" w:cstheme="minorBidi"/>
          <w:b/>
          <w:bCs/>
          <w:sz w:val="40"/>
          <w:szCs w:val="44"/>
          <w:rtl/>
          <w:lang w:bidi="he-IL"/>
        </w:rPr>
      </w:pPr>
      <w:hyperlink r:id="rId37" w:history="1">
        <w:r w:rsidRPr="00B520A1">
          <w:rPr>
            <w:rStyle w:val="Hyperlink"/>
          </w:rPr>
          <w:t>https://www.metropoline.com/line/39/16039</w:t>
        </w:r>
      </w:hyperlink>
    </w:p>
    <w:p w14:paraId="1EE48C71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</w:rPr>
      </w:pPr>
    </w:p>
    <w:p w14:paraId="40EC9CDF" w14:textId="77777777" w:rsidR="00230F39" w:rsidRPr="000D4196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504AFE56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680C1596" w14:textId="187496CE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לכיוון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>גאולים, נורדאו, ויצמן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</w:p>
    <w:p w14:paraId="32A50E5C" w14:textId="23E60775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r w:rsidRPr="00BE02BE">
        <w:rPr>
          <w:rFonts w:ascii="David" w:eastAsiaTheme="minorHAnsi" w:hAnsi="David" w:cstheme="minorBidi" w:hint="cs"/>
          <w:b/>
          <w:bCs/>
          <w:sz w:val="40"/>
          <w:szCs w:val="44"/>
          <w:highlight w:val="magenta"/>
          <w:rtl/>
          <w:lang w:bidi="he-IL"/>
        </w:rPr>
        <w:t xml:space="preserve">קו </w:t>
      </w:r>
      <w:r w:rsidRPr="00BE02BE">
        <w:rPr>
          <w:rFonts w:asciiTheme="minorBidi" w:eastAsiaTheme="minorHAnsi" w:hAnsiTheme="minorBidi" w:cstheme="minorBidi" w:hint="cs"/>
          <w:b/>
          <w:bCs/>
          <w:sz w:val="40"/>
          <w:szCs w:val="44"/>
          <w:highlight w:val="magenta"/>
          <w:rtl/>
          <w:lang w:bidi="he-IL"/>
        </w:rPr>
        <w:t>8</w:t>
      </w:r>
      <w:r w:rsidRPr="00C80800">
        <w:rPr>
          <w:rFonts w:asciiTheme="minorBidi" w:eastAsiaTheme="minorHAnsi" w:hAnsiTheme="minorBidi" w:cstheme="minorBidi"/>
          <w:szCs w:val="28"/>
          <w:rtl/>
          <w:lang w:bidi="he-IL"/>
        </w:rPr>
        <w:t xml:space="preserve"> </w:t>
      </w:r>
      <w:r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 - (חברת מטרופולין)  יוצא </w:t>
      </w:r>
      <w:r w:rsidR="005B34CC">
        <w:rPr>
          <w:rFonts w:ascii="David" w:eastAsiaTheme="minorHAnsi" w:hAnsi="David" w:cstheme="minorBidi" w:hint="cs"/>
          <w:szCs w:val="28"/>
          <w:rtl/>
          <w:lang w:bidi="he-IL"/>
        </w:rPr>
        <w:t>מ</w:t>
      </w:r>
      <w:r w:rsidR="00C5096D">
        <w:rPr>
          <w:rFonts w:ascii="David" w:eastAsiaTheme="minorHAnsi" w:hAnsi="David" w:cstheme="minorBidi" w:hint="cs"/>
          <w:szCs w:val="28"/>
          <w:rtl/>
          <w:lang w:bidi="he-IL"/>
        </w:rPr>
        <w:t>שזר</w:t>
      </w:r>
      <w:r w:rsidR="005B34CC" w:rsidRPr="00C24854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 w:rsidR="00AF27FE" w:rsidRPr="00C24854">
        <w:rPr>
          <w:rFonts w:ascii="David" w:eastAsiaTheme="minorHAnsi" w:hAnsi="David" w:cstheme="minorBidi" w:hint="cs"/>
          <w:szCs w:val="28"/>
          <w:rtl/>
          <w:lang w:bidi="he-IL"/>
        </w:rPr>
        <w:t>לכיוון</w:t>
      </w:r>
      <w:r w:rsidR="00AF27FE">
        <w:rPr>
          <w:rFonts w:ascii="David" w:eastAsiaTheme="minorHAnsi" w:hAnsi="David" w:cstheme="minorBidi" w:hint="cs"/>
          <w:szCs w:val="28"/>
          <w:rtl/>
          <w:lang w:bidi="he-IL"/>
        </w:rPr>
        <w:t xml:space="preserve"> </w:t>
      </w:r>
      <w:r>
        <w:rPr>
          <w:rFonts w:ascii="David" w:eastAsiaTheme="minorHAnsi" w:hAnsi="David" w:cstheme="minorBidi" w:hint="cs"/>
          <w:szCs w:val="28"/>
          <w:rtl/>
          <w:lang w:bidi="he-IL"/>
        </w:rPr>
        <w:t xml:space="preserve">שכונה 80 ו-60 </w:t>
      </w:r>
    </w:p>
    <w:p w14:paraId="0124A45C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</w:p>
    <w:p w14:paraId="75C21517" w14:textId="77777777" w:rsidR="00230F39" w:rsidRDefault="00230F39" w:rsidP="00230F39">
      <w:pPr>
        <w:bidi/>
        <w:spacing w:line="276" w:lineRule="auto"/>
        <w:rPr>
          <w:rFonts w:ascii="David" w:eastAsiaTheme="minorHAnsi" w:hAnsi="David" w:cstheme="minorBidi"/>
          <w:szCs w:val="28"/>
          <w:rtl/>
          <w:lang w:bidi="he-IL"/>
        </w:rPr>
      </w:pPr>
      <w:r w:rsidRPr="00E52EEE">
        <w:rPr>
          <w:rFonts w:ascii="David" w:eastAsiaTheme="minorHAnsi" w:hAnsi="David" w:cstheme="minorBidi" w:hint="cs"/>
          <w:szCs w:val="28"/>
          <w:rtl/>
          <w:lang w:bidi="he-IL"/>
        </w:rPr>
        <w:t>קישור למפת המסלול:</w:t>
      </w:r>
    </w:p>
    <w:p w14:paraId="2F311B45" w14:textId="5C48976C" w:rsidR="00445FF3" w:rsidRDefault="00AC2034" w:rsidP="00AC20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rtl/>
          <w:lang w:bidi="he-IL"/>
        </w:rPr>
      </w:pPr>
      <w:hyperlink r:id="rId38" w:history="1">
        <w:r w:rsidRPr="00B520A1">
          <w:rPr>
            <w:rStyle w:val="Hyperlink"/>
          </w:rPr>
          <w:t>https://www.metropoline.com/line/8/28008</w:t>
        </w:r>
      </w:hyperlink>
    </w:p>
    <w:p w14:paraId="2C1FE8E1" w14:textId="77777777" w:rsidR="00AC2034" w:rsidRPr="00230F39" w:rsidRDefault="00AC2034" w:rsidP="00AC2034">
      <w:pPr>
        <w:bidi/>
        <w:spacing w:line="276" w:lineRule="auto"/>
        <w:rPr>
          <w:rFonts w:ascii="David" w:eastAsiaTheme="minorHAnsi" w:hAnsi="David" w:cstheme="minorBidi"/>
          <w:sz w:val="20"/>
          <w:szCs w:val="22"/>
          <w:lang w:bidi="he-IL"/>
        </w:rPr>
      </w:pPr>
    </w:p>
    <w:sectPr w:rsidR="00AC2034" w:rsidRPr="00230F39" w:rsidSect="00B36E87">
      <w:headerReference w:type="default" r:id="rId39"/>
      <w:footerReference w:type="default" r:id="rId40"/>
      <w:pgSz w:w="11900" w:h="16840"/>
      <w:pgMar w:top="435" w:right="701" w:bottom="1440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8F500" w14:textId="77777777" w:rsidR="001551C5" w:rsidRDefault="001551C5" w:rsidP="00EB32D0">
      <w:r>
        <w:separator/>
      </w:r>
    </w:p>
  </w:endnote>
  <w:endnote w:type="continuationSeparator" w:id="0">
    <w:p w14:paraId="6098E293" w14:textId="77777777" w:rsidR="001551C5" w:rsidRDefault="001551C5" w:rsidP="00EB3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dobe Hebrew">
    <w:charset w:val="B1"/>
    <w:family w:val="roman"/>
    <w:pitch w:val="variable"/>
    <w:sig w:usb0="8000086F" w:usb1="40002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902230"/>
      <w:docPartObj>
        <w:docPartGallery w:val="Page Numbers (Bottom of Page)"/>
        <w:docPartUnique/>
      </w:docPartObj>
    </w:sdtPr>
    <w:sdtEndPr/>
    <w:sdtContent>
      <w:p w14:paraId="12E5DCF6" w14:textId="08B5D6A4" w:rsidR="000841B1" w:rsidRDefault="000841B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 w:bidi="he-IL"/>
          </w:rPr>
          <w:t>2</w:t>
        </w:r>
        <w:r>
          <w:fldChar w:fldCharType="end"/>
        </w:r>
      </w:p>
    </w:sdtContent>
  </w:sdt>
  <w:p w14:paraId="7AA4E139" w14:textId="501D662E" w:rsidR="004F3002" w:rsidRPr="00545D04" w:rsidRDefault="004F3002" w:rsidP="00240392">
    <w:pPr>
      <w:pStyle w:val="a5"/>
      <w:bidi/>
      <w:ind w:left="-680"/>
      <w:rPr>
        <w:rFonts w:ascii="Arial" w:hAnsi="Arial" w:cs="Arial"/>
        <w:b/>
        <w:bCs/>
        <w:color w:val="00B050"/>
        <w:sz w:val="28"/>
        <w:szCs w:val="28"/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EF300" w14:textId="77777777" w:rsidR="001551C5" w:rsidRDefault="001551C5" w:rsidP="00EB32D0">
      <w:r>
        <w:separator/>
      </w:r>
    </w:p>
  </w:footnote>
  <w:footnote w:type="continuationSeparator" w:id="0">
    <w:p w14:paraId="239F9728" w14:textId="77777777" w:rsidR="001551C5" w:rsidRDefault="001551C5" w:rsidP="00EB3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339F" w14:textId="77777777" w:rsidR="006C5BC6" w:rsidRPr="00B86762" w:rsidRDefault="00EE423F" w:rsidP="00F2724D">
    <w:pPr>
      <w:pStyle w:val="a3"/>
      <w:tabs>
        <w:tab w:val="clear" w:pos="8640"/>
      </w:tabs>
      <w:spacing w:before="240"/>
      <w:ind w:left="-964"/>
      <w:rPr>
        <w:rFonts w:ascii="Tahoma" w:hAnsi="Tahoma" w:cs="Tahoma"/>
        <w:b/>
        <w:bCs/>
        <w:color w:val="00B050"/>
        <w:sz w:val="28"/>
        <w:szCs w:val="28"/>
      </w:rPr>
    </w:pPr>
    <w:r>
      <w:rPr>
        <w:rFonts w:ascii="Tahoma" w:hAnsi="Tahoma" w:cs="Tahoma"/>
        <w:b/>
        <w:bCs/>
        <w:noProof/>
        <w:color w:val="00B050"/>
        <w:sz w:val="28"/>
        <w:szCs w:val="28"/>
      </w:rPr>
      <w:drawing>
        <wp:inline distT="0" distB="0" distL="0" distR="0" wp14:anchorId="58647BA1" wp14:editId="3D4FD77E">
          <wp:extent cx="1876425" cy="660351"/>
          <wp:effectExtent l="0" t="0" r="0" b="0"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1621" cy="6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29CE"/>
    <w:multiLevelType w:val="hybridMultilevel"/>
    <w:tmpl w:val="76786D7A"/>
    <w:lvl w:ilvl="0" w:tplc="0409000F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542D"/>
    <w:multiLevelType w:val="hybridMultilevel"/>
    <w:tmpl w:val="9FB2D71A"/>
    <w:lvl w:ilvl="0" w:tplc="51F6CA4E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74B48"/>
    <w:multiLevelType w:val="hybridMultilevel"/>
    <w:tmpl w:val="EC2289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00E79"/>
    <w:multiLevelType w:val="hybridMultilevel"/>
    <w:tmpl w:val="4C96A5EE"/>
    <w:lvl w:ilvl="0" w:tplc="184A491C">
      <w:start w:val="1"/>
      <w:numFmt w:val="decimal"/>
      <w:lvlText w:val="%1."/>
      <w:lvlJc w:val="left"/>
      <w:pPr>
        <w:ind w:left="8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2" w:hanging="360"/>
      </w:pPr>
    </w:lvl>
    <w:lvl w:ilvl="2" w:tplc="0409001B" w:tentative="1">
      <w:start w:val="1"/>
      <w:numFmt w:val="lowerRoman"/>
      <w:lvlText w:val="%3."/>
      <w:lvlJc w:val="right"/>
      <w:pPr>
        <w:ind w:left="2252" w:hanging="180"/>
      </w:pPr>
    </w:lvl>
    <w:lvl w:ilvl="3" w:tplc="0409000F" w:tentative="1">
      <w:start w:val="1"/>
      <w:numFmt w:val="decimal"/>
      <w:lvlText w:val="%4."/>
      <w:lvlJc w:val="left"/>
      <w:pPr>
        <w:ind w:left="2972" w:hanging="360"/>
      </w:pPr>
    </w:lvl>
    <w:lvl w:ilvl="4" w:tplc="04090019" w:tentative="1">
      <w:start w:val="1"/>
      <w:numFmt w:val="lowerLetter"/>
      <w:lvlText w:val="%5."/>
      <w:lvlJc w:val="left"/>
      <w:pPr>
        <w:ind w:left="3692" w:hanging="360"/>
      </w:pPr>
    </w:lvl>
    <w:lvl w:ilvl="5" w:tplc="0409001B" w:tentative="1">
      <w:start w:val="1"/>
      <w:numFmt w:val="lowerRoman"/>
      <w:lvlText w:val="%6."/>
      <w:lvlJc w:val="right"/>
      <w:pPr>
        <w:ind w:left="4412" w:hanging="180"/>
      </w:pPr>
    </w:lvl>
    <w:lvl w:ilvl="6" w:tplc="0409000F" w:tentative="1">
      <w:start w:val="1"/>
      <w:numFmt w:val="decimal"/>
      <w:lvlText w:val="%7."/>
      <w:lvlJc w:val="left"/>
      <w:pPr>
        <w:ind w:left="5132" w:hanging="360"/>
      </w:pPr>
    </w:lvl>
    <w:lvl w:ilvl="7" w:tplc="04090019" w:tentative="1">
      <w:start w:val="1"/>
      <w:numFmt w:val="lowerLetter"/>
      <w:lvlText w:val="%8."/>
      <w:lvlJc w:val="left"/>
      <w:pPr>
        <w:ind w:left="5852" w:hanging="360"/>
      </w:pPr>
    </w:lvl>
    <w:lvl w:ilvl="8" w:tplc="0409001B" w:tentative="1">
      <w:start w:val="1"/>
      <w:numFmt w:val="lowerRoman"/>
      <w:lvlText w:val="%9."/>
      <w:lvlJc w:val="right"/>
      <w:pPr>
        <w:ind w:left="6572" w:hanging="180"/>
      </w:pPr>
    </w:lvl>
  </w:abstractNum>
  <w:abstractNum w:abstractNumId="4" w15:restartNumberingAfterBreak="0">
    <w:nsid w:val="456D18AF"/>
    <w:multiLevelType w:val="hybridMultilevel"/>
    <w:tmpl w:val="D2D8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797679"/>
    <w:multiLevelType w:val="hybridMultilevel"/>
    <w:tmpl w:val="8DAA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44854"/>
    <w:multiLevelType w:val="hybridMultilevel"/>
    <w:tmpl w:val="E1422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D40597"/>
    <w:multiLevelType w:val="hybridMultilevel"/>
    <w:tmpl w:val="501E15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472243">
    <w:abstractNumId w:val="6"/>
  </w:num>
  <w:num w:numId="2" w16cid:durableId="1005551554">
    <w:abstractNumId w:val="1"/>
  </w:num>
  <w:num w:numId="3" w16cid:durableId="879393582">
    <w:abstractNumId w:val="5"/>
  </w:num>
  <w:num w:numId="4" w16cid:durableId="694162860">
    <w:abstractNumId w:val="0"/>
  </w:num>
  <w:num w:numId="5" w16cid:durableId="1909730453">
    <w:abstractNumId w:val="3"/>
  </w:num>
  <w:num w:numId="6" w16cid:durableId="1622227239">
    <w:abstractNumId w:val="4"/>
  </w:num>
  <w:num w:numId="7" w16cid:durableId="1476919847">
    <w:abstractNumId w:val="7"/>
  </w:num>
  <w:num w:numId="8" w16cid:durableId="19126964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5F3"/>
    <w:rsid w:val="00015CBF"/>
    <w:rsid w:val="00017B85"/>
    <w:rsid w:val="00017F89"/>
    <w:rsid w:val="000322E6"/>
    <w:rsid w:val="00035648"/>
    <w:rsid w:val="00040E15"/>
    <w:rsid w:val="00047794"/>
    <w:rsid w:val="0005390C"/>
    <w:rsid w:val="00053C7C"/>
    <w:rsid w:val="0006067B"/>
    <w:rsid w:val="00071EA6"/>
    <w:rsid w:val="000771FC"/>
    <w:rsid w:val="00083006"/>
    <w:rsid w:val="000838B6"/>
    <w:rsid w:val="00083A6E"/>
    <w:rsid w:val="00083A82"/>
    <w:rsid w:val="000841B1"/>
    <w:rsid w:val="000864F5"/>
    <w:rsid w:val="00092529"/>
    <w:rsid w:val="00094237"/>
    <w:rsid w:val="000A74E8"/>
    <w:rsid w:val="000B4BEE"/>
    <w:rsid w:val="000B4FEC"/>
    <w:rsid w:val="000B585F"/>
    <w:rsid w:val="000C4DC4"/>
    <w:rsid w:val="000C73B8"/>
    <w:rsid w:val="000D124D"/>
    <w:rsid w:val="000D4196"/>
    <w:rsid w:val="000D64EB"/>
    <w:rsid w:val="000D6EBF"/>
    <w:rsid w:val="000F39E8"/>
    <w:rsid w:val="000F6F40"/>
    <w:rsid w:val="00103727"/>
    <w:rsid w:val="00105D53"/>
    <w:rsid w:val="00111EEB"/>
    <w:rsid w:val="00113087"/>
    <w:rsid w:val="00115E90"/>
    <w:rsid w:val="00116B16"/>
    <w:rsid w:val="001244EB"/>
    <w:rsid w:val="00125567"/>
    <w:rsid w:val="001447E7"/>
    <w:rsid w:val="0014573F"/>
    <w:rsid w:val="001523A4"/>
    <w:rsid w:val="00154A3C"/>
    <w:rsid w:val="001551C5"/>
    <w:rsid w:val="00157BB8"/>
    <w:rsid w:val="00167656"/>
    <w:rsid w:val="00167751"/>
    <w:rsid w:val="001725C1"/>
    <w:rsid w:val="00186CEE"/>
    <w:rsid w:val="00187B18"/>
    <w:rsid w:val="001A1122"/>
    <w:rsid w:val="001A4C5F"/>
    <w:rsid w:val="001A4EEC"/>
    <w:rsid w:val="001A5A57"/>
    <w:rsid w:val="001B634D"/>
    <w:rsid w:val="001C5896"/>
    <w:rsid w:val="001E00FB"/>
    <w:rsid w:val="001E3F15"/>
    <w:rsid w:val="001F42A9"/>
    <w:rsid w:val="00200A8E"/>
    <w:rsid w:val="00201B20"/>
    <w:rsid w:val="00205EF7"/>
    <w:rsid w:val="0020685B"/>
    <w:rsid w:val="00221E3C"/>
    <w:rsid w:val="002224A8"/>
    <w:rsid w:val="00230F39"/>
    <w:rsid w:val="00232767"/>
    <w:rsid w:val="00240392"/>
    <w:rsid w:val="00240C9D"/>
    <w:rsid w:val="00244822"/>
    <w:rsid w:val="002466FF"/>
    <w:rsid w:val="002477F3"/>
    <w:rsid w:val="002529E3"/>
    <w:rsid w:val="00264340"/>
    <w:rsid w:val="00271061"/>
    <w:rsid w:val="00280E93"/>
    <w:rsid w:val="002A2EAB"/>
    <w:rsid w:val="002B6196"/>
    <w:rsid w:val="002D6946"/>
    <w:rsid w:val="002E25A2"/>
    <w:rsid w:val="002E6E19"/>
    <w:rsid w:val="002F1B07"/>
    <w:rsid w:val="0030417A"/>
    <w:rsid w:val="003041DC"/>
    <w:rsid w:val="00306C1F"/>
    <w:rsid w:val="00310E5D"/>
    <w:rsid w:val="00313675"/>
    <w:rsid w:val="00325988"/>
    <w:rsid w:val="0032748E"/>
    <w:rsid w:val="003329EE"/>
    <w:rsid w:val="00334DBD"/>
    <w:rsid w:val="0033734C"/>
    <w:rsid w:val="003411D5"/>
    <w:rsid w:val="00346486"/>
    <w:rsid w:val="0034798E"/>
    <w:rsid w:val="00351C83"/>
    <w:rsid w:val="0035427B"/>
    <w:rsid w:val="003570AF"/>
    <w:rsid w:val="00357FCD"/>
    <w:rsid w:val="00370D0D"/>
    <w:rsid w:val="003838D7"/>
    <w:rsid w:val="0038490A"/>
    <w:rsid w:val="003874F1"/>
    <w:rsid w:val="003A148C"/>
    <w:rsid w:val="003A2532"/>
    <w:rsid w:val="003B2D23"/>
    <w:rsid w:val="003C6CAE"/>
    <w:rsid w:val="003E51D7"/>
    <w:rsid w:val="003E7B25"/>
    <w:rsid w:val="003F768D"/>
    <w:rsid w:val="00401E06"/>
    <w:rsid w:val="0040697A"/>
    <w:rsid w:val="00423D67"/>
    <w:rsid w:val="00424B8E"/>
    <w:rsid w:val="00426291"/>
    <w:rsid w:val="004263F4"/>
    <w:rsid w:val="00430334"/>
    <w:rsid w:val="00431279"/>
    <w:rsid w:val="004312C3"/>
    <w:rsid w:val="00433D28"/>
    <w:rsid w:val="00433F59"/>
    <w:rsid w:val="00435DBF"/>
    <w:rsid w:val="004360F6"/>
    <w:rsid w:val="00445FF3"/>
    <w:rsid w:val="00450A7B"/>
    <w:rsid w:val="004619CB"/>
    <w:rsid w:val="004620C1"/>
    <w:rsid w:val="00467808"/>
    <w:rsid w:val="00470513"/>
    <w:rsid w:val="0047211B"/>
    <w:rsid w:val="004A1033"/>
    <w:rsid w:val="004A4AFB"/>
    <w:rsid w:val="004C18C3"/>
    <w:rsid w:val="004C2DF3"/>
    <w:rsid w:val="004C58E7"/>
    <w:rsid w:val="004D1205"/>
    <w:rsid w:val="004D70B4"/>
    <w:rsid w:val="004F3002"/>
    <w:rsid w:val="004F4AC3"/>
    <w:rsid w:val="004F5303"/>
    <w:rsid w:val="00507D85"/>
    <w:rsid w:val="0051588D"/>
    <w:rsid w:val="0051761E"/>
    <w:rsid w:val="00522409"/>
    <w:rsid w:val="0052658F"/>
    <w:rsid w:val="00526DCE"/>
    <w:rsid w:val="005352BB"/>
    <w:rsid w:val="0053569F"/>
    <w:rsid w:val="00535B60"/>
    <w:rsid w:val="00540438"/>
    <w:rsid w:val="0054438F"/>
    <w:rsid w:val="00545D04"/>
    <w:rsid w:val="00546521"/>
    <w:rsid w:val="00554776"/>
    <w:rsid w:val="005549BD"/>
    <w:rsid w:val="005647EC"/>
    <w:rsid w:val="00571A49"/>
    <w:rsid w:val="00573E24"/>
    <w:rsid w:val="005744FC"/>
    <w:rsid w:val="00576202"/>
    <w:rsid w:val="005820EE"/>
    <w:rsid w:val="005A2856"/>
    <w:rsid w:val="005A67C8"/>
    <w:rsid w:val="005B34CC"/>
    <w:rsid w:val="005D5430"/>
    <w:rsid w:val="005D5E4E"/>
    <w:rsid w:val="005E1773"/>
    <w:rsid w:val="005F71D3"/>
    <w:rsid w:val="006002A4"/>
    <w:rsid w:val="00601AAD"/>
    <w:rsid w:val="00605225"/>
    <w:rsid w:val="0060627A"/>
    <w:rsid w:val="0061315F"/>
    <w:rsid w:val="00614869"/>
    <w:rsid w:val="00615594"/>
    <w:rsid w:val="00623ED7"/>
    <w:rsid w:val="006310B9"/>
    <w:rsid w:val="0063587D"/>
    <w:rsid w:val="0063636E"/>
    <w:rsid w:val="00644271"/>
    <w:rsid w:val="00647C1F"/>
    <w:rsid w:val="00652269"/>
    <w:rsid w:val="0065788E"/>
    <w:rsid w:val="0066378F"/>
    <w:rsid w:val="00665D7A"/>
    <w:rsid w:val="0066620F"/>
    <w:rsid w:val="0066655A"/>
    <w:rsid w:val="00667EF1"/>
    <w:rsid w:val="00672680"/>
    <w:rsid w:val="006820D4"/>
    <w:rsid w:val="00697B36"/>
    <w:rsid w:val="006B0327"/>
    <w:rsid w:val="006B3E36"/>
    <w:rsid w:val="006C2E45"/>
    <w:rsid w:val="006C5BC6"/>
    <w:rsid w:val="006E57B7"/>
    <w:rsid w:val="006E7C83"/>
    <w:rsid w:val="006F02D7"/>
    <w:rsid w:val="006F1DB4"/>
    <w:rsid w:val="006F2B43"/>
    <w:rsid w:val="007062D5"/>
    <w:rsid w:val="00712986"/>
    <w:rsid w:val="00713AFE"/>
    <w:rsid w:val="00713BCB"/>
    <w:rsid w:val="00714227"/>
    <w:rsid w:val="0071564C"/>
    <w:rsid w:val="00720E85"/>
    <w:rsid w:val="00722B91"/>
    <w:rsid w:val="00743191"/>
    <w:rsid w:val="00743BEF"/>
    <w:rsid w:val="00743CB4"/>
    <w:rsid w:val="00744F44"/>
    <w:rsid w:val="00752626"/>
    <w:rsid w:val="00753BBB"/>
    <w:rsid w:val="0075435C"/>
    <w:rsid w:val="00762C03"/>
    <w:rsid w:val="00765EA4"/>
    <w:rsid w:val="00767A36"/>
    <w:rsid w:val="007700A2"/>
    <w:rsid w:val="007701DD"/>
    <w:rsid w:val="00770DA5"/>
    <w:rsid w:val="0077765C"/>
    <w:rsid w:val="007849FB"/>
    <w:rsid w:val="00791FC4"/>
    <w:rsid w:val="00793297"/>
    <w:rsid w:val="007A400E"/>
    <w:rsid w:val="007B1909"/>
    <w:rsid w:val="007B1EF7"/>
    <w:rsid w:val="007B4AFC"/>
    <w:rsid w:val="007B4C6A"/>
    <w:rsid w:val="007C007A"/>
    <w:rsid w:val="007D292F"/>
    <w:rsid w:val="007D3B17"/>
    <w:rsid w:val="007F3525"/>
    <w:rsid w:val="00801D5D"/>
    <w:rsid w:val="008042FB"/>
    <w:rsid w:val="00806B13"/>
    <w:rsid w:val="00813961"/>
    <w:rsid w:val="00814291"/>
    <w:rsid w:val="00817185"/>
    <w:rsid w:val="008179A9"/>
    <w:rsid w:val="00823A43"/>
    <w:rsid w:val="00832917"/>
    <w:rsid w:val="008336BC"/>
    <w:rsid w:val="00836CEA"/>
    <w:rsid w:val="00837474"/>
    <w:rsid w:val="0084110B"/>
    <w:rsid w:val="008516D7"/>
    <w:rsid w:val="00851CA7"/>
    <w:rsid w:val="00857072"/>
    <w:rsid w:val="008646DC"/>
    <w:rsid w:val="00866D59"/>
    <w:rsid w:val="00867CCF"/>
    <w:rsid w:val="00877912"/>
    <w:rsid w:val="00880766"/>
    <w:rsid w:val="00881A8F"/>
    <w:rsid w:val="00881B7F"/>
    <w:rsid w:val="0088307D"/>
    <w:rsid w:val="0088524D"/>
    <w:rsid w:val="00891477"/>
    <w:rsid w:val="008A0E46"/>
    <w:rsid w:val="008A124F"/>
    <w:rsid w:val="008A5D59"/>
    <w:rsid w:val="008B14EA"/>
    <w:rsid w:val="008B1A6A"/>
    <w:rsid w:val="008B65F3"/>
    <w:rsid w:val="008B7CCE"/>
    <w:rsid w:val="008C0D94"/>
    <w:rsid w:val="008C1EAD"/>
    <w:rsid w:val="008C2BCA"/>
    <w:rsid w:val="008C41B2"/>
    <w:rsid w:val="008C7944"/>
    <w:rsid w:val="008D234A"/>
    <w:rsid w:val="008E1489"/>
    <w:rsid w:val="008F24CF"/>
    <w:rsid w:val="008F461B"/>
    <w:rsid w:val="008F4C70"/>
    <w:rsid w:val="008F6FE0"/>
    <w:rsid w:val="00903542"/>
    <w:rsid w:val="009075D9"/>
    <w:rsid w:val="009078E4"/>
    <w:rsid w:val="00912326"/>
    <w:rsid w:val="00914BEA"/>
    <w:rsid w:val="009178E0"/>
    <w:rsid w:val="00923E0A"/>
    <w:rsid w:val="00924919"/>
    <w:rsid w:val="00925B85"/>
    <w:rsid w:val="0093434B"/>
    <w:rsid w:val="00934DC0"/>
    <w:rsid w:val="00944362"/>
    <w:rsid w:val="009445F2"/>
    <w:rsid w:val="009637C5"/>
    <w:rsid w:val="00964914"/>
    <w:rsid w:val="009649AB"/>
    <w:rsid w:val="00971297"/>
    <w:rsid w:val="0097468A"/>
    <w:rsid w:val="00982297"/>
    <w:rsid w:val="00985BF7"/>
    <w:rsid w:val="00990F99"/>
    <w:rsid w:val="00993AD5"/>
    <w:rsid w:val="00994E0E"/>
    <w:rsid w:val="00996C77"/>
    <w:rsid w:val="009A08C8"/>
    <w:rsid w:val="009A45DE"/>
    <w:rsid w:val="009B127F"/>
    <w:rsid w:val="009B409A"/>
    <w:rsid w:val="009C5FAB"/>
    <w:rsid w:val="009C6F43"/>
    <w:rsid w:val="009C7C9C"/>
    <w:rsid w:val="009D3BF6"/>
    <w:rsid w:val="009D3D8C"/>
    <w:rsid w:val="009D5DB7"/>
    <w:rsid w:val="009E5397"/>
    <w:rsid w:val="009F21EB"/>
    <w:rsid w:val="00A0211D"/>
    <w:rsid w:val="00A122B9"/>
    <w:rsid w:val="00A16A1E"/>
    <w:rsid w:val="00A22CF1"/>
    <w:rsid w:val="00A37A26"/>
    <w:rsid w:val="00A42888"/>
    <w:rsid w:val="00A50838"/>
    <w:rsid w:val="00A55EBC"/>
    <w:rsid w:val="00A60873"/>
    <w:rsid w:val="00A747E4"/>
    <w:rsid w:val="00A77B4A"/>
    <w:rsid w:val="00A801A4"/>
    <w:rsid w:val="00A83502"/>
    <w:rsid w:val="00A86B30"/>
    <w:rsid w:val="00A946FD"/>
    <w:rsid w:val="00AA08AB"/>
    <w:rsid w:val="00AA321A"/>
    <w:rsid w:val="00AA3CD8"/>
    <w:rsid w:val="00AA5C1A"/>
    <w:rsid w:val="00AA70EF"/>
    <w:rsid w:val="00AB2AD7"/>
    <w:rsid w:val="00AB33F6"/>
    <w:rsid w:val="00AB64A0"/>
    <w:rsid w:val="00AC2034"/>
    <w:rsid w:val="00AC30A2"/>
    <w:rsid w:val="00AC5FB2"/>
    <w:rsid w:val="00AC61A5"/>
    <w:rsid w:val="00AD168B"/>
    <w:rsid w:val="00AD45F4"/>
    <w:rsid w:val="00AD5CBD"/>
    <w:rsid w:val="00AF27FE"/>
    <w:rsid w:val="00B14DAC"/>
    <w:rsid w:val="00B172EC"/>
    <w:rsid w:val="00B214BB"/>
    <w:rsid w:val="00B24F49"/>
    <w:rsid w:val="00B316FC"/>
    <w:rsid w:val="00B3675A"/>
    <w:rsid w:val="00B36E87"/>
    <w:rsid w:val="00B414D7"/>
    <w:rsid w:val="00B47DB4"/>
    <w:rsid w:val="00B563BB"/>
    <w:rsid w:val="00B5652F"/>
    <w:rsid w:val="00B64641"/>
    <w:rsid w:val="00B65B21"/>
    <w:rsid w:val="00B727BF"/>
    <w:rsid w:val="00B75BEC"/>
    <w:rsid w:val="00B82031"/>
    <w:rsid w:val="00B86762"/>
    <w:rsid w:val="00B86AC5"/>
    <w:rsid w:val="00B9011B"/>
    <w:rsid w:val="00B9015E"/>
    <w:rsid w:val="00B91B19"/>
    <w:rsid w:val="00B9730F"/>
    <w:rsid w:val="00BA44C7"/>
    <w:rsid w:val="00BC084C"/>
    <w:rsid w:val="00BC6351"/>
    <w:rsid w:val="00BC7284"/>
    <w:rsid w:val="00BD00D6"/>
    <w:rsid w:val="00BD2EE5"/>
    <w:rsid w:val="00BD4937"/>
    <w:rsid w:val="00BE02BE"/>
    <w:rsid w:val="00BE3DB8"/>
    <w:rsid w:val="00BE5CB5"/>
    <w:rsid w:val="00C01CC3"/>
    <w:rsid w:val="00C07392"/>
    <w:rsid w:val="00C11550"/>
    <w:rsid w:val="00C15AA0"/>
    <w:rsid w:val="00C175A1"/>
    <w:rsid w:val="00C20FEC"/>
    <w:rsid w:val="00C22B8E"/>
    <w:rsid w:val="00C2475C"/>
    <w:rsid w:val="00C24854"/>
    <w:rsid w:val="00C25DF8"/>
    <w:rsid w:val="00C36494"/>
    <w:rsid w:val="00C36963"/>
    <w:rsid w:val="00C47552"/>
    <w:rsid w:val="00C504A5"/>
    <w:rsid w:val="00C5096D"/>
    <w:rsid w:val="00C51FBF"/>
    <w:rsid w:val="00C525F2"/>
    <w:rsid w:val="00C556B6"/>
    <w:rsid w:val="00C55E3F"/>
    <w:rsid w:val="00C732E9"/>
    <w:rsid w:val="00C76A6E"/>
    <w:rsid w:val="00C80800"/>
    <w:rsid w:val="00C80D7A"/>
    <w:rsid w:val="00CA0CE3"/>
    <w:rsid w:val="00CA56AF"/>
    <w:rsid w:val="00CA61A6"/>
    <w:rsid w:val="00CB021C"/>
    <w:rsid w:val="00CB6B0A"/>
    <w:rsid w:val="00CB6D92"/>
    <w:rsid w:val="00CB7A8B"/>
    <w:rsid w:val="00CB7D61"/>
    <w:rsid w:val="00CB7EF8"/>
    <w:rsid w:val="00CC062A"/>
    <w:rsid w:val="00CC415A"/>
    <w:rsid w:val="00CC4756"/>
    <w:rsid w:val="00CD1BD0"/>
    <w:rsid w:val="00CD519D"/>
    <w:rsid w:val="00CD6995"/>
    <w:rsid w:val="00CD6BD7"/>
    <w:rsid w:val="00CD6C0B"/>
    <w:rsid w:val="00CE61EF"/>
    <w:rsid w:val="00CF323F"/>
    <w:rsid w:val="00D054D0"/>
    <w:rsid w:val="00D131E7"/>
    <w:rsid w:val="00D1410A"/>
    <w:rsid w:val="00D14983"/>
    <w:rsid w:val="00D224CB"/>
    <w:rsid w:val="00D30C2A"/>
    <w:rsid w:val="00D314D7"/>
    <w:rsid w:val="00D362E7"/>
    <w:rsid w:val="00D44380"/>
    <w:rsid w:val="00D57A87"/>
    <w:rsid w:val="00D61B72"/>
    <w:rsid w:val="00D72D1F"/>
    <w:rsid w:val="00D74388"/>
    <w:rsid w:val="00D83072"/>
    <w:rsid w:val="00D84EAD"/>
    <w:rsid w:val="00D87972"/>
    <w:rsid w:val="00D91855"/>
    <w:rsid w:val="00D93274"/>
    <w:rsid w:val="00D9332A"/>
    <w:rsid w:val="00D94155"/>
    <w:rsid w:val="00DA2B38"/>
    <w:rsid w:val="00DB2278"/>
    <w:rsid w:val="00DC26FA"/>
    <w:rsid w:val="00DD4601"/>
    <w:rsid w:val="00DD49BC"/>
    <w:rsid w:val="00DD6C84"/>
    <w:rsid w:val="00DE0207"/>
    <w:rsid w:val="00DE070F"/>
    <w:rsid w:val="00DE70A7"/>
    <w:rsid w:val="00DF25FA"/>
    <w:rsid w:val="00DF3446"/>
    <w:rsid w:val="00DF579B"/>
    <w:rsid w:val="00DF699F"/>
    <w:rsid w:val="00E0051A"/>
    <w:rsid w:val="00E21E35"/>
    <w:rsid w:val="00E247EA"/>
    <w:rsid w:val="00E27B47"/>
    <w:rsid w:val="00E31F3E"/>
    <w:rsid w:val="00E3655D"/>
    <w:rsid w:val="00E42D19"/>
    <w:rsid w:val="00E46B72"/>
    <w:rsid w:val="00E52EEE"/>
    <w:rsid w:val="00E53FDB"/>
    <w:rsid w:val="00E545F7"/>
    <w:rsid w:val="00E55829"/>
    <w:rsid w:val="00E61303"/>
    <w:rsid w:val="00E678B5"/>
    <w:rsid w:val="00E7366E"/>
    <w:rsid w:val="00E74A05"/>
    <w:rsid w:val="00E776C3"/>
    <w:rsid w:val="00E83114"/>
    <w:rsid w:val="00E9633C"/>
    <w:rsid w:val="00EA3460"/>
    <w:rsid w:val="00EA7233"/>
    <w:rsid w:val="00EB0235"/>
    <w:rsid w:val="00EB1C33"/>
    <w:rsid w:val="00EB32D0"/>
    <w:rsid w:val="00ED186D"/>
    <w:rsid w:val="00EE423F"/>
    <w:rsid w:val="00EF3450"/>
    <w:rsid w:val="00F01C3C"/>
    <w:rsid w:val="00F0253B"/>
    <w:rsid w:val="00F03655"/>
    <w:rsid w:val="00F1063B"/>
    <w:rsid w:val="00F20771"/>
    <w:rsid w:val="00F2724D"/>
    <w:rsid w:val="00F3070A"/>
    <w:rsid w:val="00F34584"/>
    <w:rsid w:val="00F35C07"/>
    <w:rsid w:val="00F36203"/>
    <w:rsid w:val="00F404E2"/>
    <w:rsid w:val="00F426FB"/>
    <w:rsid w:val="00F43218"/>
    <w:rsid w:val="00F470BC"/>
    <w:rsid w:val="00F47809"/>
    <w:rsid w:val="00F50288"/>
    <w:rsid w:val="00F65A32"/>
    <w:rsid w:val="00F726BB"/>
    <w:rsid w:val="00F753BF"/>
    <w:rsid w:val="00F801D4"/>
    <w:rsid w:val="00F8600C"/>
    <w:rsid w:val="00F87824"/>
    <w:rsid w:val="00F96567"/>
    <w:rsid w:val="00FA2277"/>
    <w:rsid w:val="00FA2F4B"/>
    <w:rsid w:val="00FA3559"/>
    <w:rsid w:val="00FB52A9"/>
    <w:rsid w:val="00FC4BA8"/>
    <w:rsid w:val="00FD112C"/>
    <w:rsid w:val="00FE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9F6F"/>
  <w15:docId w15:val="{48D675E3-6345-499E-BA09-5129E16BF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F272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B6B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DD4601"/>
    <w:pPr>
      <w:keepNext/>
      <w:bidi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32D0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EB32D0"/>
  </w:style>
  <w:style w:type="paragraph" w:styleId="a5">
    <w:name w:val="footer"/>
    <w:basedOn w:val="a"/>
    <w:link w:val="a6"/>
    <w:uiPriority w:val="99"/>
    <w:unhideWhenUsed/>
    <w:rsid w:val="00EB32D0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EB32D0"/>
  </w:style>
  <w:style w:type="paragraph" w:styleId="a7">
    <w:name w:val="Balloon Text"/>
    <w:basedOn w:val="a"/>
    <w:link w:val="a8"/>
    <w:uiPriority w:val="99"/>
    <w:semiHidden/>
    <w:unhideWhenUsed/>
    <w:rsid w:val="00EB32D0"/>
    <w:rPr>
      <w:rFonts w:ascii="Lucida Grande" w:hAnsi="Lucida Grande" w:cs="Lucida Grande"/>
      <w:sz w:val="18"/>
      <w:szCs w:val="18"/>
    </w:rPr>
  </w:style>
  <w:style w:type="character" w:customStyle="1" w:styleId="a8">
    <w:name w:val="טקסט בלונים תו"/>
    <w:link w:val="a7"/>
    <w:uiPriority w:val="99"/>
    <w:semiHidden/>
    <w:rsid w:val="00EB32D0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6B3E36"/>
    <w:rPr>
      <w:color w:val="0000FF"/>
      <w:u w:val="single"/>
    </w:rPr>
  </w:style>
  <w:style w:type="character" w:customStyle="1" w:styleId="40">
    <w:name w:val="כותרת 4 תו"/>
    <w:basedOn w:val="a0"/>
    <w:link w:val="4"/>
    <w:rsid w:val="00DD4601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10">
    <w:name w:val="כותרת 1 תו"/>
    <w:basedOn w:val="a0"/>
    <w:link w:val="1"/>
    <w:uiPriority w:val="9"/>
    <w:rsid w:val="00F2724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paragraph" w:customStyle="1" w:styleId="BasicParagraph">
    <w:name w:val="[Basic Paragraph]"/>
    <w:basedOn w:val="a"/>
    <w:uiPriority w:val="99"/>
    <w:rsid w:val="00762C03"/>
    <w:pPr>
      <w:autoSpaceDE w:val="0"/>
      <w:autoSpaceDN w:val="0"/>
      <w:bidi/>
      <w:adjustRightInd w:val="0"/>
      <w:spacing w:line="288" w:lineRule="auto"/>
      <w:textAlignment w:val="center"/>
    </w:pPr>
    <w:rPr>
      <w:rFonts w:ascii="Adobe Hebrew" w:hAnsi="Adobe Hebrew" w:cs="Adobe Hebrew"/>
      <w:color w:val="000000"/>
      <w:lang w:bidi="he-IL"/>
    </w:rPr>
  </w:style>
  <w:style w:type="character" w:customStyle="1" w:styleId="WhiteText">
    <w:name w:val="White_Text"/>
    <w:uiPriority w:val="99"/>
    <w:rsid w:val="00762C03"/>
    <w:rPr>
      <w:outline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b"/>
    <w:next w:val="ab"/>
    <w:link w:val="ac"/>
    <w:uiPriority w:val="99"/>
    <w:semiHidden/>
    <w:unhideWhenUsed/>
    <w:rPr>
      <w:b/>
      <w:bCs/>
    </w:rPr>
  </w:style>
  <w:style w:type="character" w:customStyle="1" w:styleId="ac">
    <w:name w:val="נושא הערה תו"/>
    <w:basedOn w:val="ad"/>
    <w:link w:val="aa"/>
    <w:uiPriority w:val="99"/>
    <w:semiHidden/>
    <w:rPr>
      <w:b/>
      <w:bCs/>
      <w:sz w:val="20"/>
      <w:szCs w:val="20"/>
    </w:rPr>
  </w:style>
  <w:style w:type="paragraph" w:styleId="ab">
    <w:name w:val="annotation text"/>
    <w:basedOn w:val="a"/>
    <w:link w:val="ad"/>
    <w:uiPriority w:val="99"/>
    <w:semiHidden/>
    <w:unhideWhenUsed/>
    <w:rPr>
      <w:sz w:val="20"/>
      <w:szCs w:val="20"/>
    </w:rPr>
  </w:style>
  <w:style w:type="character" w:customStyle="1" w:styleId="ad">
    <w:name w:val="טקסט הערה תו"/>
    <w:basedOn w:val="a0"/>
    <w:link w:val="ab"/>
    <w:uiPriority w:val="99"/>
    <w:semiHidden/>
    <w:rPr>
      <w:sz w:val="20"/>
      <w:szCs w:val="20"/>
    </w:rPr>
  </w:style>
  <w:style w:type="paragraph" w:customStyle="1" w:styleId="p1">
    <w:name w:val="p1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paragraph" w:customStyle="1" w:styleId="p2">
    <w:name w:val="p2"/>
    <w:basedOn w:val="a"/>
    <w:rsid w:val="00C20FEC"/>
    <w:pPr>
      <w:spacing w:before="100" w:beforeAutospacing="1" w:after="100" w:afterAutospacing="1"/>
    </w:pPr>
    <w:rPr>
      <w:rFonts w:ascii="Times New Roman" w:eastAsiaTheme="minorHAnsi" w:hAnsi="Times New Roman"/>
      <w:lang w:bidi="he-IL"/>
    </w:rPr>
  </w:style>
  <w:style w:type="character" w:customStyle="1" w:styleId="s1">
    <w:name w:val="s1"/>
    <w:basedOn w:val="a0"/>
    <w:rsid w:val="00C20FEC"/>
  </w:style>
  <w:style w:type="character" w:customStyle="1" w:styleId="s2">
    <w:name w:val="s2"/>
    <w:basedOn w:val="a0"/>
    <w:rsid w:val="00C20FEC"/>
  </w:style>
  <w:style w:type="character" w:customStyle="1" w:styleId="apple-converted-space">
    <w:name w:val="apple-converted-space"/>
    <w:basedOn w:val="a0"/>
    <w:rsid w:val="00C20FEC"/>
  </w:style>
  <w:style w:type="paragraph" w:styleId="ae">
    <w:name w:val="List Paragraph"/>
    <w:basedOn w:val="a"/>
    <w:uiPriority w:val="72"/>
    <w:qFormat/>
    <w:rsid w:val="00370D0D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105D53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52658F"/>
    <w:rPr>
      <w:color w:val="800080" w:themeColor="followedHyperlink"/>
      <w:u w:val="single"/>
    </w:rPr>
  </w:style>
  <w:style w:type="table" w:styleId="af0">
    <w:name w:val="Table Grid"/>
    <w:basedOn w:val="a1"/>
    <w:uiPriority w:val="59"/>
    <w:rsid w:val="00564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כותרת 2 תו"/>
    <w:basedOn w:val="a0"/>
    <w:link w:val="2"/>
    <w:uiPriority w:val="9"/>
    <w:rsid w:val="00CB6B0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7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ogle.com/maps/d/edit?hl=iw&amp;mid=1RoraQi2b2nsOYKPdMPshA2chhf8k-eg&amp;ll=32.1776735529616%2C34.91014010000001&amp;z=15" TargetMode="External"/><Relationship Id="rId18" Type="http://schemas.openxmlformats.org/officeDocument/2006/relationships/hyperlink" Target="https://www.metropoline.com/line/29/19029" TargetMode="External"/><Relationship Id="rId26" Type="http://schemas.openxmlformats.org/officeDocument/2006/relationships/hyperlink" Target="https://www.metropoline.com/line/89/24089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metropoline.com/line/17/24017" TargetMode="External"/><Relationship Id="rId34" Type="http://schemas.openxmlformats.org/officeDocument/2006/relationships/hyperlink" Target="https://www.metropoline.com/line/17/24017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tropoline.com/line/61/26061" TargetMode="External"/><Relationship Id="rId20" Type="http://schemas.openxmlformats.org/officeDocument/2006/relationships/hyperlink" Target="https://www.metropoline.com/line/2/46002" TargetMode="External"/><Relationship Id="rId29" Type="http://schemas.openxmlformats.org/officeDocument/2006/relationships/hyperlink" Target="https://www.google.com/maps/d/edit?hl=iw&amp;mid=1g1RfMKiwUWRd-H1EhkkXCc3q2y1oteti&amp;ll=32.18235489051425%2C34.930917055082325&amp;z=15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ogle.com/maps/d/edit?hl=iw&amp;mid=1S3wW4QWHq8t3Tp-TDzJ27ex-Vqa5KSU&amp;ll=32.18124992027951%2C34.903454999999994&amp;z=16" TargetMode="External"/><Relationship Id="rId24" Type="http://schemas.openxmlformats.org/officeDocument/2006/relationships/hyperlink" Target="https://www.metropoline.com/line/39/16039" TargetMode="External"/><Relationship Id="rId32" Type="http://schemas.openxmlformats.org/officeDocument/2006/relationships/hyperlink" Target="https://www.metropoline.com/line/15/69015" TargetMode="External"/><Relationship Id="rId37" Type="http://schemas.openxmlformats.org/officeDocument/2006/relationships/hyperlink" Target="https://www.metropoline.com/line/39/16039" TargetMode="External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www.google.com/maps/d/edit?hl=iw&amp;mid=1zFNYt2KpoAtK3j4gVGbLjTRSZh1axfk&amp;ll=32.17349557446505%2C34.91014010000001&amp;z=16" TargetMode="External"/><Relationship Id="rId23" Type="http://schemas.openxmlformats.org/officeDocument/2006/relationships/hyperlink" Target="https://www.metropoline.com/line/18/25018" TargetMode="External"/><Relationship Id="rId28" Type="http://schemas.openxmlformats.org/officeDocument/2006/relationships/hyperlink" Target="https://www.google.com/maps/d/edit?hl=iw&amp;mid=1fxn_JuKAtjws8eEB5ICLE9Elseg1ZDhE&amp;ll=32.18668866299346%2C34.89451000000001&amp;z=15" TargetMode="External"/><Relationship Id="rId36" Type="http://schemas.openxmlformats.org/officeDocument/2006/relationships/hyperlink" Target="https://www.metropoline.com/line/18/25018" TargetMode="External"/><Relationship Id="rId10" Type="http://schemas.openxmlformats.org/officeDocument/2006/relationships/hyperlink" Target="https://www.google.com/maps/d/edit?hl=iw&amp;mid=1CPdKx498bkaGPyXNhfvEzHeEFVeCGpnj&amp;ll=32.18671512448803%2C34.894389999999994&amp;z=15" TargetMode="External"/><Relationship Id="rId19" Type="http://schemas.openxmlformats.org/officeDocument/2006/relationships/hyperlink" Target="https://www.metropoline.com/line/15/69015" TargetMode="External"/><Relationship Id="rId31" Type="http://schemas.openxmlformats.org/officeDocument/2006/relationships/hyperlink" Target="https://www.metropoline.com/line/29/19029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google.com/maps/d/viewer?hl=iw&amp;mid=1afg0xwJs2suP-aS3ZSLv7GaZC23qObEG&amp;ll=32.17923033579064%2C34.918688599999996&amp;z=15" TargetMode="External"/><Relationship Id="rId14" Type="http://schemas.openxmlformats.org/officeDocument/2006/relationships/hyperlink" Target="https://www.metropoline.com/line/91/29091" TargetMode="External"/><Relationship Id="rId22" Type="http://schemas.openxmlformats.org/officeDocument/2006/relationships/hyperlink" Target="https://www.metropoline.com/line/19/21019" TargetMode="External"/><Relationship Id="rId27" Type="http://schemas.openxmlformats.org/officeDocument/2006/relationships/hyperlink" Target="https://www.metropoline.com/line/88/33088" TargetMode="External"/><Relationship Id="rId30" Type="http://schemas.openxmlformats.org/officeDocument/2006/relationships/hyperlink" Target="https://www.metropoline.com/line/149/12149" TargetMode="External"/><Relationship Id="rId35" Type="http://schemas.openxmlformats.org/officeDocument/2006/relationships/hyperlink" Target="https://www.metropoline.com/line/19/21019" TargetMode="Externa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www.metropoline.com/line/88/33088" TargetMode="External"/><Relationship Id="rId17" Type="http://schemas.openxmlformats.org/officeDocument/2006/relationships/hyperlink" Target="https://www.metropoline.com/line/149/12149" TargetMode="External"/><Relationship Id="rId25" Type="http://schemas.openxmlformats.org/officeDocument/2006/relationships/hyperlink" Target="https://www.metropoline.com/line/8/28008" TargetMode="External"/><Relationship Id="rId33" Type="http://schemas.openxmlformats.org/officeDocument/2006/relationships/hyperlink" Target="https://www.metropoline.com/line/2/46002" TargetMode="External"/><Relationship Id="rId38" Type="http://schemas.openxmlformats.org/officeDocument/2006/relationships/hyperlink" Target="https://www.metropoline.com/line/8/2800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anc\AppData\Local\Temp\7zO4FA83445\a4%20&#1513;&#1501;%20&#1502;&#1495;&#1500;&#1511;&#1492;%20&#1500;&#1506;&#1512;&#1497;&#1499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r="http://schemas.openxmlformats.org/officeDocument/2006/relationships" xmlns:go="http://customooxmlschemas.google.com/" uri="GoogleDocsCustomDataVersion1">
  <go:docsCustomData xmlns:go="http://customooxmlschemas.google.com/" roundtripDataSignature="AMtx7mjBgUxT8GKrpPsx0GIAEZFrX01stA==">AMUW2mWo3agxLDzt5ddh2bHhYMbshTc8DeK8eLgzhJQfXna1h/h7Z+5//ReqNQCDKJdhbno9m+OSERtvnFnHoxlwQQw+VR9rEFOXMvqFRd3Ub3EQpTqsLTs=</go:docsCustomData>
</go:gDocsCustomXmlDataStorage>
</file>

<file path=customXml/itemProps1.xml><?xml version="1.0" encoding="utf-8"?>
<ds:datastoreItem xmlns:ds="http://schemas.openxmlformats.org/officeDocument/2006/customXml" ds:itemID="{8790F1C2-BF54-4363-B9D2-A7C8DB7AE7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Metadata/LabelInfo.xml><?xml version="1.0" encoding="utf-8"?>
<clbl:labelList xmlns:clbl="http://schemas.microsoft.com/office/2020/mipLabelMetadata">
  <clbl:label id="{a8bf01d5-f36b-4b08-ad19-18fe50aa833c}" enabled="0" method="" siteId="{a8bf01d5-f36b-4b08-ad19-18fe50aa833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 שם מחלקה לעריכה</Template>
  <TotalTime>798</TotalTime>
  <Pages>14</Pages>
  <Words>1718</Words>
  <Characters>8594</Characters>
  <Application>Microsoft Office Word</Application>
  <DocSecurity>0</DocSecurity>
  <Lines>71</Lines>
  <Paragraphs>20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ועדת חינוך ראשונה תשנת 2019</vt:lpstr>
      <vt:lpstr>ועדת חינוך ראשונה תשנת 2019</vt:lpstr>
    </vt:vector>
  </TitlesOfParts>
  <Company/>
  <LinksUpToDate>false</LinksUpToDate>
  <CharactersWithSpaces>10292</CharactersWithSpaces>
  <SharedDoc>false</SharedDoc>
  <HLinks>
    <vt:vector size="6" baseType="variant">
      <vt:variant>
        <vt:i4>8257560</vt:i4>
      </vt:variant>
      <vt:variant>
        <vt:i4>6</vt:i4>
      </vt:variant>
      <vt:variant>
        <vt:i4>0</vt:i4>
      </vt:variant>
      <vt:variant>
        <vt:i4>5</vt:i4>
      </vt:variant>
      <vt:variant>
        <vt:lpwstr>mailto:hinuch@ksaba.co.il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ועדת חינוך ראשונה תשנת 2019</dc:title>
  <dc:subject>460331</dc:subject>
  <dc:creator>מורן כרמלי</dc:creator>
  <cp:keywords/>
  <dc:description/>
  <cp:lastModifiedBy>טל גלבוע</cp:lastModifiedBy>
  <cp:revision>467</cp:revision>
  <cp:lastPrinted>2023-08-30T09:49:00Z</cp:lastPrinted>
  <dcterms:created xsi:type="dcterms:W3CDTF">2023-08-27T07:23:00Z</dcterms:created>
  <dcterms:modified xsi:type="dcterms:W3CDTF">2026-09-09T10:00:00Z</dcterms:modified>
</cp:coreProperties>
</file>